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3428906" w:displacedByCustomXml="next"/>
    <w:bookmarkEnd w:id="0" w:displacedByCustomXml="next"/>
    <w:sdt>
      <w:sdtPr>
        <w:rPr>
          <w:rFonts w:ascii="Sanchez" w:eastAsiaTheme="minorEastAsia" w:hAnsi="Sanchez" w:cs="Trebuchet MS"/>
          <w:b w:val="0"/>
          <w:bCs w:val="0"/>
          <w:noProof w:val="0"/>
          <w:color w:val="000000" w:themeColor="text1"/>
          <w:sz w:val="20"/>
          <w:szCs w:val="20"/>
          <w:lang w:val="nl-NL"/>
        </w:rPr>
        <w:id w:val="-1111582460"/>
        <w:docPartObj>
          <w:docPartGallery w:val="Cover Pages"/>
          <w:docPartUnique/>
        </w:docPartObj>
      </w:sdtPr>
      <w:sdtContent>
        <w:p w14:paraId="688B98F5" w14:textId="77777777" w:rsidR="00EE07C6" w:rsidRPr="003952CD" w:rsidRDefault="00EE07C6" w:rsidP="00003DFD">
          <w:pPr>
            <w:pStyle w:val="Kop1"/>
            <w:numPr>
              <w:ilvl w:val="0"/>
              <w:numId w:val="0"/>
            </w:numPr>
            <w:rPr>
              <w:rFonts w:hint="eastAsia"/>
              <w:noProof w:val="0"/>
              <w:lang w:val="nl-NL"/>
            </w:rPr>
          </w:pPr>
        </w:p>
        <w:p w14:paraId="4E77D176" w14:textId="13D34E33" w:rsidR="004C0248" w:rsidRPr="003952CD" w:rsidRDefault="00696252" w:rsidP="00003DFD">
          <w:pPr>
            <w:rPr>
              <w:rFonts w:eastAsiaTheme="majorEastAsia" w:cstheme="majorBidi"/>
            </w:rPr>
            <w:sectPr w:rsidR="004C0248" w:rsidRPr="003952CD" w:rsidSect="004C0248">
              <w:headerReference w:type="even" r:id="rId11"/>
              <w:headerReference w:type="default" r:id="rId12"/>
              <w:footerReference w:type="even" r:id="rId13"/>
              <w:footerReference w:type="default" r:id="rId14"/>
              <w:headerReference w:type="first" r:id="rId15"/>
              <w:footerReference w:type="first" r:id="rId16"/>
              <w:pgSz w:w="11906" w:h="16838"/>
              <w:pgMar w:top="2410" w:right="1417" w:bottom="1417" w:left="1134" w:header="993" w:footer="708" w:gutter="0"/>
              <w:pgNumType w:start="0"/>
              <w:cols w:space="708"/>
              <w:titlePg/>
              <w:docGrid w:linePitch="360"/>
            </w:sectPr>
          </w:pPr>
          <w:r w:rsidRPr="003952CD">
            <w:rPr>
              <w:noProof/>
            </w:rPr>
            <mc:AlternateContent>
              <mc:Choice Requires="wps">
                <w:drawing>
                  <wp:anchor distT="0" distB="0" distL="114300" distR="114300" simplePos="0" relativeHeight="251658241" behindDoc="0" locked="0" layoutInCell="1" allowOverlap="1" wp14:anchorId="3188CA3E" wp14:editId="21774171">
                    <wp:simplePos x="0" y="0"/>
                    <wp:positionH relativeFrom="margin">
                      <wp:align>left</wp:align>
                    </wp:positionH>
                    <wp:positionV relativeFrom="paragraph">
                      <wp:posOffset>6240780</wp:posOffset>
                    </wp:positionV>
                    <wp:extent cx="7658100" cy="88582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658100" cy="885825"/>
                            </a:xfrm>
                            <a:prstGeom prst="rect">
                              <a:avLst/>
                            </a:prstGeom>
                            <a:noFill/>
                            <a:ln w="6350">
                              <a:noFill/>
                            </a:ln>
                          </wps:spPr>
                          <wps:txbx>
                            <w:txbxContent>
                              <w:p w14:paraId="7083B769" w14:textId="6530B99B" w:rsidR="00E23D43" w:rsidRPr="003952CD" w:rsidRDefault="00F27A45" w:rsidP="00F27A45">
                                <w:pPr>
                                  <w:pStyle w:val="TitelVoorblad"/>
                                  <w:rPr>
                                    <w:rFonts w:cstheme="minorBidi"/>
                                    <w:sz w:val="62"/>
                                    <w:szCs w:val="10"/>
                                  </w:rPr>
                                </w:pPr>
                                <w:r w:rsidRPr="003952CD">
                                  <w:rPr>
                                    <w:rFonts w:cstheme="minorBidi"/>
                                    <w:sz w:val="62"/>
                                    <w:szCs w:val="10"/>
                                  </w:rPr>
                                  <w:t>Alles</w:t>
                                </w:r>
                                <w:r w:rsidR="00BA2DF8" w:rsidRPr="003952CD">
                                  <w:rPr>
                                    <w:rFonts w:cstheme="minorBidi"/>
                                    <w:sz w:val="62"/>
                                    <w:szCs w:val="10"/>
                                  </w:rPr>
                                  <w:t xml:space="preserve"> </w:t>
                                </w:r>
                                <w:r w:rsidRPr="003952CD">
                                  <w:rPr>
                                    <w:rFonts w:cstheme="minorBidi"/>
                                    <w:sz w:val="62"/>
                                    <w:szCs w:val="10"/>
                                  </w:rPr>
                                  <w:t>rondom</w:t>
                                </w:r>
                                <w:r w:rsidR="00BA2DF8" w:rsidRPr="003952CD">
                                  <w:rPr>
                                    <w:rFonts w:cstheme="minorBidi"/>
                                    <w:sz w:val="62"/>
                                    <w:szCs w:val="10"/>
                                  </w:rPr>
                                  <w:t xml:space="preserve"> </w:t>
                                </w:r>
                                <w:r w:rsidRPr="003952CD">
                                  <w:rPr>
                                    <w:rFonts w:cstheme="minorBidi"/>
                                    <w:sz w:val="62"/>
                                    <w:szCs w:val="10"/>
                                  </w:rPr>
                                  <w:t>uw ICT</w:t>
                                </w:r>
                                <w:r w:rsidR="00BA2DF8" w:rsidRPr="003952CD">
                                  <w:rPr>
                                    <w:rFonts w:cstheme="minorBidi"/>
                                    <w:sz w:val="62"/>
                                    <w:szCs w:val="10"/>
                                  </w:rPr>
                                  <w:t xml:space="preserve"> </w:t>
                                </w:r>
                                <w:r w:rsidRPr="003952CD">
                                  <w:rPr>
                                    <w:rFonts w:cstheme="minorBidi"/>
                                    <w:sz w:val="62"/>
                                    <w:szCs w:val="10"/>
                                  </w:rPr>
                                  <w:t>transparant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8CA3E" id="_x0000_t202" coordsize="21600,21600" o:spt="202" path="m,l,21600r21600,l21600,xe">
                    <v:stroke joinstyle="miter"/>
                    <v:path gradientshapeok="t" o:connecttype="rect"/>
                  </v:shapetype>
                  <v:shape id="Tekstvak 10" o:spid="_x0000_s1026" type="#_x0000_t202" style="position:absolute;margin-left:0;margin-top:491.4pt;width:603pt;height:69.75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" filled="f" stroked="f" strokeweight=".5pt">
                    <v:textbox>
                      <w:txbxContent>
                        <w:p w14:paraId="7083B769" w14:textId="6530B99B" w:rsidR="00E23D43" w:rsidRPr="003952CD" w:rsidRDefault="00F27A45" w:rsidP="00F27A45">
                          <w:pPr>
                            <w:pStyle w:val="TitelVoorblad"/>
                            <w:rPr>
                              <w:rFonts w:cstheme="minorBidi"/>
                              <w:sz w:val="62"/>
                              <w:szCs w:val="10"/>
                            </w:rPr>
                          </w:pPr>
                          <w:r w:rsidRPr="003952CD">
                            <w:rPr>
                              <w:rFonts w:cstheme="minorBidi"/>
                              <w:sz w:val="62"/>
                              <w:szCs w:val="10"/>
                            </w:rPr>
                            <w:t>Alles</w:t>
                          </w:r>
                          <w:r w:rsidR="00BA2DF8" w:rsidRPr="003952CD">
                            <w:rPr>
                              <w:rFonts w:cstheme="minorBidi"/>
                              <w:sz w:val="62"/>
                              <w:szCs w:val="10"/>
                            </w:rPr>
                            <w:t xml:space="preserve"> </w:t>
                          </w:r>
                          <w:r w:rsidRPr="003952CD">
                            <w:rPr>
                              <w:rFonts w:cstheme="minorBidi"/>
                              <w:sz w:val="62"/>
                              <w:szCs w:val="10"/>
                            </w:rPr>
                            <w:t>rondom</w:t>
                          </w:r>
                          <w:r w:rsidR="00BA2DF8" w:rsidRPr="003952CD">
                            <w:rPr>
                              <w:rFonts w:cstheme="minorBidi"/>
                              <w:sz w:val="62"/>
                              <w:szCs w:val="10"/>
                            </w:rPr>
                            <w:t xml:space="preserve"> </w:t>
                          </w:r>
                          <w:r w:rsidRPr="003952CD">
                            <w:rPr>
                              <w:rFonts w:cstheme="minorBidi"/>
                              <w:sz w:val="62"/>
                              <w:szCs w:val="10"/>
                            </w:rPr>
                            <w:t>uw ICT</w:t>
                          </w:r>
                          <w:r w:rsidR="00BA2DF8" w:rsidRPr="003952CD">
                            <w:rPr>
                              <w:rFonts w:cstheme="minorBidi"/>
                              <w:sz w:val="62"/>
                              <w:szCs w:val="10"/>
                            </w:rPr>
                            <w:t xml:space="preserve"> </w:t>
                          </w:r>
                          <w:r w:rsidRPr="003952CD">
                            <w:rPr>
                              <w:rFonts w:cstheme="minorBidi"/>
                              <w:sz w:val="62"/>
                              <w:szCs w:val="10"/>
                            </w:rPr>
                            <w:t>transparant</w:t>
                          </w:r>
                        </w:p>
                      </w:txbxContent>
                    </v:textbox>
                    <w10:wrap anchorx="margin"/>
                  </v:shape>
                </w:pict>
              </mc:Fallback>
            </mc:AlternateContent>
          </w:r>
          <w:r w:rsidR="00BA2DF8" w:rsidRPr="003952CD">
            <w:rPr>
              <w:noProof/>
            </w:rPr>
            <mc:AlternateContent>
              <mc:Choice Requires="wps">
                <w:drawing>
                  <wp:anchor distT="0" distB="0" distL="114300" distR="114300" simplePos="0" relativeHeight="251658242" behindDoc="0" locked="0" layoutInCell="1" allowOverlap="1" wp14:anchorId="18D4A218" wp14:editId="0AF279EE">
                    <wp:simplePos x="0" y="0"/>
                    <wp:positionH relativeFrom="margin">
                      <wp:align>left</wp:align>
                    </wp:positionH>
                    <wp:positionV relativeFrom="paragraph">
                      <wp:posOffset>4231005</wp:posOffset>
                    </wp:positionV>
                    <wp:extent cx="6505575" cy="1676400"/>
                    <wp:effectExtent l="0" t="0" r="0" b="0"/>
                    <wp:wrapNone/>
                    <wp:docPr id="1653673333" name="Tekstvak 1653673333"/>
                    <wp:cNvGraphicFramePr/>
                    <a:graphic xmlns:a="http://schemas.openxmlformats.org/drawingml/2006/main">
                      <a:graphicData uri="http://schemas.microsoft.com/office/word/2010/wordprocessingShape">
                        <wps:wsp>
                          <wps:cNvSpPr txBox="1"/>
                          <wps:spPr>
                            <a:xfrm>
                              <a:off x="0" y="0"/>
                              <a:ext cx="6505575" cy="1676400"/>
                            </a:xfrm>
                            <a:prstGeom prst="rect">
                              <a:avLst/>
                            </a:prstGeom>
                            <a:noFill/>
                            <a:ln w="6350">
                              <a:noFill/>
                            </a:ln>
                          </wps:spPr>
                          <wps:txbx>
                            <w:txbxContent>
                              <w:p w14:paraId="5D056BFB" w14:textId="77777777" w:rsidR="00BA2DF8" w:rsidRPr="003952CD" w:rsidRDefault="00BA2DF8" w:rsidP="00BA2DF8">
                                <w:pPr>
                                  <w:pStyle w:val="TitelVoorblad"/>
                                  <w:rPr>
                                    <w:rFonts w:cstheme="minorBidi"/>
                                    <w:sz w:val="82"/>
                                    <w:szCs w:val="36"/>
                                  </w:rPr>
                                </w:pPr>
                                <w:r w:rsidRPr="003952CD">
                                  <w:rPr>
                                    <w:rFonts w:cstheme="minorBidi"/>
                                    <w:sz w:val="82"/>
                                    <w:szCs w:val="36"/>
                                  </w:rPr>
                                  <w:t xml:space="preserve">Sjabloon zelftoets </w:t>
                                </w:r>
                              </w:p>
                              <w:p w14:paraId="69668CFD" w14:textId="2D6028AE" w:rsidR="00BA2DF8" w:rsidRPr="003952CD" w:rsidRDefault="00BA2DF8" w:rsidP="00BA2DF8">
                                <w:pPr>
                                  <w:pStyle w:val="TitelVoorblad"/>
                                  <w:rPr>
                                    <w:rFonts w:cstheme="minorBidi"/>
                                    <w:sz w:val="82"/>
                                    <w:szCs w:val="36"/>
                                  </w:rPr>
                                </w:pPr>
                                <w:r w:rsidRPr="003952CD">
                                  <w:rPr>
                                    <w:rFonts w:cstheme="minorBidi"/>
                                    <w:sz w:val="82"/>
                                    <w:szCs w:val="36"/>
                                  </w:rPr>
                                  <w:t>HIS normenkader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4A218" id="Tekstvak 1653673333" o:spid="_x0000_s1027" type="#_x0000_t202" style="position:absolute;margin-left:0;margin-top:333.15pt;width:512.25pt;height:132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" filled="f" stroked="f" strokeweight=".5pt">
                    <v:textbox>
                      <w:txbxContent>
                        <w:p w14:paraId="5D056BFB" w14:textId="77777777" w:rsidR="00BA2DF8" w:rsidRPr="003952CD" w:rsidRDefault="00BA2DF8" w:rsidP="00BA2DF8">
                          <w:pPr>
                            <w:pStyle w:val="TitelVoorblad"/>
                            <w:rPr>
                              <w:rFonts w:cstheme="minorBidi"/>
                              <w:sz w:val="82"/>
                              <w:szCs w:val="36"/>
                            </w:rPr>
                          </w:pPr>
                          <w:r w:rsidRPr="003952CD">
                            <w:rPr>
                              <w:rFonts w:cstheme="minorBidi"/>
                              <w:sz w:val="82"/>
                              <w:szCs w:val="36"/>
                            </w:rPr>
                            <w:t xml:space="preserve">Sjabloon zelftoets </w:t>
                          </w:r>
                        </w:p>
                        <w:p w14:paraId="69668CFD" w14:textId="2D6028AE" w:rsidR="00BA2DF8" w:rsidRPr="003952CD" w:rsidRDefault="00BA2DF8" w:rsidP="00BA2DF8">
                          <w:pPr>
                            <w:pStyle w:val="TitelVoorblad"/>
                            <w:rPr>
                              <w:rFonts w:cstheme="minorBidi"/>
                              <w:sz w:val="82"/>
                              <w:szCs w:val="36"/>
                            </w:rPr>
                          </w:pPr>
                          <w:r w:rsidRPr="003952CD">
                            <w:rPr>
                              <w:rFonts w:cstheme="minorBidi"/>
                              <w:sz w:val="82"/>
                              <w:szCs w:val="36"/>
                            </w:rPr>
                            <w:t>HIS normenkader 2025</w:t>
                          </w:r>
                        </w:p>
                      </w:txbxContent>
                    </v:textbox>
                    <w10:wrap anchorx="margin"/>
                  </v:shape>
                </w:pict>
              </mc:Fallback>
            </mc:AlternateContent>
          </w:r>
          <w:r w:rsidR="00EE07C6" w:rsidRPr="003952CD">
            <w:br w:type="page"/>
          </w:r>
        </w:p>
      </w:sdtContent>
    </w:sdt>
    <w:p w14:paraId="232EEE8E" w14:textId="77777777" w:rsidR="007D3A08" w:rsidRPr="003952CD" w:rsidRDefault="007D3A08" w:rsidP="00003DFD">
      <w:pPr>
        <w:pStyle w:val="Standaardvoorblad"/>
      </w:pPr>
    </w:p>
    <w:p w14:paraId="5A827315" w14:textId="77777777" w:rsidR="007D3A08" w:rsidRPr="003952CD" w:rsidRDefault="007D3A08" w:rsidP="00003DFD">
      <w:pPr>
        <w:pStyle w:val="Standaardvoorblad"/>
      </w:pPr>
    </w:p>
    <w:p w14:paraId="5985E0FE" w14:textId="77777777" w:rsidR="00E45243" w:rsidRPr="003952CD" w:rsidRDefault="00E45243" w:rsidP="00003DFD">
      <w:pPr>
        <w:pStyle w:val="Standaardvoorblad"/>
      </w:pPr>
    </w:p>
    <w:p w14:paraId="00154D7D" w14:textId="77777777" w:rsidR="00003DFD" w:rsidRPr="003952CD" w:rsidRDefault="00003DFD" w:rsidP="00003DFD"/>
    <w:p w14:paraId="5D46C3B9" w14:textId="0E244875" w:rsidR="007D3A08" w:rsidRPr="003952CD" w:rsidRDefault="00BA2DF8" w:rsidP="00DF56E2">
      <w:pPr>
        <w:pStyle w:val="Kop1ongenummerd"/>
        <w:jc w:val="center"/>
        <w:rPr>
          <w:rFonts w:hint="eastAsia"/>
          <w:noProof w:val="0"/>
        </w:rPr>
      </w:pPr>
      <w:r w:rsidRPr="003952CD">
        <w:rPr>
          <w:noProof w:val="0"/>
        </w:rPr>
        <w:t>Sjabloon z</w:t>
      </w:r>
      <w:r w:rsidR="007A260B" w:rsidRPr="003952CD">
        <w:rPr>
          <w:noProof w:val="0"/>
        </w:rPr>
        <w:t>elftoets HIS</w:t>
      </w:r>
    </w:p>
    <w:p w14:paraId="6CD17D02" w14:textId="30F0DB64" w:rsidR="00B95B98" w:rsidRPr="003952CD" w:rsidRDefault="0044448A" w:rsidP="00DF56E2">
      <w:pPr>
        <w:pStyle w:val="Ondertitel"/>
        <w:jc w:val="center"/>
        <w:rPr>
          <w:rFonts w:eastAsiaTheme="majorEastAsia" w:cstheme="majorBidi"/>
          <w:i/>
          <w:iCs/>
          <w:color w:val="40AD56"/>
          <w:sz w:val="38"/>
          <w:szCs w:val="32"/>
        </w:rPr>
      </w:pPr>
      <w:r w:rsidRPr="003952CD">
        <w:rPr>
          <w:rStyle w:val="OndertitelChar"/>
          <w:rFonts w:eastAsiaTheme="majorEastAsia" w:cstheme="majorBidi"/>
          <w:b/>
          <w:bCs/>
          <w:i/>
          <w:iCs/>
          <w:color w:val="40AD56"/>
          <w:sz w:val="38"/>
          <w:szCs w:val="32"/>
          <w:lang w:val="nl-NL"/>
        </w:rPr>
        <w:t>T</w:t>
      </w:r>
      <w:r w:rsidR="00B95B98" w:rsidRPr="003952CD">
        <w:rPr>
          <w:rStyle w:val="OndertitelChar"/>
          <w:rFonts w:eastAsiaTheme="majorEastAsia" w:cstheme="majorBidi"/>
          <w:b/>
          <w:bCs/>
          <w:i/>
          <w:iCs/>
          <w:color w:val="40AD56"/>
          <w:sz w:val="38"/>
          <w:szCs w:val="32"/>
          <w:lang w:val="nl-NL"/>
        </w:rPr>
        <w:t>en behoeve van XIS Keurmerk certificaat</w:t>
      </w:r>
      <w:r w:rsidR="00BA2DF8" w:rsidRPr="003952CD">
        <w:rPr>
          <w:rStyle w:val="OndertitelChar"/>
          <w:rFonts w:eastAsiaTheme="majorEastAsia" w:cstheme="majorBidi"/>
          <w:b/>
          <w:bCs/>
          <w:i/>
          <w:iCs/>
          <w:color w:val="40AD56"/>
          <w:sz w:val="38"/>
          <w:szCs w:val="32"/>
          <w:lang w:val="nl-NL"/>
        </w:rPr>
        <w:t xml:space="preserve"> 2025</w:t>
      </w:r>
    </w:p>
    <w:p w14:paraId="2DA0E9D1" w14:textId="77777777" w:rsidR="00B95B98" w:rsidRPr="003952CD" w:rsidRDefault="00B95B98" w:rsidP="00003DFD">
      <w:pPr>
        <w:pStyle w:val="Standaardvoorblad"/>
      </w:pPr>
    </w:p>
    <w:p w14:paraId="4CA0F52E" w14:textId="54617360" w:rsidR="00FF422A" w:rsidRPr="003952CD" w:rsidRDefault="29940E67" w:rsidP="591CE907">
      <w:pPr>
        <w:jc w:val="both"/>
        <w:rPr>
          <w:b/>
          <w:bCs/>
          <w:color w:val="0F5031"/>
          <w:sz w:val="24"/>
          <w:szCs w:val="24"/>
        </w:rPr>
      </w:pPr>
      <w:r w:rsidRPr="003952CD">
        <w:rPr>
          <w:b/>
          <w:bCs/>
          <w:color w:val="0F5031"/>
          <w:sz w:val="24"/>
          <w:szCs w:val="24"/>
        </w:rPr>
        <w:t>Met dit</w:t>
      </w:r>
      <w:r w:rsidR="00323137" w:rsidRPr="003952CD">
        <w:rPr>
          <w:b/>
          <w:bCs/>
          <w:color w:val="0F5031"/>
          <w:sz w:val="24"/>
          <w:szCs w:val="24"/>
        </w:rPr>
        <w:t xml:space="preserve"> sjabloon </w:t>
      </w:r>
      <w:r w:rsidRPr="003952CD">
        <w:rPr>
          <w:b/>
          <w:bCs/>
          <w:color w:val="0F5031"/>
          <w:sz w:val="24"/>
          <w:szCs w:val="24"/>
        </w:rPr>
        <w:t xml:space="preserve">kunt u </w:t>
      </w:r>
      <w:r w:rsidR="030CC0FA" w:rsidRPr="003952CD">
        <w:rPr>
          <w:b/>
          <w:bCs/>
          <w:color w:val="0F5031"/>
          <w:sz w:val="24"/>
          <w:szCs w:val="24"/>
        </w:rPr>
        <w:t>uw eigen</w:t>
      </w:r>
      <w:r w:rsidR="009E4584" w:rsidRPr="003952CD">
        <w:rPr>
          <w:b/>
          <w:bCs/>
          <w:color w:val="0F5031"/>
          <w:sz w:val="24"/>
          <w:szCs w:val="24"/>
        </w:rPr>
        <w:t xml:space="preserve"> toetsingsrapport </w:t>
      </w:r>
      <w:r w:rsidRPr="003952CD">
        <w:rPr>
          <w:b/>
          <w:bCs/>
          <w:color w:val="0F5031"/>
          <w:sz w:val="24"/>
          <w:szCs w:val="24"/>
        </w:rPr>
        <w:t>voor</w:t>
      </w:r>
      <w:r w:rsidR="009E4584" w:rsidRPr="003952CD">
        <w:rPr>
          <w:b/>
          <w:bCs/>
          <w:color w:val="0F5031"/>
          <w:sz w:val="24"/>
          <w:szCs w:val="24"/>
        </w:rPr>
        <w:t xml:space="preserve"> de zelftoets</w:t>
      </w:r>
      <w:r w:rsidR="1D7DD62D" w:rsidRPr="003952CD">
        <w:rPr>
          <w:b/>
          <w:bCs/>
          <w:color w:val="0F5031"/>
          <w:sz w:val="24"/>
          <w:szCs w:val="24"/>
        </w:rPr>
        <w:t xml:space="preserve"> maken</w:t>
      </w:r>
      <w:r w:rsidR="65CC94C7" w:rsidRPr="003952CD">
        <w:rPr>
          <w:b/>
          <w:bCs/>
          <w:color w:val="0F5031"/>
          <w:sz w:val="24"/>
          <w:szCs w:val="24"/>
        </w:rPr>
        <w:t>.</w:t>
      </w:r>
    </w:p>
    <w:p w14:paraId="23550673" w14:textId="53D675DB" w:rsidR="00FF422A" w:rsidRPr="003952CD" w:rsidRDefault="00082289" w:rsidP="009D13FA">
      <w:pPr>
        <w:jc w:val="both"/>
        <w:rPr>
          <w:b/>
          <w:bCs/>
          <w:color w:val="0F5031"/>
          <w:sz w:val="24"/>
          <w:szCs w:val="24"/>
        </w:rPr>
      </w:pPr>
      <w:r w:rsidRPr="003952CD">
        <w:rPr>
          <w:b/>
          <w:bCs/>
          <w:color w:val="0F5031"/>
          <w:sz w:val="24"/>
          <w:szCs w:val="24"/>
        </w:rPr>
        <w:t xml:space="preserve">In het </w:t>
      </w:r>
      <w:r w:rsidR="000F728D" w:rsidRPr="003952CD">
        <w:rPr>
          <w:b/>
          <w:bCs/>
          <w:color w:val="0F5031"/>
          <w:sz w:val="24"/>
          <w:szCs w:val="24"/>
        </w:rPr>
        <w:t xml:space="preserve">XIS </w:t>
      </w:r>
      <w:r w:rsidR="001D0EA4" w:rsidRPr="003952CD">
        <w:rPr>
          <w:b/>
          <w:bCs/>
          <w:color w:val="0F5031"/>
          <w:sz w:val="24"/>
          <w:szCs w:val="24"/>
        </w:rPr>
        <w:t>K</w:t>
      </w:r>
      <w:r w:rsidRPr="003952CD">
        <w:rPr>
          <w:b/>
          <w:bCs/>
          <w:color w:val="0F5031"/>
          <w:sz w:val="24"/>
          <w:szCs w:val="24"/>
        </w:rPr>
        <w:t xml:space="preserve">eurmerkreglement wordt de </w:t>
      </w:r>
      <w:r w:rsidR="00F61824" w:rsidRPr="003952CD">
        <w:rPr>
          <w:b/>
          <w:bCs/>
          <w:color w:val="0F5031"/>
          <w:sz w:val="24"/>
          <w:szCs w:val="24"/>
        </w:rPr>
        <w:t>toetsings</w:t>
      </w:r>
      <w:r w:rsidRPr="003952CD">
        <w:rPr>
          <w:b/>
          <w:bCs/>
          <w:color w:val="0F5031"/>
          <w:sz w:val="24"/>
          <w:szCs w:val="24"/>
        </w:rPr>
        <w:t xml:space="preserve">procedure </w:t>
      </w:r>
      <w:r w:rsidR="00F61824" w:rsidRPr="003952CD">
        <w:rPr>
          <w:b/>
          <w:bCs/>
          <w:color w:val="0F5031"/>
          <w:sz w:val="24"/>
          <w:szCs w:val="24"/>
        </w:rPr>
        <w:t>van</w:t>
      </w:r>
      <w:r w:rsidRPr="003952CD">
        <w:rPr>
          <w:b/>
          <w:bCs/>
          <w:color w:val="0F5031"/>
          <w:sz w:val="24"/>
          <w:szCs w:val="24"/>
        </w:rPr>
        <w:t xml:space="preserve"> de zelftoets </w:t>
      </w:r>
      <w:r w:rsidR="00F61824" w:rsidRPr="003952CD">
        <w:rPr>
          <w:b/>
          <w:bCs/>
          <w:color w:val="0F5031"/>
          <w:sz w:val="24"/>
          <w:szCs w:val="24"/>
        </w:rPr>
        <w:t xml:space="preserve">beschreven en </w:t>
      </w:r>
      <w:r w:rsidRPr="003952CD">
        <w:rPr>
          <w:b/>
          <w:bCs/>
          <w:color w:val="0F5031"/>
          <w:sz w:val="24"/>
          <w:szCs w:val="24"/>
        </w:rPr>
        <w:t xml:space="preserve">toegelicht. </w:t>
      </w:r>
      <w:r w:rsidR="00CC0A7A" w:rsidRPr="003952CD">
        <w:rPr>
          <w:b/>
          <w:bCs/>
          <w:color w:val="0F5031"/>
          <w:sz w:val="24"/>
          <w:szCs w:val="24"/>
        </w:rPr>
        <w:t xml:space="preserve">De actuele </w:t>
      </w:r>
      <w:r w:rsidR="00F61824" w:rsidRPr="003952CD">
        <w:rPr>
          <w:b/>
          <w:bCs/>
          <w:color w:val="0F5031"/>
          <w:sz w:val="24"/>
          <w:szCs w:val="24"/>
        </w:rPr>
        <w:t>versie van het XIS Keurmerkreglement</w:t>
      </w:r>
      <w:r w:rsidRPr="003952CD">
        <w:rPr>
          <w:b/>
          <w:bCs/>
          <w:color w:val="0F5031"/>
          <w:sz w:val="24"/>
          <w:szCs w:val="24"/>
        </w:rPr>
        <w:t xml:space="preserve"> </w:t>
      </w:r>
      <w:r w:rsidR="003148BC" w:rsidRPr="003952CD">
        <w:rPr>
          <w:b/>
          <w:bCs/>
          <w:color w:val="0F5031"/>
          <w:sz w:val="24"/>
          <w:szCs w:val="24"/>
        </w:rPr>
        <w:t>is</w:t>
      </w:r>
      <w:r w:rsidRPr="003952CD">
        <w:rPr>
          <w:b/>
          <w:bCs/>
          <w:color w:val="0F5031"/>
          <w:sz w:val="24"/>
          <w:szCs w:val="24"/>
        </w:rPr>
        <w:t xml:space="preserve"> terug te vinden op </w:t>
      </w:r>
      <w:hyperlink r:id="rId17">
        <w:r w:rsidR="00FF422A" w:rsidRPr="003952CD">
          <w:rPr>
            <w:b/>
            <w:bCs/>
            <w:color w:val="0F5031"/>
            <w:sz w:val="24"/>
            <w:szCs w:val="24"/>
          </w:rPr>
          <w:t>http://XISkeurmerk.nl</w:t>
        </w:r>
      </w:hyperlink>
      <w:r w:rsidR="00FF422A" w:rsidRPr="003952CD">
        <w:rPr>
          <w:b/>
          <w:bCs/>
          <w:color w:val="0F5031"/>
          <w:sz w:val="24"/>
          <w:szCs w:val="24"/>
        </w:rPr>
        <w:t xml:space="preserve"> </w:t>
      </w:r>
      <w:r w:rsidRPr="003952CD">
        <w:rPr>
          <w:b/>
          <w:bCs/>
          <w:color w:val="0F5031"/>
          <w:sz w:val="24"/>
          <w:szCs w:val="24"/>
        </w:rPr>
        <w:t>en vorm</w:t>
      </w:r>
      <w:r w:rsidR="00337744" w:rsidRPr="003952CD">
        <w:rPr>
          <w:b/>
          <w:bCs/>
          <w:color w:val="0F5031"/>
          <w:sz w:val="24"/>
          <w:szCs w:val="24"/>
        </w:rPr>
        <w:t>t</w:t>
      </w:r>
      <w:r w:rsidR="00FF422A" w:rsidRPr="003952CD">
        <w:rPr>
          <w:b/>
          <w:bCs/>
          <w:color w:val="0F5031"/>
          <w:sz w:val="24"/>
          <w:szCs w:val="24"/>
        </w:rPr>
        <w:t xml:space="preserve"> samen met dit sjabloon </w:t>
      </w:r>
      <w:r w:rsidR="206750F9" w:rsidRPr="003952CD">
        <w:rPr>
          <w:b/>
          <w:bCs/>
          <w:color w:val="0F5031"/>
          <w:sz w:val="24"/>
          <w:szCs w:val="24"/>
        </w:rPr>
        <w:t xml:space="preserve">en het </w:t>
      </w:r>
      <w:r w:rsidR="615FD2E0" w:rsidRPr="003952CD">
        <w:rPr>
          <w:b/>
          <w:bCs/>
          <w:color w:val="0F5031"/>
          <w:sz w:val="24"/>
          <w:szCs w:val="24"/>
        </w:rPr>
        <w:t>HIS normenkader versie 2025</w:t>
      </w:r>
      <w:r w:rsidR="00FF422A" w:rsidRPr="003952CD">
        <w:rPr>
          <w:b/>
          <w:bCs/>
          <w:color w:val="0F5031"/>
          <w:sz w:val="24"/>
          <w:szCs w:val="24"/>
        </w:rPr>
        <w:t xml:space="preserve"> een onlosmakelijk geheel</w:t>
      </w:r>
      <w:r w:rsidR="00337744" w:rsidRPr="003952CD">
        <w:rPr>
          <w:b/>
          <w:bCs/>
          <w:color w:val="0F5031"/>
          <w:sz w:val="24"/>
          <w:szCs w:val="24"/>
        </w:rPr>
        <w:t xml:space="preserve"> voor het </w:t>
      </w:r>
      <w:r w:rsidR="00E70295" w:rsidRPr="003952CD">
        <w:rPr>
          <w:b/>
          <w:bCs/>
          <w:color w:val="0F5031"/>
          <w:sz w:val="24"/>
          <w:szCs w:val="24"/>
        </w:rPr>
        <w:t xml:space="preserve">zelftoetsingsproces. </w:t>
      </w:r>
      <w:r w:rsidR="00FF422A" w:rsidRPr="003952CD">
        <w:rPr>
          <w:b/>
          <w:bCs/>
          <w:color w:val="0F5031"/>
          <w:sz w:val="24"/>
          <w:szCs w:val="24"/>
        </w:rPr>
        <w:t>Download dit sjabloon en maak hiermee uw eigen</w:t>
      </w:r>
      <w:r w:rsidR="00E70295" w:rsidRPr="003952CD">
        <w:rPr>
          <w:b/>
          <w:bCs/>
          <w:color w:val="0F5031"/>
          <w:sz w:val="24"/>
          <w:szCs w:val="24"/>
        </w:rPr>
        <w:t xml:space="preserve"> toet</w:t>
      </w:r>
      <w:r w:rsidR="007233A9" w:rsidRPr="003952CD">
        <w:rPr>
          <w:b/>
          <w:bCs/>
          <w:color w:val="0F5031"/>
          <w:sz w:val="24"/>
          <w:szCs w:val="24"/>
        </w:rPr>
        <w:t>s</w:t>
      </w:r>
      <w:r w:rsidR="00E70295" w:rsidRPr="003952CD">
        <w:rPr>
          <w:b/>
          <w:bCs/>
          <w:color w:val="0F5031"/>
          <w:sz w:val="24"/>
          <w:szCs w:val="24"/>
        </w:rPr>
        <w:t>ings</w:t>
      </w:r>
      <w:r w:rsidR="00FF422A" w:rsidRPr="003952CD">
        <w:rPr>
          <w:b/>
          <w:bCs/>
          <w:color w:val="0F5031"/>
          <w:sz w:val="24"/>
          <w:szCs w:val="24"/>
        </w:rPr>
        <w:t>rapport</w:t>
      </w:r>
      <w:r w:rsidR="00E70295" w:rsidRPr="003952CD">
        <w:rPr>
          <w:b/>
          <w:bCs/>
          <w:color w:val="0F5031"/>
          <w:sz w:val="24"/>
          <w:szCs w:val="24"/>
        </w:rPr>
        <w:t xml:space="preserve"> voor de zelftoets.</w:t>
      </w:r>
      <w:r w:rsidR="009D13FA" w:rsidRPr="003952CD">
        <w:rPr>
          <w:b/>
          <w:bCs/>
          <w:color w:val="0F5031"/>
          <w:sz w:val="24"/>
          <w:szCs w:val="24"/>
        </w:rPr>
        <w:t xml:space="preserve"> </w:t>
      </w:r>
      <w:r w:rsidR="00FF422A" w:rsidRPr="003952CD">
        <w:rPr>
          <w:b/>
          <w:bCs/>
          <w:color w:val="0F5031"/>
          <w:sz w:val="24"/>
          <w:szCs w:val="24"/>
        </w:rPr>
        <w:t>Succes met het uitvoeren van uw zelftoets!</w:t>
      </w:r>
    </w:p>
    <w:p w14:paraId="0CD6E4F9" w14:textId="1DD00DC5" w:rsidR="69B83F7B" w:rsidRPr="003952CD" w:rsidRDefault="69B83F7B">
      <w:r w:rsidRPr="003952CD">
        <w:br w:type="page"/>
      </w:r>
    </w:p>
    <w:p w14:paraId="7F63905B" w14:textId="0F1DC3C5" w:rsidR="69B83F7B" w:rsidRPr="003952CD" w:rsidRDefault="003952CD" w:rsidP="3402814E">
      <w:pPr>
        <w:rPr>
          <w:rFonts w:asciiTheme="minorHAnsi" w:eastAsiaTheme="majorEastAsia" w:hAnsiTheme="minorHAnsi" w:cstheme="majorBidi"/>
          <w:b/>
          <w:color w:val="0F5031"/>
          <w:sz w:val="48"/>
          <w:szCs w:val="48"/>
        </w:rPr>
      </w:pPr>
      <w:r w:rsidRPr="003952CD">
        <w:rPr>
          <w:rFonts w:asciiTheme="minorHAnsi" w:eastAsiaTheme="majorEastAsia" w:hAnsiTheme="minorHAnsi" w:cstheme="majorBidi"/>
          <w:b/>
          <w:color w:val="0F5031"/>
          <w:sz w:val="48"/>
          <w:szCs w:val="48"/>
        </w:rPr>
        <w:lastRenderedPageBreak/>
        <w:t>Gebruikswijze</w:t>
      </w:r>
    </w:p>
    <w:p w14:paraId="5DF9D4DE" w14:textId="7A840972" w:rsidR="00A707A6" w:rsidRPr="00A707A6" w:rsidRDefault="00A707A6" w:rsidP="00A707A6">
      <w:pPr>
        <w:pStyle w:val="Lijstalinea"/>
        <w:numPr>
          <w:ilvl w:val="0"/>
          <w:numId w:val="21"/>
        </w:numPr>
        <w:rPr>
          <w:color w:val="0F5031"/>
          <w:sz w:val="24"/>
          <w:szCs w:val="24"/>
        </w:rPr>
      </w:pPr>
      <w:r w:rsidRPr="003952CD">
        <w:rPr>
          <w:rFonts w:asciiTheme="minorHAnsi" w:eastAsiaTheme="minorEastAsia" w:hAnsiTheme="minorHAnsi" w:cstheme="minorBidi"/>
          <w:color w:val="0F5031"/>
          <w:sz w:val="24"/>
          <w:szCs w:val="24"/>
        </w:rPr>
        <w:t>De volledige procedure van de zelftoets staat beschreven op</w:t>
      </w:r>
      <w:r w:rsidRPr="003952CD">
        <w:br/>
      </w:r>
      <w:hyperlink r:id="rId18">
        <w:r w:rsidRPr="003952CD">
          <w:rPr>
            <w:color w:val="0F5031"/>
            <w:sz w:val="24"/>
            <w:szCs w:val="24"/>
          </w:rPr>
          <w:t>http://XISkeurmerk.nl</w:t>
        </w:r>
      </w:hyperlink>
      <w:r w:rsidRPr="003952CD">
        <w:rPr>
          <w:color w:val="0F5031"/>
          <w:sz w:val="24"/>
          <w:szCs w:val="24"/>
        </w:rPr>
        <w:t xml:space="preserve"> in het XIS Keurmerkreglement.</w:t>
      </w:r>
    </w:p>
    <w:p w14:paraId="4EE7585E" w14:textId="573A86EC" w:rsidR="13FF7F1E" w:rsidRPr="003952CD" w:rsidRDefault="5B409507" w:rsidP="3402814E">
      <w:pPr>
        <w:pStyle w:val="Lijstalinea"/>
        <w:numPr>
          <w:ilvl w:val="0"/>
          <w:numId w:val="21"/>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Download dit sjabloon en sla het </w:t>
      </w:r>
      <w:r w:rsidR="22DF017A" w:rsidRPr="003952CD">
        <w:rPr>
          <w:rFonts w:asciiTheme="minorHAnsi" w:eastAsiaTheme="minorEastAsia" w:hAnsiTheme="minorHAnsi" w:cstheme="minorBidi"/>
          <w:color w:val="0F5031"/>
          <w:sz w:val="24"/>
          <w:szCs w:val="24"/>
        </w:rPr>
        <w:t xml:space="preserve">in uw eigen omgeving </w:t>
      </w:r>
      <w:r w:rsidRPr="003952CD">
        <w:rPr>
          <w:rFonts w:asciiTheme="minorHAnsi" w:eastAsiaTheme="minorEastAsia" w:hAnsiTheme="minorHAnsi" w:cstheme="minorBidi"/>
          <w:color w:val="0F5031"/>
          <w:sz w:val="24"/>
          <w:szCs w:val="24"/>
        </w:rPr>
        <w:t xml:space="preserve">op </w:t>
      </w:r>
      <w:r w:rsidR="408997E9" w:rsidRPr="003952CD">
        <w:rPr>
          <w:rFonts w:asciiTheme="minorHAnsi" w:eastAsiaTheme="minorEastAsia" w:hAnsiTheme="minorHAnsi" w:cstheme="minorBidi"/>
          <w:color w:val="0F5031"/>
          <w:sz w:val="24"/>
          <w:szCs w:val="24"/>
        </w:rPr>
        <w:t xml:space="preserve">als Word-document </w:t>
      </w:r>
      <w:r w:rsidRPr="003952CD">
        <w:rPr>
          <w:rFonts w:asciiTheme="minorHAnsi" w:eastAsiaTheme="minorEastAsia" w:hAnsiTheme="minorHAnsi" w:cstheme="minorBidi"/>
          <w:color w:val="0F5031"/>
          <w:sz w:val="24"/>
          <w:szCs w:val="24"/>
        </w:rPr>
        <w:t xml:space="preserve">onder de naam </w:t>
      </w:r>
      <w:r w:rsidR="13FF7F1E" w:rsidRPr="003952CD">
        <w:br/>
      </w:r>
      <w:r w:rsidR="04F4D546" w:rsidRPr="003952CD">
        <w:rPr>
          <w:rFonts w:asciiTheme="minorHAnsi" w:eastAsiaTheme="minorEastAsia" w:hAnsiTheme="minorHAnsi" w:cstheme="minorBidi"/>
          <w:color w:val="0F5031"/>
          <w:sz w:val="24"/>
          <w:szCs w:val="24"/>
        </w:rPr>
        <w:t>‘&lt;bedrijfsnaam en/of HIS-naam&gt; zelftoets HIS normenkader 2025’</w:t>
      </w:r>
      <w:r w:rsidR="6352392D" w:rsidRPr="003952CD">
        <w:rPr>
          <w:rFonts w:asciiTheme="minorHAnsi" w:eastAsiaTheme="minorEastAsia" w:hAnsiTheme="minorHAnsi" w:cstheme="minorBidi"/>
          <w:color w:val="0F5031"/>
          <w:sz w:val="24"/>
          <w:szCs w:val="24"/>
        </w:rPr>
        <w:t>, bijvoorbeeld: “</w:t>
      </w:r>
      <w:proofErr w:type="gramStart"/>
      <w:r w:rsidR="7D4C09E4" w:rsidRPr="003952CD">
        <w:rPr>
          <w:rFonts w:asciiTheme="minorHAnsi" w:eastAsiaTheme="minorEastAsia" w:hAnsiTheme="minorHAnsi" w:cstheme="minorBidi"/>
          <w:color w:val="0F5031"/>
          <w:sz w:val="24"/>
          <w:szCs w:val="24"/>
        </w:rPr>
        <w:t>MIJNHIS zelftoets</w:t>
      </w:r>
      <w:proofErr w:type="gramEnd"/>
      <w:r w:rsidR="7D4C09E4" w:rsidRPr="003952CD">
        <w:rPr>
          <w:rFonts w:asciiTheme="minorHAnsi" w:eastAsiaTheme="minorEastAsia" w:hAnsiTheme="minorHAnsi" w:cstheme="minorBidi"/>
          <w:color w:val="0F5031"/>
          <w:sz w:val="24"/>
          <w:szCs w:val="24"/>
        </w:rPr>
        <w:t xml:space="preserve"> HIS normenkader 2025’</w:t>
      </w:r>
      <w:r w:rsidR="762F5078" w:rsidRPr="003952CD">
        <w:rPr>
          <w:rFonts w:asciiTheme="minorHAnsi" w:eastAsiaTheme="minorEastAsia" w:hAnsiTheme="minorHAnsi" w:cstheme="minorBidi"/>
          <w:color w:val="0F5031"/>
          <w:sz w:val="24"/>
          <w:szCs w:val="24"/>
        </w:rPr>
        <w:t>.</w:t>
      </w:r>
    </w:p>
    <w:p w14:paraId="28619C33" w14:textId="0F2841FE" w:rsidR="01720A34" w:rsidRPr="003952CD" w:rsidRDefault="01720A34"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In dit sjabloon kunt u alleen </w:t>
      </w:r>
      <w:r w:rsidR="77AAD99A" w:rsidRPr="003952CD">
        <w:rPr>
          <w:rFonts w:asciiTheme="minorHAnsi" w:eastAsiaTheme="minorEastAsia" w:hAnsiTheme="minorHAnsi" w:cstheme="minorBidi"/>
          <w:color w:val="0F5031"/>
          <w:sz w:val="24"/>
          <w:szCs w:val="24"/>
        </w:rPr>
        <w:t xml:space="preserve">wijzigingen aanbrengen in de vakken die daarvoor zijn ingericht. </w:t>
      </w:r>
      <w:r w:rsidRPr="003952CD">
        <w:rPr>
          <w:rFonts w:asciiTheme="minorHAnsi" w:eastAsiaTheme="minorEastAsia" w:hAnsiTheme="minorHAnsi" w:cstheme="minorBidi"/>
          <w:color w:val="0F5031"/>
          <w:sz w:val="24"/>
          <w:szCs w:val="24"/>
        </w:rPr>
        <w:t>U herkent deze aan de</w:t>
      </w:r>
      <w:r w:rsidR="6AEB8330" w:rsidRPr="003952CD">
        <w:rPr>
          <w:rFonts w:asciiTheme="minorHAnsi" w:eastAsiaTheme="minorEastAsia" w:hAnsiTheme="minorHAnsi" w:cstheme="minorBidi"/>
          <w:color w:val="0F5031"/>
          <w:sz w:val="24"/>
          <w:szCs w:val="24"/>
        </w:rPr>
        <w:t xml:space="preserve"> lichtgrijze tekst:</w:t>
      </w:r>
    </w:p>
    <w:p w14:paraId="43BB3DD3" w14:textId="16C4DE36" w:rsidR="6AEB8330" w:rsidRPr="003952CD" w:rsidRDefault="6AEB8330" w:rsidP="7714E11E">
      <w:pPr>
        <w:pStyle w:val="Lijstalinea"/>
        <w:numPr>
          <w:ilvl w:val="1"/>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“Klik of tik om een datum in te voeren”</w:t>
      </w:r>
    </w:p>
    <w:p w14:paraId="08EE106A" w14:textId="1ECE10FD" w:rsidR="6AEB8330" w:rsidRPr="003952CD" w:rsidRDefault="6AEB8330" w:rsidP="7714E11E">
      <w:pPr>
        <w:pStyle w:val="Lijstalinea"/>
        <w:numPr>
          <w:ilvl w:val="1"/>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“Klik op tik om tekst in te voeren”</w:t>
      </w:r>
    </w:p>
    <w:p w14:paraId="2EB15F83" w14:textId="6783844C" w:rsidR="1998EB38" w:rsidRPr="003952CD" w:rsidRDefault="1998EB38" w:rsidP="7714E11E">
      <w:pPr>
        <w:pStyle w:val="Lijstalinea"/>
        <w:numPr>
          <w:ilvl w:val="1"/>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“Kies een item”</w:t>
      </w:r>
    </w:p>
    <w:p w14:paraId="3E87AE51" w14:textId="0C66A8E9" w:rsidR="1A6143B1" w:rsidRPr="003952CD" w:rsidRDefault="1A6143B1"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Op de eerste pagina kunt u de algemene informatie invullen</w:t>
      </w:r>
      <w:r w:rsidR="3DA3860E" w:rsidRPr="003952CD">
        <w:rPr>
          <w:rFonts w:asciiTheme="minorHAnsi" w:eastAsiaTheme="minorEastAsia" w:hAnsiTheme="minorHAnsi" w:cstheme="minorBidi"/>
          <w:color w:val="0F5031"/>
          <w:sz w:val="24"/>
          <w:szCs w:val="24"/>
        </w:rPr>
        <w:t xml:space="preserve">: </w:t>
      </w:r>
      <w:r w:rsidRPr="003952CD">
        <w:br/>
      </w:r>
      <w:r w:rsidR="3DA3860E" w:rsidRPr="003952CD">
        <w:rPr>
          <w:rFonts w:asciiTheme="minorHAnsi" w:eastAsiaTheme="minorEastAsia" w:hAnsiTheme="minorHAnsi" w:cstheme="minorBidi"/>
          <w:color w:val="0F5031"/>
          <w:sz w:val="24"/>
          <w:szCs w:val="24"/>
        </w:rPr>
        <w:t>Datum zelftoets, naam leverancier, naam HIS, Versie HIS en de namen van de personen (inclu</w:t>
      </w:r>
      <w:r w:rsidR="0C4EEB04" w:rsidRPr="003952CD">
        <w:rPr>
          <w:rFonts w:asciiTheme="minorHAnsi" w:eastAsiaTheme="minorEastAsia" w:hAnsiTheme="minorHAnsi" w:cstheme="minorBidi"/>
          <w:color w:val="0F5031"/>
          <w:sz w:val="24"/>
          <w:szCs w:val="24"/>
        </w:rPr>
        <w:t>sief hun functie) van degenen die de toets hebben uitgevoerd.</w:t>
      </w:r>
    </w:p>
    <w:p w14:paraId="24D62E00" w14:textId="084804BD" w:rsidR="27BBC1BF" w:rsidRPr="003952CD" w:rsidRDefault="27BBC1BF"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Daarna </w:t>
      </w:r>
      <w:r w:rsidR="78A3010B" w:rsidRPr="003952CD">
        <w:rPr>
          <w:rFonts w:asciiTheme="minorHAnsi" w:eastAsiaTheme="minorEastAsia" w:hAnsiTheme="minorHAnsi" w:cstheme="minorBidi"/>
          <w:color w:val="0F5031"/>
          <w:sz w:val="24"/>
          <w:szCs w:val="24"/>
        </w:rPr>
        <w:t xml:space="preserve">start elke pagina </w:t>
      </w:r>
      <w:r w:rsidR="6F4FD3FB" w:rsidRPr="003952CD">
        <w:rPr>
          <w:rFonts w:asciiTheme="minorHAnsi" w:eastAsiaTheme="minorEastAsia" w:hAnsiTheme="minorHAnsi" w:cstheme="minorBidi"/>
          <w:color w:val="0F5031"/>
          <w:sz w:val="24"/>
          <w:szCs w:val="24"/>
        </w:rPr>
        <w:t>met e</w:t>
      </w:r>
      <w:r w:rsidR="78A3010B" w:rsidRPr="003952CD">
        <w:rPr>
          <w:rFonts w:asciiTheme="minorHAnsi" w:eastAsiaTheme="minorEastAsia" w:hAnsiTheme="minorHAnsi" w:cstheme="minorBidi"/>
          <w:color w:val="0F5031"/>
          <w:sz w:val="24"/>
          <w:szCs w:val="24"/>
        </w:rPr>
        <w:t>en</w:t>
      </w:r>
      <w:r w:rsidRPr="003952CD">
        <w:rPr>
          <w:rFonts w:asciiTheme="minorHAnsi" w:eastAsiaTheme="minorEastAsia" w:hAnsiTheme="minorHAnsi" w:cstheme="minorBidi"/>
          <w:color w:val="0F5031"/>
          <w:sz w:val="24"/>
          <w:szCs w:val="24"/>
        </w:rPr>
        <w:t xml:space="preserve"> nieuwe norm. </w:t>
      </w:r>
      <w:r w:rsidR="3F6C7E64" w:rsidRPr="003952CD">
        <w:rPr>
          <w:rFonts w:asciiTheme="minorHAnsi" w:eastAsiaTheme="minorEastAsia" w:hAnsiTheme="minorHAnsi" w:cstheme="minorBidi"/>
          <w:color w:val="0F5031"/>
          <w:sz w:val="24"/>
          <w:szCs w:val="24"/>
        </w:rPr>
        <w:t>Bovenaan leest u de beschrijving</w:t>
      </w:r>
      <w:r w:rsidR="556C5837" w:rsidRPr="003952CD">
        <w:rPr>
          <w:rFonts w:asciiTheme="minorHAnsi" w:eastAsiaTheme="minorEastAsia" w:hAnsiTheme="minorHAnsi" w:cstheme="minorBidi"/>
          <w:color w:val="0F5031"/>
          <w:sz w:val="24"/>
          <w:szCs w:val="24"/>
        </w:rPr>
        <w:t>. Met de keuze ‘</w:t>
      </w:r>
      <w:proofErr w:type="gramStart"/>
      <w:r w:rsidR="556C5837" w:rsidRPr="003952CD">
        <w:rPr>
          <w:rFonts w:asciiTheme="minorHAnsi" w:eastAsiaTheme="minorEastAsia" w:hAnsiTheme="minorHAnsi" w:cstheme="minorBidi"/>
          <w:color w:val="0F5031"/>
          <w:sz w:val="24"/>
          <w:szCs w:val="24"/>
        </w:rPr>
        <w:t>voldoet /</w:t>
      </w:r>
      <w:proofErr w:type="gramEnd"/>
      <w:r w:rsidR="556C5837" w:rsidRPr="003952CD">
        <w:rPr>
          <w:rFonts w:asciiTheme="minorHAnsi" w:eastAsiaTheme="minorEastAsia" w:hAnsiTheme="minorHAnsi" w:cstheme="minorBidi"/>
          <w:color w:val="0F5031"/>
          <w:sz w:val="24"/>
          <w:szCs w:val="24"/>
        </w:rPr>
        <w:t xml:space="preserve"> voldoet niet’ </w:t>
      </w:r>
      <w:r w:rsidR="41F106C0" w:rsidRPr="003952CD">
        <w:rPr>
          <w:rFonts w:asciiTheme="minorHAnsi" w:eastAsiaTheme="minorEastAsia" w:hAnsiTheme="minorHAnsi" w:cstheme="minorBidi"/>
          <w:color w:val="0F5031"/>
          <w:sz w:val="24"/>
          <w:szCs w:val="24"/>
        </w:rPr>
        <w:t>(rechts naast de beschrijving) geeft u uw eigen oordeel.</w:t>
      </w:r>
    </w:p>
    <w:p w14:paraId="1AE11578" w14:textId="3CA8BBB0" w:rsidR="41F106C0" w:rsidRPr="003952CD" w:rsidRDefault="41F106C0"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Gelieve bij elke norm </w:t>
      </w:r>
      <w:r w:rsidR="747D53DA" w:rsidRPr="003952CD">
        <w:rPr>
          <w:rFonts w:asciiTheme="minorHAnsi" w:eastAsiaTheme="minorEastAsia" w:hAnsiTheme="minorHAnsi" w:cstheme="minorBidi"/>
          <w:color w:val="0F5031"/>
          <w:sz w:val="24"/>
          <w:szCs w:val="24"/>
        </w:rPr>
        <w:t xml:space="preserve">onder het kopje ‘bewijsmateriaal’ </w:t>
      </w:r>
      <w:r w:rsidRPr="003952CD">
        <w:rPr>
          <w:rFonts w:asciiTheme="minorHAnsi" w:eastAsiaTheme="minorEastAsia" w:hAnsiTheme="minorHAnsi" w:cstheme="minorBidi"/>
          <w:color w:val="0F5031"/>
          <w:sz w:val="24"/>
          <w:szCs w:val="24"/>
        </w:rPr>
        <w:t xml:space="preserve">een </w:t>
      </w:r>
      <w:r w:rsidR="2870CF33" w:rsidRPr="003952CD">
        <w:rPr>
          <w:rFonts w:asciiTheme="minorHAnsi" w:eastAsiaTheme="minorEastAsia" w:hAnsiTheme="minorHAnsi" w:cstheme="minorBidi"/>
          <w:color w:val="0F5031"/>
          <w:sz w:val="24"/>
          <w:szCs w:val="24"/>
        </w:rPr>
        <w:t>s</w:t>
      </w:r>
      <w:r w:rsidRPr="003952CD">
        <w:rPr>
          <w:rFonts w:asciiTheme="minorHAnsi" w:eastAsiaTheme="minorEastAsia" w:hAnsiTheme="minorHAnsi" w:cstheme="minorBidi"/>
          <w:color w:val="0F5031"/>
          <w:sz w:val="24"/>
          <w:szCs w:val="24"/>
        </w:rPr>
        <w:t xml:space="preserve">chermprint te voegen </w:t>
      </w:r>
      <w:r w:rsidR="7A767EF6" w:rsidRPr="003952CD">
        <w:rPr>
          <w:rFonts w:asciiTheme="minorHAnsi" w:eastAsiaTheme="minorEastAsia" w:hAnsiTheme="minorHAnsi" w:cstheme="minorBidi"/>
          <w:color w:val="0F5031"/>
          <w:sz w:val="24"/>
          <w:szCs w:val="24"/>
        </w:rPr>
        <w:t xml:space="preserve">(inclusief de systeemdatum), </w:t>
      </w:r>
      <w:r w:rsidR="0BDB4883" w:rsidRPr="003952CD">
        <w:rPr>
          <w:rFonts w:asciiTheme="minorHAnsi" w:eastAsiaTheme="minorEastAsia" w:hAnsiTheme="minorHAnsi" w:cstheme="minorBidi"/>
          <w:color w:val="0F5031"/>
          <w:sz w:val="24"/>
          <w:szCs w:val="24"/>
        </w:rPr>
        <w:t xml:space="preserve">zodat de werkgroep een controle kan uitvoeren op de gemaakte </w:t>
      </w:r>
      <w:r w:rsidR="00E65662" w:rsidRPr="003952CD">
        <w:rPr>
          <w:rFonts w:asciiTheme="minorHAnsi" w:eastAsiaTheme="minorEastAsia" w:hAnsiTheme="minorHAnsi" w:cstheme="minorBidi"/>
          <w:color w:val="0F5031"/>
          <w:sz w:val="24"/>
          <w:szCs w:val="24"/>
        </w:rPr>
        <w:t>zelfbeoordeling</w:t>
      </w:r>
      <w:r w:rsidR="687B93E5" w:rsidRPr="003952CD">
        <w:rPr>
          <w:rFonts w:asciiTheme="minorHAnsi" w:eastAsiaTheme="minorEastAsia" w:hAnsiTheme="minorHAnsi" w:cstheme="minorBidi"/>
          <w:color w:val="0F5031"/>
          <w:sz w:val="24"/>
          <w:szCs w:val="24"/>
        </w:rPr>
        <w:t>.</w:t>
      </w:r>
      <w:r w:rsidR="0BDB4883" w:rsidRPr="003952CD">
        <w:rPr>
          <w:rFonts w:asciiTheme="minorHAnsi" w:eastAsiaTheme="minorEastAsia" w:hAnsiTheme="minorHAnsi" w:cstheme="minorBidi"/>
          <w:color w:val="0F5031"/>
          <w:sz w:val="24"/>
          <w:szCs w:val="24"/>
        </w:rPr>
        <w:t xml:space="preserve"> </w:t>
      </w:r>
      <w:r w:rsidR="7A23CA25" w:rsidRPr="003952CD">
        <w:rPr>
          <w:rFonts w:asciiTheme="minorHAnsi" w:eastAsiaTheme="minorEastAsia" w:hAnsiTheme="minorHAnsi" w:cstheme="minorBidi"/>
          <w:color w:val="0F5031"/>
          <w:sz w:val="24"/>
          <w:szCs w:val="24"/>
        </w:rPr>
        <w:t>Als een schermprint niet van toepassing is, dan graag een tekstuele toelichting.</w:t>
      </w:r>
    </w:p>
    <w:p w14:paraId="219ED281" w14:textId="614E8EC1" w:rsidR="00828B21" w:rsidRDefault="00828B21"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Onder het kopje ‘Overwegingen’ kun</w:t>
      </w:r>
      <w:r w:rsidR="00A7362B">
        <w:rPr>
          <w:rFonts w:asciiTheme="minorHAnsi" w:eastAsiaTheme="minorEastAsia" w:hAnsiTheme="minorHAnsi" w:cstheme="minorBidi"/>
          <w:color w:val="0F5031"/>
          <w:sz w:val="24"/>
          <w:szCs w:val="24"/>
        </w:rPr>
        <w:t>t</w:t>
      </w:r>
      <w:r w:rsidRPr="003952CD">
        <w:rPr>
          <w:rFonts w:asciiTheme="minorHAnsi" w:eastAsiaTheme="minorEastAsia" w:hAnsiTheme="minorHAnsi" w:cstheme="minorBidi"/>
          <w:color w:val="0F5031"/>
          <w:sz w:val="24"/>
          <w:szCs w:val="24"/>
        </w:rPr>
        <w:t xml:space="preserve"> u </w:t>
      </w:r>
      <w:r w:rsidR="00FD534A" w:rsidRPr="003952CD">
        <w:rPr>
          <w:rFonts w:asciiTheme="minorHAnsi" w:eastAsiaTheme="minorEastAsia" w:hAnsiTheme="minorHAnsi" w:cstheme="minorBidi"/>
          <w:color w:val="0F5031"/>
          <w:sz w:val="24"/>
          <w:szCs w:val="24"/>
        </w:rPr>
        <w:t xml:space="preserve">een </w:t>
      </w:r>
      <w:r w:rsidRPr="003952CD">
        <w:rPr>
          <w:rFonts w:asciiTheme="minorHAnsi" w:eastAsiaTheme="minorEastAsia" w:hAnsiTheme="minorHAnsi" w:cstheme="minorBidi"/>
          <w:color w:val="0F5031"/>
          <w:sz w:val="24"/>
          <w:szCs w:val="24"/>
        </w:rPr>
        <w:t>extra toelichting kwijt</w:t>
      </w:r>
      <w:r w:rsidR="00E65662" w:rsidRPr="003952CD">
        <w:rPr>
          <w:rFonts w:asciiTheme="minorHAnsi" w:eastAsiaTheme="minorEastAsia" w:hAnsiTheme="minorHAnsi" w:cstheme="minorBidi"/>
          <w:color w:val="0F5031"/>
          <w:sz w:val="24"/>
          <w:szCs w:val="24"/>
        </w:rPr>
        <w:t xml:space="preserve"> (</w:t>
      </w:r>
      <w:r w:rsidRPr="003952CD">
        <w:rPr>
          <w:rFonts w:asciiTheme="minorHAnsi" w:eastAsiaTheme="minorEastAsia" w:hAnsiTheme="minorHAnsi" w:cstheme="minorBidi"/>
          <w:color w:val="0F5031"/>
          <w:sz w:val="24"/>
          <w:szCs w:val="24"/>
        </w:rPr>
        <w:t>niet verplicht</w:t>
      </w:r>
      <w:r w:rsidR="00E65662" w:rsidRPr="003952CD">
        <w:rPr>
          <w:rFonts w:asciiTheme="minorHAnsi" w:eastAsiaTheme="minorEastAsia" w:hAnsiTheme="minorHAnsi" w:cstheme="minorBidi"/>
          <w:color w:val="0F5031"/>
          <w:sz w:val="24"/>
          <w:szCs w:val="24"/>
        </w:rPr>
        <w:t>)</w:t>
      </w:r>
      <w:r w:rsidRPr="003952CD">
        <w:rPr>
          <w:rFonts w:asciiTheme="minorHAnsi" w:eastAsiaTheme="minorEastAsia" w:hAnsiTheme="minorHAnsi" w:cstheme="minorBidi"/>
          <w:color w:val="0F5031"/>
          <w:sz w:val="24"/>
          <w:szCs w:val="24"/>
        </w:rPr>
        <w:t>.</w:t>
      </w:r>
    </w:p>
    <w:p w14:paraId="4B14CB8E" w14:textId="2DC49304" w:rsidR="00882CC5" w:rsidRPr="003952CD" w:rsidRDefault="00882CC5" w:rsidP="7714E11E">
      <w:pPr>
        <w:pStyle w:val="Lijstalinea"/>
        <w:numPr>
          <w:ilvl w:val="0"/>
          <w:numId w:val="22"/>
        </w:numPr>
        <w:rPr>
          <w:rFonts w:asciiTheme="minorHAnsi" w:eastAsiaTheme="minorEastAsia" w:hAnsiTheme="minorHAnsi" w:cstheme="minorBidi"/>
          <w:color w:val="0F5031"/>
          <w:sz w:val="24"/>
          <w:szCs w:val="24"/>
        </w:rPr>
      </w:pPr>
      <w:r w:rsidRPr="00882CC5">
        <w:rPr>
          <w:rFonts w:asciiTheme="minorHAnsi" w:eastAsiaTheme="minorEastAsia" w:hAnsiTheme="minorHAnsi" w:cstheme="minorBidi"/>
          <w:color w:val="0F5031"/>
          <w:sz w:val="24"/>
          <w:szCs w:val="24"/>
        </w:rPr>
        <w:t xml:space="preserve">Indien het bewijsmateriaal niet als schermprint te bieden is, maar bijvoorbeeld voorhanden via een apart document, dan kan dat document als bijlage worden toegevoegd bij het mailen van het </w:t>
      </w:r>
      <w:proofErr w:type="gramStart"/>
      <w:r w:rsidRPr="00882CC5">
        <w:rPr>
          <w:rFonts w:asciiTheme="minorHAnsi" w:eastAsiaTheme="minorEastAsia" w:hAnsiTheme="minorHAnsi" w:cstheme="minorBidi"/>
          <w:color w:val="0F5031"/>
          <w:sz w:val="24"/>
          <w:szCs w:val="24"/>
        </w:rPr>
        <w:t>zelftoetsingsrapport  aan</w:t>
      </w:r>
      <w:proofErr w:type="gramEnd"/>
      <w:r w:rsidRPr="00882CC5">
        <w:rPr>
          <w:rFonts w:asciiTheme="minorHAnsi" w:eastAsiaTheme="minorEastAsia" w:hAnsiTheme="minorHAnsi" w:cstheme="minorBidi"/>
          <w:color w:val="0F5031"/>
          <w:sz w:val="24"/>
          <w:szCs w:val="24"/>
        </w:rPr>
        <w:t xml:space="preserve"> </w:t>
      </w:r>
      <w:hyperlink r:id="rId19" w:history="1">
        <w:r w:rsidRPr="00882CC5">
          <w:rPr>
            <w:rStyle w:val="Hyperlink"/>
            <w:rFonts w:asciiTheme="minorHAnsi" w:eastAsiaTheme="minorEastAsia" w:hAnsiTheme="minorHAnsi" w:cstheme="minorBidi"/>
            <w:sz w:val="24"/>
            <w:szCs w:val="24"/>
          </w:rPr>
          <w:t>leveranciersmanager@stichtinglegio.nl</w:t>
        </w:r>
      </w:hyperlink>
      <w:r w:rsidRPr="00882CC5">
        <w:rPr>
          <w:rFonts w:asciiTheme="minorHAnsi" w:eastAsiaTheme="minorEastAsia" w:hAnsiTheme="minorHAnsi" w:cstheme="minorBidi"/>
          <w:color w:val="0F5031"/>
          <w:sz w:val="24"/>
          <w:szCs w:val="24"/>
        </w:rPr>
        <w:t xml:space="preserve"> . Vermeld duidelijk bij welke norm het bewijsmateriaal van toepassing is.</w:t>
      </w:r>
    </w:p>
    <w:p w14:paraId="3F7C09A4" w14:textId="74CBF9E4" w:rsidR="37115E2E" w:rsidRPr="003952CD" w:rsidRDefault="37115E2E"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lastRenderedPageBreak/>
        <w:t xml:space="preserve">De onderste tabel is bestemd voor de werkgroep Normenkader. </w:t>
      </w:r>
      <w:r w:rsidRPr="003952CD">
        <w:br/>
      </w:r>
      <w:r w:rsidR="1B22BCE6" w:rsidRPr="003952CD">
        <w:rPr>
          <w:rFonts w:asciiTheme="minorHAnsi" w:eastAsiaTheme="minorEastAsia" w:hAnsiTheme="minorHAnsi" w:cstheme="minorBidi"/>
          <w:color w:val="0F5031"/>
          <w:sz w:val="24"/>
          <w:szCs w:val="24"/>
        </w:rPr>
        <w:t>Gelieve dat gedeelte over te slaan en uw invulling te vervolgen op de volgende pagina.</w:t>
      </w:r>
    </w:p>
    <w:p w14:paraId="2132409B" w14:textId="1F88B65D" w:rsidR="000A485B" w:rsidRPr="003952CD" w:rsidRDefault="000A485B"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Het normenkader 2025 bestaat uit 39 normen</w:t>
      </w:r>
      <w:r w:rsidR="00574E7E" w:rsidRPr="003952CD">
        <w:rPr>
          <w:rFonts w:asciiTheme="minorHAnsi" w:eastAsiaTheme="minorEastAsia" w:hAnsiTheme="minorHAnsi" w:cstheme="minorBidi"/>
          <w:color w:val="0F5031"/>
          <w:sz w:val="24"/>
          <w:szCs w:val="24"/>
        </w:rPr>
        <w:t>.</w:t>
      </w:r>
    </w:p>
    <w:p w14:paraId="74766CA9" w14:textId="2FDE85BC" w:rsidR="1ED7702F" w:rsidRPr="003952CD" w:rsidRDefault="1ED7702F" w:rsidP="7714E11E">
      <w:pPr>
        <w:pStyle w:val="Lijstalinea"/>
        <w:numPr>
          <w:ilvl w:val="0"/>
          <w:numId w:val="22"/>
        </w:numPr>
        <w:rPr>
          <w:rFonts w:asciiTheme="minorHAnsi" w:eastAsiaTheme="minorEastAsia" w:hAnsiTheme="minorHAnsi" w:cstheme="minorBidi"/>
          <w:color w:val="0F5031"/>
          <w:sz w:val="24"/>
          <w:szCs w:val="24"/>
        </w:rPr>
      </w:pPr>
      <w:r w:rsidRPr="003952CD">
        <w:rPr>
          <w:rFonts w:asciiTheme="minorHAnsi" w:eastAsiaTheme="minorEastAsia" w:hAnsiTheme="minorHAnsi" w:cstheme="minorBidi"/>
          <w:color w:val="0F5031"/>
          <w:sz w:val="24"/>
          <w:szCs w:val="24"/>
        </w:rPr>
        <w:t xml:space="preserve">Sla </w:t>
      </w:r>
      <w:r w:rsidR="00A358A3" w:rsidRPr="003952CD">
        <w:rPr>
          <w:rFonts w:asciiTheme="minorHAnsi" w:eastAsiaTheme="minorEastAsia" w:hAnsiTheme="minorHAnsi" w:cstheme="minorBidi"/>
          <w:color w:val="0F5031"/>
          <w:sz w:val="24"/>
          <w:szCs w:val="24"/>
        </w:rPr>
        <w:t xml:space="preserve">tot slot </w:t>
      </w:r>
      <w:r w:rsidR="6ECA1B52" w:rsidRPr="003952CD">
        <w:rPr>
          <w:rFonts w:asciiTheme="minorHAnsi" w:eastAsiaTheme="minorEastAsia" w:hAnsiTheme="minorHAnsi" w:cstheme="minorBidi"/>
          <w:color w:val="0F5031"/>
          <w:sz w:val="24"/>
          <w:szCs w:val="24"/>
        </w:rPr>
        <w:t xml:space="preserve">alle veranderingen in </w:t>
      </w:r>
      <w:r w:rsidRPr="003952CD">
        <w:rPr>
          <w:rFonts w:asciiTheme="minorHAnsi" w:eastAsiaTheme="minorEastAsia" w:hAnsiTheme="minorHAnsi" w:cstheme="minorBidi"/>
          <w:color w:val="0F5031"/>
          <w:sz w:val="24"/>
          <w:szCs w:val="24"/>
        </w:rPr>
        <w:t xml:space="preserve">uw bestand op en email het Word bestand naar </w:t>
      </w:r>
      <w:r w:rsidR="69E07F4A" w:rsidRPr="003952CD">
        <w:rPr>
          <w:rFonts w:asciiTheme="minorHAnsi" w:eastAsiaTheme="minorEastAsia" w:hAnsiTheme="minorHAnsi" w:cstheme="minorBidi"/>
          <w:color w:val="0F5031"/>
          <w:sz w:val="24"/>
          <w:szCs w:val="24"/>
        </w:rPr>
        <w:t>leverancier</w:t>
      </w:r>
      <w:r w:rsidR="003C2BFA" w:rsidRPr="003952CD">
        <w:rPr>
          <w:rFonts w:asciiTheme="minorHAnsi" w:eastAsiaTheme="minorEastAsia" w:hAnsiTheme="minorHAnsi" w:cstheme="minorBidi"/>
          <w:color w:val="0F5031"/>
          <w:sz w:val="24"/>
          <w:szCs w:val="24"/>
        </w:rPr>
        <w:t>smanager</w:t>
      </w:r>
      <w:r w:rsidR="6A0D2FBA" w:rsidRPr="003952CD">
        <w:rPr>
          <w:rFonts w:asciiTheme="minorHAnsi" w:eastAsiaTheme="minorEastAsia" w:hAnsiTheme="minorHAnsi" w:cstheme="minorBidi"/>
          <w:color w:val="0F5031"/>
          <w:sz w:val="24"/>
          <w:szCs w:val="24"/>
        </w:rPr>
        <w:t>@stichtinglegio.nl</w:t>
      </w:r>
      <w:r w:rsidR="00E84F24" w:rsidRPr="003952CD">
        <w:rPr>
          <w:rFonts w:asciiTheme="minorHAnsi" w:eastAsiaTheme="minorEastAsia" w:hAnsiTheme="minorHAnsi" w:cstheme="minorBidi"/>
          <w:color w:val="0F5031"/>
          <w:sz w:val="24"/>
          <w:szCs w:val="24"/>
        </w:rPr>
        <w:t>.</w:t>
      </w:r>
    </w:p>
    <w:p w14:paraId="28B74BFD" w14:textId="24347DA9" w:rsidR="7714E11E" w:rsidRPr="003952CD" w:rsidRDefault="7714E11E">
      <w:r w:rsidRPr="003952CD">
        <w:br w:type="page"/>
      </w:r>
    </w:p>
    <w:p w14:paraId="4C7416AA" w14:textId="005765DE" w:rsidR="13FF7F1E" w:rsidRPr="003952CD" w:rsidRDefault="13FF7F1E" w:rsidP="7714E11E">
      <w:pPr>
        <w:rPr>
          <w:rFonts w:asciiTheme="minorHAnsi" w:eastAsiaTheme="minorEastAsia" w:hAnsiTheme="minorHAnsi" w:cstheme="minorBidi"/>
          <w:b/>
          <w:bCs/>
          <w:color w:val="0F5031"/>
          <w:sz w:val="24"/>
          <w:szCs w:val="24"/>
        </w:rPr>
      </w:pPr>
      <w:r w:rsidRPr="003952CD">
        <w:lastRenderedPageBreak/>
        <w:br/>
      </w:r>
    </w:p>
    <w:tbl>
      <w:tblPr>
        <w:tblStyle w:val="Rastertabel4-Accent6"/>
        <w:tblpPr w:leftFromText="141" w:rightFromText="141" w:vertAnchor="text" w:horzAnchor="margin" w:tblpY="-217"/>
        <w:tblW w:w="10209" w:type="dxa"/>
        <w:tblLook w:val="04A0" w:firstRow="1" w:lastRow="0" w:firstColumn="1" w:lastColumn="0" w:noHBand="0" w:noVBand="1"/>
      </w:tblPr>
      <w:tblGrid>
        <w:gridCol w:w="3114"/>
        <w:gridCol w:w="7095"/>
      </w:tblGrid>
      <w:tr w:rsidR="00122147" w:rsidRPr="003952CD" w14:paraId="5101DC21" w14:textId="77777777" w:rsidTr="00122147">
        <w:trPr>
          <w:cnfStyle w:val="100000000000" w:firstRow="1" w:lastRow="0" w:firstColumn="0" w:lastColumn="0" w:oddVBand="0" w:evenVBand="0" w:oddHBand="0" w:evenHBand="0" w:firstRowFirstColumn="0" w:firstRowLastColumn="0" w:lastRowFirstColumn="0" w:lastRowLastColumn="0"/>
          <w:trHeight w:val="416"/>
          <w:tblHeader/>
        </w:trPr>
        <w:tc>
          <w:tcPr>
            <w:cnfStyle w:val="001000000000" w:firstRow="0" w:lastRow="0" w:firstColumn="1" w:lastColumn="0" w:oddVBand="0" w:evenVBand="0" w:oddHBand="0" w:evenHBand="0" w:firstRowFirstColumn="0" w:firstRowLastColumn="0" w:lastRowFirstColumn="0" w:lastRowLastColumn="0"/>
            <w:tcW w:w="10209" w:type="dxa"/>
            <w:gridSpan w:val="2"/>
            <w:tcBorders>
              <w:bottom w:val="single" w:sz="4" w:space="0" w:color="87D296" w:themeColor="accent6" w:themeTint="99"/>
            </w:tcBorders>
            <w:vAlign w:val="center"/>
          </w:tcPr>
          <w:p w14:paraId="5454B71E" w14:textId="63F950D6" w:rsidR="00122147" w:rsidRPr="003952CD" w:rsidRDefault="00122147" w:rsidP="00122147">
            <w:pPr>
              <w:rPr>
                <w:color w:val="FFFFFF" w:themeColor="background1"/>
                <w:sz w:val="24"/>
                <w:szCs w:val="24"/>
              </w:rPr>
            </w:pPr>
            <w:r w:rsidRPr="003952CD">
              <w:rPr>
                <w:color w:val="FFFFFF" w:themeColor="background1"/>
                <w:sz w:val="24"/>
                <w:szCs w:val="24"/>
              </w:rPr>
              <w:t>Invultabel | Algemene informatie</w:t>
            </w:r>
            <w:r w:rsidR="00CE7EA5" w:rsidRPr="003952CD">
              <w:rPr>
                <w:color w:val="FFFFFF" w:themeColor="background1"/>
                <w:sz w:val="24"/>
                <w:szCs w:val="24"/>
              </w:rPr>
              <w:t xml:space="preserve"> zelftoets</w:t>
            </w:r>
          </w:p>
        </w:tc>
      </w:tr>
      <w:tr w:rsidR="00E75EBC" w:rsidRPr="003952CD" w14:paraId="43754AA5"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6433E703" w14:textId="7EC814CB" w:rsidR="00E75EBC" w:rsidRPr="003952CD" w:rsidRDefault="00E75EBC" w:rsidP="00E75EBC">
            <w:pPr>
              <w:spacing w:line="240" w:lineRule="auto"/>
              <w:rPr>
                <w:color w:val="auto"/>
                <w:sz w:val="24"/>
                <w:szCs w:val="24"/>
              </w:rPr>
            </w:pPr>
            <w:r w:rsidRPr="003952CD">
              <w:rPr>
                <w:color w:val="auto"/>
                <w:sz w:val="24"/>
                <w:szCs w:val="24"/>
              </w:rPr>
              <w:t>Datum zelftoets</w:t>
            </w:r>
          </w:p>
        </w:tc>
        <w:sdt>
          <w:sdtPr>
            <w:rPr>
              <w:color w:val="FFFFFF" w:themeColor="background1"/>
              <w:sz w:val="24"/>
              <w:szCs w:val="24"/>
            </w:rPr>
            <w:id w:val="-2087828579"/>
            <w:placeholder>
              <w:docPart w:val="85AC5FF43C2149AF85BA80DCCC61E67E"/>
            </w:placeholder>
            <w:showingPlcHdr/>
            <w:date>
              <w:dateFormat w:val="d-M-yyyy"/>
              <w:lid w:val="nl-NL"/>
              <w:storeMappedDataAs w:val="dateTime"/>
              <w:calendar w:val="gregorian"/>
            </w:date>
          </w:sdtPr>
          <w:sdtContent>
            <w:tc>
              <w:tcPr>
                <w:tcW w:w="7095" w:type="dxa"/>
              </w:tcPr>
              <w:p w14:paraId="363251B5" w14:textId="5CD2BDBC"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color w:val="FFFFFF" w:themeColor="background1"/>
                    <w:sz w:val="24"/>
                    <w:szCs w:val="24"/>
                  </w:rPr>
                </w:pPr>
                <w:r w:rsidRPr="003952CD">
                  <w:rPr>
                    <w:rStyle w:val="Tekstvantijdelijkeaanduiding"/>
                    <w:sz w:val="24"/>
                    <w:szCs w:val="24"/>
                  </w:rPr>
                  <w:t>Klik of tik om een datum in te voeren.</w:t>
                </w:r>
              </w:p>
            </w:tc>
          </w:sdtContent>
        </w:sdt>
      </w:tr>
      <w:tr w:rsidR="00E75EBC" w:rsidRPr="003952CD" w14:paraId="4CC82681" w14:textId="77777777" w:rsidTr="00E75EBC">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4BD5E349" w14:textId="2AF60DB0" w:rsidR="00E75EBC" w:rsidRPr="003952CD" w:rsidRDefault="00E75EBC" w:rsidP="00E75EBC">
            <w:pPr>
              <w:spacing w:line="240" w:lineRule="auto"/>
              <w:rPr>
                <w:b w:val="0"/>
                <w:bCs w:val="0"/>
                <w:sz w:val="24"/>
                <w:szCs w:val="24"/>
              </w:rPr>
            </w:pPr>
          </w:p>
        </w:tc>
        <w:tc>
          <w:tcPr>
            <w:tcW w:w="7095" w:type="dxa"/>
          </w:tcPr>
          <w:p w14:paraId="677D4B8C" w14:textId="3B1D3FE4"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73817053"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3367A906" w14:textId="77777777" w:rsidR="00E75EBC" w:rsidRPr="003952CD" w:rsidRDefault="00E75EBC" w:rsidP="00E75EBC">
            <w:pPr>
              <w:spacing w:line="240" w:lineRule="auto"/>
              <w:rPr>
                <w:rFonts w:eastAsiaTheme="minorEastAsia"/>
                <w:sz w:val="24"/>
                <w:szCs w:val="24"/>
              </w:rPr>
            </w:pPr>
            <w:r w:rsidRPr="003952CD">
              <w:rPr>
                <w:sz w:val="24"/>
                <w:szCs w:val="24"/>
              </w:rPr>
              <w:t>Leverancier</w:t>
            </w:r>
          </w:p>
        </w:tc>
        <w:sdt>
          <w:sdtPr>
            <w:rPr>
              <w:sz w:val="24"/>
              <w:szCs w:val="24"/>
            </w:rPr>
            <w:id w:val="-1631090556"/>
            <w:placeholder>
              <w:docPart w:val="19C5960D45144354BD8070C10BC899AA"/>
            </w:placeholder>
            <w:showingPlcHdr/>
            <w:text/>
          </w:sdtPr>
          <w:sdtContent>
            <w:tc>
              <w:tcPr>
                <w:tcW w:w="7095" w:type="dxa"/>
              </w:tcPr>
              <w:p w14:paraId="2ACC1D01"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r w:rsidR="00E75EBC" w:rsidRPr="003952CD" w14:paraId="09CF460B" w14:textId="77777777" w:rsidTr="00557832">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47BF0C80" w14:textId="3206DFB2" w:rsidR="00E75EBC" w:rsidRPr="003952CD" w:rsidRDefault="00E75EBC" w:rsidP="00E75EBC">
            <w:pPr>
              <w:spacing w:line="240" w:lineRule="auto"/>
              <w:rPr>
                <w:b w:val="0"/>
                <w:bCs w:val="0"/>
                <w:sz w:val="24"/>
                <w:szCs w:val="24"/>
              </w:rPr>
            </w:pPr>
          </w:p>
        </w:tc>
        <w:tc>
          <w:tcPr>
            <w:tcW w:w="7095" w:type="dxa"/>
          </w:tcPr>
          <w:p w14:paraId="074F5728" w14:textId="77777777"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595029C8"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6FBEC36C" w14:textId="77777777" w:rsidR="00E75EBC" w:rsidRPr="003952CD" w:rsidRDefault="00E75EBC" w:rsidP="00E75EBC">
            <w:pPr>
              <w:spacing w:line="240" w:lineRule="auto"/>
              <w:rPr>
                <w:sz w:val="24"/>
                <w:szCs w:val="24"/>
              </w:rPr>
            </w:pPr>
            <w:r w:rsidRPr="003952CD">
              <w:rPr>
                <w:sz w:val="24"/>
                <w:szCs w:val="24"/>
              </w:rPr>
              <w:t>Naam HIS</w:t>
            </w:r>
          </w:p>
        </w:tc>
        <w:sdt>
          <w:sdtPr>
            <w:rPr>
              <w:sz w:val="24"/>
              <w:szCs w:val="24"/>
            </w:rPr>
            <w:id w:val="468797654"/>
            <w:placeholder>
              <w:docPart w:val="19C5960D45144354BD8070C10BC899AA"/>
            </w:placeholder>
            <w:showingPlcHdr/>
            <w:text/>
          </w:sdtPr>
          <w:sdtContent>
            <w:tc>
              <w:tcPr>
                <w:tcW w:w="7095" w:type="dxa"/>
              </w:tcPr>
              <w:p w14:paraId="045C059E"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r w:rsidR="00E75EBC" w:rsidRPr="003952CD" w14:paraId="73235F26" w14:textId="77777777" w:rsidTr="00557832">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735FBE03" w14:textId="77777777" w:rsidR="00E75EBC" w:rsidRPr="003952CD" w:rsidRDefault="00E75EBC" w:rsidP="00E75EBC">
            <w:pPr>
              <w:spacing w:line="240" w:lineRule="auto"/>
              <w:rPr>
                <w:b w:val="0"/>
                <w:bCs w:val="0"/>
                <w:sz w:val="24"/>
                <w:szCs w:val="24"/>
              </w:rPr>
            </w:pPr>
          </w:p>
        </w:tc>
        <w:tc>
          <w:tcPr>
            <w:tcW w:w="7095" w:type="dxa"/>
          </w:tcPr>
          <w:p w14:paraId="3B09698F" w14:textId="77777777"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0D1926A5"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2F062A98" w14:textId="26DF480D" w:rsidR="00E75EBC" w:rsidRPr="003952CD" w:rsidRDefault="00E75EBC" w:rsidP="00E75EBC">
            <w:pPr>
              <w:spacing w:line="240" w:lineRule="auto"/>
              <w:rPr>
                <w:sz w:val="24"/>
                <w:szCs w:val="24"/>
              </w:rPr>
            </w:pPr>
            <w:r w:rsidRPr="003952CD">
              <w:rPr>
                <w:sz w:val="24"/>
                <w:szCs w:val="24"/>
              </w:rPr>
              <w:t>Versie HIS</w:t>
            </w:r>
          </w:p>
        </w:tc>
        <w:sdt>
          <w:sdtPr>
            <w:rPr>
              <w:sz w:val="24"/>
              <w:szCs w:val="24"/>
            </w:rPr>
            <w:id w:val="665061342"/>
            <w:placeholder>
              <w:docPart w:val="19C5960D45144354BD8070C10BC899AA"/>
            </w:placeholder>
            <w:showingPlcHdr/>
            <w:text/>
          </w:sdtPr>
          <w:sdtContent>
            <w:tc>
              <w:tcPr>
                <w:tcW w:w="7095" w:type="dxa"/>
              </w:tcPr>
              <w:p w14:paraId="1A9CD161"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r w:rsidR="00E75EBC" w:rsidRPr="003952CD" w14:paraId="2EDE2BDD" w14:textId="77777777" w:rsidTr="00557832">
        <w:trPr>
          <w:trHeight w:val="70"/>
        </w:trPr>
        <w:tc>
          <w:tcPr>
            <w:cnfStyle w:val="001000000000" w:firstRow="0" w:lastRow="0" w:firstColumn="1" w:lastColumn="0" w:oddVBand="0" w:evenVBand="0" w:oddHBand="0" w:evenHBand="0" w:firstRowFirstColumn="0" w:firstRowLastColumn="0" w:lastRowFirstColumn="0" w:lastRowLastColumn="0"/>
            <w:tcW w:w="3114" w:type="dxa"/>
          </w:tcPr>
          <w:p w14:paraId="18EC4875" w14:textId="77777777" w:rsidR="00E75EBC" w:rsidRPr="003952CD" w:rsidRDefault="00E75EBC" w:rsidP="00E75EBC">
            <w:pPr>
              <w:spacing w:line="240" w:lineRule="auto"/>
              <w:rPr>
                <w:b w:val="0"/>
                <w:bCs w:val="0"/>
                <w:sz w:val="24"/>
                <w:szCs w:val="24"/>
              </w:rPr>
            </w:pPr>
          </w:p>
        </w:tc>
        <w:tc>
          <w:tcPr>
            <w:tcW w:w="7095" w:type="dxa"/>
          </w:tcPr>
          <w:p w14:paraId="3BA4730A" w14:textId="77777777" w:rsidR="00E75EBC" w:rsidRPr="003952CD" w:rsidRDefault="00E75EBC" w:rsidP="00E75EBC">
            <w:pPr>
              <w:spacing w:line="240" w:lineRule="auto"/>
              <w:cnfStyle w:val="000000000000" w:firstRow="0" w:lastRow="0" w:firstColumn="0" w:lastColumn="0" w:oddVBand="0" w:evenVBand="0" w:oddHBand="0" w:evenHBand="0" w:firstRowFirstColumn="0" w:firstRowLastColumn="0" w:lastRowFirstColumn="0" w:lastRowLastColumn="0"/>
              <w:rPr>
                <w:sz w:val="24"/>
                <w:szCs w:val="24"/>
              </w:rPr>
            </w:pPr>
          </w:p>
        </w:tc>
      </w:tr>
      <w:tr w:rsidR="00E75EBC" w:rsidRPr="003952CD" w14:paraId="2EED04C9" w14:textId="77777777" w:rsidTr="00557832">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3114" w:type="dxa"/>
          </w:tcPr>
          <w:p w14:paraId="1C457FF9" w14:textId="49086B24" w:rsidR="00E75EBC" w:rsidRPr="003952CD" w:rsidRDefault="00E75EBC" w:rsidP="00E75EBC">
            <w:pPr>
              <w:spacing w:line="240" w:lineRule="auto"/>
              <w:rPr>
                <w:sz w:val="24"/>
                <w:szCs w:val="24"/>
              </w:rPr>
            </w:pPr>
            <w:r w:rsidRPr="003952CD">
              <w:rPr>
                <w:sz w:val="24"/>
                <w:szCs w:val="24"/>
              </w:rPr>
              <w:t>Getoetst door (naam</w:t>
            </w:r>
            <w:r w:rsidR="00513522" w:rsidRPr="003952CD">
              <w:rPr>
                <w:sz w:val="24"/>
                <w:szCs w:val="24"/>
              </w:rPr>
              <w:t xml:space="preserve"> en functie</w:t>
            </w:r>
            <w:r w:rsidRPr="003952CD">
              <w:rPr>
                <w:sz w:val="24"/>
                <w:szCs w:val="24"/>
              </w:rPr>
              <w:t>)</w:t>
            </w:r>
          </w:p>
        </w:tc>
        <w:sdt>
          <w:sdtPr>
            <w:rPr>
              <w:sz w:val="24"/>
              <w:szCs w:val="24"/>
            </w:rPr>
            <w:id w:val="-685525409"/>
            <w:placeholder>
              <w:docPart w:val="19C5960D45144354BD8070C10BC899AA"/>
            </w:placeholder>
            <w:showingPlcHdr/>
            <w:text/>
          </w:sdtPr>
          <w:sdtContent>
            <w:tc>
              <w:tcPr>
                <w:tcW w:w="7095" w:type="dxa"/>
              </w:tcPr>
              <w:p w14:paraId="314B4042" w14:textId="77777777" w:rsidR="00E75EBC" w:rsidRPr="003952CD" w:rsidRDefault="00E75EBC" w:rsidP="00E75EBC">
                <w:pPr>
                  <w:spacing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3952CD">
                  <w:rPr>
                    <w:rStyle w:val="Tekstvantijdelijkeaanduiding"/>
                    <w:sz w:val="24"/>
                    <w:szCs w:val="24"/>
                  </w:rPr>
                  <w:t>Klik of tik om tekst in te voeren.</w:t>
                </w:r>
              </w:p>
            </w:tc>
          </w:sdtContent>
        </w:sdt>
      </w:tr>
    </w:tbl>
    <w:p w14:paraId="63BBB32C" w14:textId="77777777" w:rsidR="007D3A08" w:rsidRPr="003952CD" w:rsidRDefault="007D3A08" w:rsidP="00003DFD">
      <w:pPr>
        <w:pStyle w:val="Standaardvoorblad"/>
      </w:pPr>
    </w:p>
    <w:p w14:paraId="7A096478" w14:textId="77777777" w:rsidR="00C72A86" w:rsidRPr="003952CD" w:rsidRDefault="00C72A86" w:rsidP="00C72A86">
      <w:pPr>
        <w:rPr>
          <w:color w:val="F2F2F2" w:themeColor="background2"/>
        </w:rPr>
      </w:pPr>
      <w:bookmarkStart w:id="1" w:name="_Toc35355431"/>
      <w:bookmarkStart w:id="2" w:name="_Toc35355604"/>
      <w:bookmarkStart w:id="3" w:name="_Toc35355714"/>
      <w:bookmarkStart w:id="4" w:name="_Toc183467580"/>
    </w:p>
    <w:p w14:paraId="4F3D5A6A" w14:textId="14D5D628" w:rsidR="003148BC" w:rsidRPr="003952CD" w:rsidRDefault="003148BC" w:rsidP="00C72A86">
      <w:pPr>
        <w:rPr>
          <w:color w:val="F2F2F2" w:themeColor="background2"/>
        </w:rPr>
      </w:pPr>
    </w:p>
    <w:p w14:paraId="2D4E387D" w14:textId="7EFFF434" w:rsidR="00557832" w:rsidRPr="003952CD" w:rsidRDefault="00557832" w:rsidP="00363A23">
      <w:pPr>
        <w:autoSpaceDE/>
        <w:autoSpaceDN/>
        <w:adjustRightInd/>
        <w:spacing w:after="160" w:line="259" w:lineRule="auto"/>
        <w:textAlignment w:val="auto"/>
        <w:rPr>
          <w:color w:val="FFFFFF" w:themeColor="background1"/>
        </w:rPr>
      </w:pPr>
    </w:p>
    <w:p w14:paraId="7BA3B2AF" w14:textId="77777777" w:rsidR="00557832" w:rsidRPr="003952CD" w:rsidRDefault="00557832" w:rsidP="00363A23">
      <w:pPr>
        <w:autoSpaceDE/>
        <w:autoSpaceDN/>
        <w:adjustRightInd/>
        <w:spacing w:after="160" w:line="259" w:lineRule="auto"/>
        <w:textAlignment w:val="auto"/>
        <w:rPr>
          <w:color w:val="FFFFFF" w:themeColor="background1"/>
        </w:rPr>
      </w:pPr>
    </w:p>
    <w:p w14:paraId="17932381" w14:textId="0DAFD36A" w:rsidR="00830601" w:rsidRPr="003952CD" w:rsidRDefault="00FF422A" w:rsidP="00363A23">
      <w:pPr>
        <w:autoSpaceDE/>
        <w:autoSpaceDN/>
        <w:adjustRightInd/>
        <w:spacing w:after="160" w:line="259" w:lineRule="auto"/>
        <w:textAlignment w:val="auto"/>
      </w:pPr>
      <w:r w:rsidRPr="003952CD">
        <w:br w:type="page"/>
      </w:r>
    </w:p>
    <w:p w14:paraId="7FDBA326" w14:textId="4B8603FA" w:rsidR="00CC279B" w:rsidRPr="003952CD" w:rsidRDefault="00CC279B" w:rsidP="007B6A87">
      <w:pPr>
        <w:pStyle w:val="Kop1ongenummerd"/>
        <w:numPr>
          <w:ilvl w:val="0"/>
          <w:numId w:val="15"/>
        </w:numPr>
        <w:rPr>
          <w:rFonts w:hint="eastAsia"/>
          <w:noProof w:val="0"/>
        </w:rPr>
      </w:pPr>
      <w:r w:rsidRPr="003952CD">
        <w:rPr>
          <w:noProof w:val="0"/>
        </w:rPr>
        <w:lastRenderedPageBreak/>
        <w:t>Werkaant</w:t>
      </w:r>
      <w:r w:rsidR="001C5FE9" w:rsidRPr="003952CD">
        <w:rPr>
          <w:noProof w:val="0"/>
        </w:rPr>
        <w:t>ekeningen</w:t>
      </w:r>
    </w:p>
    <w:tbl>
      <w:tblPr>
        <w:tblStyle w:val="Rastertabel4-Accent6"/>
        <w:tblW w:w="10209" w:type="dxa"/>
        <w:tblLook w:val="04A0" w:firstRow="1" w:lastRow="0" w:firstColumn="1" w:lastColumn="0" w:noHBand="0" w:noVBand="1"/>
      </w:tblPr>
      <w:tblGrid>
        <w:gridCol w:w="7964"/>
        <w:gridCol w:w="2245"/>
      </w:tblGrid>
      <w:tr w:rsidR="00CC279B" w:rsidRPr="003952CD" w14:paraId="605C4674" w14:textId="77777777" w:rsidTr="001E75B6">
        <w:trPr>
          <w:cnfStyle w:val="100000000000" w:firstRow="1" w:lastRow="0" w:firstColumn="0" w:lastColumn="0" w:oddVBand="0" w:evenVBand="0" w:oddHBand="0" w:evenHBand="0" w:firstRowFirstColumn="0" w:firstRowLastColumn="0" w:lastRowFirstColumn="0" w:lastRowLastColumn="0"/>
          <w:trHeight w:val="76"/>
          <w:tblHeader/>
        </w:trPr>
        <w:tc>
          <w:tcPr>
            <w:cnfStyle w:val="001000000000" w:firstRow="0" w:lastRow="0" w:firstColumn="1" w:lastColumn="0" w:oddVBand="0" w:evenVBand="0" w:oddHBand="0" w:evenHBand="0" w:firstRowFirstColumn="0" w:firstRowLastColumn="0" w:lastRowFirstColumn="0" w:lastRowLastColumn="0"/>
            <w:tcW w:w="7964" w:type="dxa"/>
          </w:tcPr>
          <w:p w14:paraId="5D1F59B7" w14:textId="41C05E58" w:rsidR="00CC279B" w:rsidRPr="003952CD" w:rsidRDefault="00CC279B"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IZ-02</w:t>
            </w:r>
          </w:p>
        </w:tc>
        <w:tc>
          <w:tcPr>
            <w:tcW w:w="2245" w:type="dxa"/>
          </w:tcPr>
          <w:p w14:paraId="6F1891C7" w14:textId="257FE043" w:rsidR="00CC279B" w:rsidRPr="003952CD" w:rsidRDefault="00CC279B"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CC279B" w:rsidRPr="003952CD" w14:paraId="757ABAC2" w14:textId="77777777" w:rsidTr="001E75B6">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vAlign w:val="center"/>
          </w:tcPr>
          <w:p w14:paraId="0B638D48" w14:textId="10DFF852" w:rsidR="001E75B6" w:rsidRPr="003952CD" w:rsidRDefault="00CC279B" w:rsidP="001E75B6">
            <w:pPr>
              <w:spacing w:line="240" w:lineRule="auto"/>
              <w:rPr>
                <w:b w:val="0"/>
                <w:bCs w:val="0"/>
              </w:rPr>
            </w:pPr>
            <w:r w:rsidRPr="003952CD">
              <w:rPr>
                <w:b w:val="0"/>
                <w:bCs w:val="0"/>
                <w:sz w:val="22"/>
                <w:szCs w:val="22"/>
              </w:rPr>
              <w:t>De zorgverlener moet de mogelijkheid hebben om in het informatiesysteem persoonlijke werkaantekeningen te maken die de patiënt en andere zorgverleners niet kunnen inzien.</w:t>
            </w:r>
          </w:p>
        </w:tc>
        <w:sdt>
          <w:sdtPr>
            <w:alias w:val="Zelfbeoordeling"/>
            <w:tag w:val="Zelfbeoordeling"/>
            <w:id w:val="-1525857749"/>
            <w:placeholder>
              <w:docPart w:val="8B40B1B04A4A4AD79BFE638F1D861C32"/>
            </w:placeholder>
            <w:showingPlcHdr/>
            <w:comboBox>
              <w:listItem w:value="Kies een item."/>
              <w:listItem w:displayText="Voldoet" w:value="Voldoet"/>
              <w:listItem w:displayText="Voldoet niet" w:value="Voldoet niet"/>
            </w:comboBox>
          </w:sdtPr>
          <w:sdtContent>
            <w:tc>
              <w:tcPr>
                <w:tcW w:w="2245" w:type="dxa"/>
              </w:tcPr>
              <w:p w14:paraId="4B9FFB96" w14:textId="48F63DEF" w:rsidR="00CC279B" w:rsidRPr="003952CD" w:rsidRDefault="00CC279B"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94303B9" w14:textId="4E3B753C" w:rsidR="00CC279B" w:rsidRPr="003952CD" w:rsidRDefault="00247B0F" w:rsidP="00E02139">
      <w:pPr>
        <w:pStyle w:val="Kop1ongenummerd"/>
        <w:rPr>
          <w:rFonts w:hint="eastAsia"/>
          <w:noProof w:val="0"/>
          <w:sz w:val="24"/>
          <w:szCs w:val="24"/>
        </w:rPr>
      </w:pPr>
      <w:r w:rsidRPr="003952CD">
        <w:rPr>
          <w:rStyle w:val="Kop2Char"/>
          <w:b/>
          <w:bCs/>
          <w:noProof w:val="0"/>
          <w:sz w:val="24"/>
          <w:szCs w:val="24"/>
          <w:lang w:val="nl-NL"/>
        </w:rPr>
        <w:t xml:space="preserve">1.1. </w:t>
      </w:r>
      <w:r w:rsidR="00D918C9" w:rsidRPr="003952CD">
        <w:rPr>
          <w:rStyle w:val="Kop2Char"/>
          <w:b/>
          <w:bCs/>
          <w:noProof w:val="0"/>
          <w:sz w:val="24"/>
          <w:szCs w:val="24"/>
          <w:lang w:val="nl-NL"/>
        </w:rPr>
        <w:t>Bewijsmateriaal (bv schermprints):</w:t>
      </w:r>
      <w:r w:rsidR="001C5FE9" w:rsidRPr="003952CD">
        <w:rPr>
          <w:noProof w:val="0"/>
          <w:sz w:val="24"/>
          <w:szCs w:val="24"/>
        </w:rPr>
        <w:br/>
      </w:r>
      <w:sdt>
        <w:sdtPr>
          <w:rPr>
            <w:noProof w:val="0"/>
            <w:sz w:val="24"/>
            <w:szCs w:val="24"/>
          </w:rPr>
          <w:id w:val="2078468791"/>
          <w:placeholder>
            <w:docPart w:val="DBA3D5DB4ED241DEA4D594CABD974209"/>
          </w:placeholder>
          <w:showingPlcHdr/>
        </w:sdtPr>
        <w:sdtContent>
          <w:r w:rsidR="001C5FE9" w:rsidRPr="003952CD">
            <w:rPr>
              <w:rStyle w:val="Tekstvantijdelijkeaanduiding"/>
              <w:noProof w:val="0"/>
            </w:rPr>
            <w:t>Klik of tik om tekst in te voeren.</w:t>
          </w:r>
        </w:sdtContent>
      </w:sdt>
    </w:p>
    <w:p w14:paraId="67FF3320" w14:textId="77777777" w:rsidR="00CC279B" w:rsidRPr="003952CD" w:rsidRDefault="00CC279B" w:rsidP="00E75EBC"/>
    <w:p w14:paraId="1474CFAA" w14:textId="77777777" w:rsidR="00CC279B" w:rsidRPr="003952CD" w:rsidRDefault="00CC279B" w:rsidP="00E75EBC"/>
    <w:p w14:paraId="7F81371F" w14:textId="77777777" w:rsidR="001E75B6" w:rsidRPr="003952CD" w:rsidRDefault="001E75B6" w:rsidP="00E02139">
      <w:pPr>
        <w:pStyle w:val="Kop1ongenummerd"/>
        <w:rPr>
          <w:rStyle w:val="Kop2Char"/>
          <w:b/>
          <w:bCs/>
          <w:noProof w:val="0"/>
          <w:sz w:val="24"/>
          <w:szCs w:val="24"/>
          <w:lang w:val="nl-NL"/>
        </w:rPr>
      </w:pPr>
    </w:p>
    <w:p w14:paraId="487DC24B" w14:textId="32492C85" w:rsidR="00CC279B" w:rsidRPr="003952CD" w:rsidRDefault="00247B0F" w:rsidP="00E02139">
      <w:pPr>
        <w:pStyle w:val="Kop1ongenummerd"/>
        <w:rPr>
          <w:rFonts w:hint="eastAsia"/>
          <w:noProof w:val="0"/>
        </w:rPr>
      </w:pPr>
      <w:r w:rsidRPr="003952CD">
        <w:rPr>
          <w:rStyle w:val="Kop2Char"/>
          <w:b/>
          <w:bCs/>
          <w:noProof w:val="0"/>
          <w:sz w:val="24"/>
          <w:szCs w:val="24"/>
          <w:lang w:val="nl-NL"/>
        </w:rPr>
        <w:t xml:space="preserve">1.2. </w:t>
      </w:r>
      <w:r w:rsidR="00D918C9" w:rsidRPr="003952CD">
        <w:rPr>
          <w:rStyle w:val="Kop2Char"/>
          <w:b/>
          <w:bCs/>
          <w:noProof w:val="0"/>
          <w:sz w:val="24"/>
          <w:szCs w:val="24"/>
          <w:lang w:val="nl-NL"/>
        </w:rPr>
        <w:t>Overwegingen bij de beoordeling door leverancier (niet verplicht):</w:t>
      </w:r>
      <w:r w:rsidR="00D918C9" w:rsidRPr="003952CD">
        <w:rPr>
          <w:noProof w:val="0"/>
          <w:sz w:val="24"/>
          <w:szCs w:val="24"/>
        </w:rPr>
        <w:t xml:space="preserve"> </w:t>
      </w:r>
      <w:r w:rsidR="00CC279B" w:rsidRPr="003952CD">
        <w:rPr>
          <w:noProof w:val="0"/>
          <w:sz w:val="24"/>
          <w:szCs w:val="24"/>
        </w:rPr>
        <w:br/>
      </w:r>
      <w:sdt>
        <w:sdtPr>
          <w:rPr>
            <w:noProof w:val="0"/>
          </w:rPr>
          <w:id w:val="308598104"/>
          <w:placeholder>
            <w:docPart w:val="1F2F059F26344BA4887076AAB2AE13BF"/>
          </w:placeholder>
          <w:showingPlcHdr/>
        </w:sdtPr>
        <w:sdtContent>
          <w:r w:rsidR="00CC279B" w:rsidRPr="003952CD">
            <w:rPr>
              <w:rStyle w:val="Tekstvantijdelijkeaanduiding"/>
              <w:noProof w:val="0"/>
            </w:rPr>
            <w:t>Klik of tik om tekst in te voeren.</w:t>
          </w:r>
        </w:sdtContent>
      </w:sdt>
    </w:p>
    <w:p w14:paraId="79CF8A28" w14:textId="77777777" w:rsidR="00363A23" w:rsidRPr="003952CD" w:rsidRDefault="00363A23" w:rsidP="00247B0F"/>
    <w:p w14:paraId="399D323F" w14:textId="77777777" w:rsidR="001E75B6" w:rsidRPr="003952CD" w:rsidRDefault="001E75B6" w:rsidP="00247B0F"/>
    <w:p w14:paraId="6156AD22" w14:textId="77777777" w:rsidR="001E75B6" w:rsidRPr="003952CD" w:rsidRDefault="001E75B6" w:rsidP="00247B0F"/>
    <w:p w14:paraId="46470CBB" w14:textId="77777777" w:rsidR="001E75B6" w:rsidRPr="003952CD" w:rsidRDefault="001E75B6" w:rsidP="00247B0F"/>
    <w:p w14:paraId="548345FE" w14:textId="77777777" w:rsidR="001E75B6" w:rsidRPr="003952CD" w:rsidRDefault="001E75B6" w:rsidP="00247B0F"/>
    <w:p w14:paraId="5E020A56" w14:textId="77777777" w:rsidR="001E75B6" w:rsidRPr="003952CD" w:rsidRDefault="001E75B6" w:rsidP="00247B0F"/>
    <w:p w14:paraId="1166A83D" w14:textId="77777777" w:rsidR="002B46D9" w:rsidRPr="003952CD" w:rsidRDefault="002B46D9" w:rsidP="00247B0F"/>
    <w:p w14:paraId="07839602" w14:textId="77777777" w:rsidR="002B46D9" w:rsidRPr="003952CD" w:rsidRDefault="002B46D9" w:rsidP="00247B0F"/>
    <w:p w14:paraId="41812957" w14:textId="77777777" w:rsidR="002B46D9" w:rsidRPr="003952CD" w:rsidRDefault="002B46D9" w:rsidP="00247B0F"/>
    <w:p w14:paraId="768426B7" w14:textId="77777777" w:rsidR="002B46D9" w:rsidRPr="003952CD" w:rsidRDefault="002B46D9" w:rsidP="00247B0F"/>
    <w:p w14:paraId="58EC1ECA" w14:textId="77777777" w:rsidR="001E75B6" w:rsidRPr="003952CD" w:rsidRDefault="001E75B6" w:rsidP="00247B0F"/>
    <w:p w14:paraId="7ED14E89" w14:textId="7218D873" w:rsidR="00363A23" w:rsidRPr="003952CD" w:rsidRDefault="00363A23" w:rsidP="00247B0F">
      <w:r w:rsidRPr="003952CD">
        <w:t>---------------------------------------------------------</w:t>
      </w:r>
      <w:r w:rsidR="001C5FE9" w:rsidRPr="003952CD">
        <w:t>------------------------------------------</w:t>
      </w:r>
    </w:p>
    <w:p w14:paraId="1BA604BB" w14:textId="0EE9A921" w:rsidR="00CC279B" w:rsidRPr="003952CD" w:rsidRDefault="00CC279B" w:rsidP="00E02139">
      <w:pPr>
        <w:pStyle w:val="Kop1ongenummerd"/>
        <w:rPr>
          <w:rFonts w:hint="eastAsia"/>
          <w:noProof w:val="0"/>
          <w:sz w:val="24"/>
          <w:szCs w:val="24"/>
        </w:rPr>
      </w:pPr>
      <w:r w:rsidRPr="003952CD">
        <w:rPr>
          <w:noProof w:val="0"/>
          <w:sz w:val="24"/>
          <w:szCs w:val="24"/>
        </w:rPr>
        <w:lastRenderedPageBreak/>
        <w:t xml:space="preserve">Beoordeling </w:t>
      </w:r>
      <w:r w:rsidR="001C5FE9" w:rsidRPr="003952CD">
        <w:rPr>
          <w:noProof w:val="0"/>
          <w:sz w:val="24"/>
          <w:szCs w:val="24"/>
        </w:rPr>
        <w:t xml:space="preserve">IZ-02 </w:t>
      </w:r>
      <w:r w:rsidRPr="003952CD">
        <w:rPr>
          <w:noProof w:val="0"/>
          <w:sz w:val="24"/>
          <w:szCs w:val="24"/>
        </w:rPr>
        <w:t>door werkgroep normenkader</w:t>
      </w:r>
      <w:r w:rsidR="001C5FE9" w:rsidRPr="003952CD">
        <w:rPr>
          <w:noProof w:val="0"/>
          <w:sz w:val="24"/>
          <w:szCs w:val="24"/>
        </w:rPr>
        <w:t>:</w:t>
      </w:r>
    </w:p>
    <w:tbl>
      <w:tblPr>
        <w:tblStyle w:val="Rastertabel4-Accent6"/>
        <w:tblW w:w="10290" w:type="dxa"/>
        <w:tblLook w:val="04A0" w:firstRow="1" w:lastRow="0" w:firstColumn="1" w:lastColumn="0" w:noHBand="0" w:noVBand="1"/>
      </w:tblPr>
      <w:tblGrid>
        <w:gridCol w:w="8036"/>
        <w:gridCol w:w="2254"/>
      </w:tblGrid>
      <w:tr w:rsidR="00363A23" w:rsidRPr="003952CD" w14:paraId="32C7674F" w14:textId="77777777" w:rsidTr="00363A23">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516AB43" w14:textId="4C22A86F" w:rsidR="00363A23" w:rsidRPr="003952CD" w:rsidRDefault="00363A23"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4A75727" w14:textId="77777777" w:rsidR="00363A23" w:rsidRPr="003952CD" w:rsidRDefault="00363A23"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363A23" w:rsidRPr="003952CD" w14:paraId="6B58A3A7" w14:textId="77777777" w:rsidTr="00363A23">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53855789"/>
            <w:placeholder>
              <w:docPart w:val="DefaultPlaceholder_-1854013440"/>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E8343D0" w14:textId="61DE1FFA" w:rsidR="00363A23" w:rsidRPr="003952CD" w:rsidRDefault="001C5FE9"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476954081"/>
            <w:placeholder>
              <w:docPart w:val="C9E3455478914E9A98F3501CF3D14B83"/>
            </w:placeholder>
            <w:showingPlcHdr/>
            <w:comboBox>
              <w:listItem w:value="Kies een item."/>
              <w:listItem w:displayText="Voldoet" w:value="Voldoet"/>
              <w:listItem w:displayText="Voldoet niet" w:value="Voldoet niet"/>
            </w:comboBox>
          </w:sdtPr>
          <w:sdtContent>
            <w:tc>
              <w:tcPr>
                <w:tcW w:w="2254" w:type="dxa"/>
              </w:tcPr>
              <w:p w14:paraId="59FD7404" w14:textId="165D6186" w:rsidR="00363A23" w:rsidRPr="003952CD" w:rsidRDefault="001C5FE9"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109ECAA" w14:textId="36B2F2F3" w:rsidR="000D5EB6" w:rsidRPr="003952CD" w:rsidRDefault="000D5EB6" w:rsidP="001E75B6">
      <w:pPr>
        <w:pStyle w:val="Kop1ongenummerd"/>
        <w:rPr>
          <w:rFonts w:hint="eastAsia"/>
          <w:noProof w:val="0"/>
        </w:rPr>
      </w:pPr>
      <w:r w:rsidRPr="003952CD">
        <w:rPr>
          <w:noProof w:val="0"/>
        </w:rPr>
        <w:br w:type="page"/>
      </w:r>
      <w:r w:rsidR="007B6A87" w:rsidRPr="003952CD">
        <w:rPr>
          <w:noProof w:val="0"/>
        </w:rPr>
        <w:lastRenderedPageBreak/>
        <w:t>2.</w:t>
      </w:r>
      <w:r w:rsidRPr="003952CD">
        <w:rPr>
          <w:noProof w:val="0"/>
        </w:rPr>
        <w:tab/>
      </w:r>
      <w:r w:rsidR="007B6A87" w:rsidRPr="003952CD">
        <w:rPr>
          <w:noProof w:val="0"/>
        </w:rPr>
        <w:t>Samenvoegen episodes</w:t>
      </w:r>
    </w:p>
    <w:tbl>
      <w:tblPr>
        <w:tblStyle w:val="Rastertabel4-Accent6"/>
        <w:tblW w:w="10209" w:type="dxa"/>
        <w:tblLook w:val="04A0" w:firstRow="1" w:lastRow="0" w:firstColumn="1" w:lastColumn="0" w:noHBand="0" w:noVBand="1"/>
      </w:tblPr>
      <w:tblGrid>
        <w:gridCol w:w="7964"/>
        <w:gridCol w:w="2245"/>
      </w:tblGrid>
      <w:tr w:rsidR="000D5EB6" w:rsidRPr="003952CD" w14:paraId="6B5BAB07" w14:textId="77777777" w:rsidTr="001E75B6">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7964" w:type="dxa"/>
          </w:tcPr>
          <w:p w14:paraId="44C8E676" w14:textId="451618ED"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IZ-04</w:t>
            </w:r>
          </w:p>
        </w:tc>
        <w:tc>
          <w:tcPr>
            <w:tcW w:w="2245" w:type="dxa"/>
          </w:tcPr>
          <w:p w14:paraId="6A3E194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41653348" w14:textId="77777777" w:rsidTr="00722D0C">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E72BC1C" w14:textId="25F409C9" w:rsidR="000D5EB6" w:rsidRPr="003952CD" w:rsidRDefault="007B6A87" w:rsidP="00722D0C">
            <w:pPr>
              <w:spacing w:line="240" w:lineRule="auto"/>
              <w:rPr>
                <w:rFonts w:eastAsiaTheme="minorEastAsia"/>
              </w:rPr>
            </w:pPr>
            <w:r w:rsidRPr="003952CD">
              <w:rPr>
                <w:b w:val="0"/>
                <w:bCs w:val="0"/>
                <w:sz w:val="22"/>
                <w:szCs w:val="22"/>
              </w:rPr>
              <w:t>De zorgverlener kan episodes of episode-items over hetzelfde onderwerp samenvoegen tot een episode.</w:t>
            </w:r>
          </w:p>
        </w:tc>
        <w:sdt>
          <w:sdtPr>
            <w:alias w:val="Zelfbeoordeling"/>
            <w:tag w:val="Zelfbeoordeling"/>
            <w:id w:val="-1424103359"/>
            <w:placeholder>
              <w:docPart w:val="28350BBF1624423CADB752F68E615ED3"/>
            </w:placeholder>
            <w:showingPlcHdr/>
            <w:comboBox>
              <w:listItem w:value="Kies een item."/>
              <w:listItem w:displayText="Voldoet" w:value="Voldoet"/>
              <w:listItem w:displayText="Voldoet niet" w:value="Voldoet niet"/>
            </w:comboBox>
          </w:sdtPr>
          <w:sdtContent>
            <w:tc>
              <w:tcPr>
                <w:tcW w:w="2245" w:type="dxa"/>
              </w:tcPr>
              <w:p w14:paraId="62A725E2"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29A37DD" w14:textId="6CC2B876" w:rsidR="00D918C9" w:rsidRPr="003952CD" w:rsidRDefault="001E75B6" w:rsidP="000D5EB6">
      <w:pPr>
        <w:pStyle w:val="Kop1ongenummerd"/>
        <w:rPr>
          <w:rStyle w:val="Kop2Char"/>
          <w:b/>
          <w:bCs/>
          <w:noProof w:val="0"/>
          <w:sz w:val="24"/>
          <w:szCs w:val="24"/>
          <w:lang w:val="nl-NL"/>
        </w:rPr>
      </w:pPr>
      <w:r w:rsidRPr="003952CD">
        <w:rPr>
          <w:rStyle w:val="Kop2Char"/>
          <w:b/>
          <w:bCs/>
          <w:noProof w:val="0"/>
          <w:sz w:val="24"/>
          <w:szCs w:val="24"/>
          <w:lang w:val="nl-NL"/>
        </w:rPr>
        <w:t>2.</w:t>
      </w:r>
      <w:r w:rsidR="002B46D9" w:rsidRPr="003952CD">
        <w:rPr>
          <w:rStyle w:val="Kop2Char"/>
          <w:b/>
          <w:bCs/>
          <w:noProof w:val="0"/>
          <w:sz w:val="24"/>
          <w:szCs w:val="24"/>
          <w:lang w:val="nl-NL"/>
        </w:rPr>
        <w:t>1</w:t>
      </w:r>
      <w:r w:rsidRPr="003952CD">
        <w:rPr>
          <w:rStyle w:val="Kop2Char"/>
          <w:b/>
          <w:bCs/>
          <w:noProof w:val="0"/>
          <w:sz w:val="24"/>
          <w:szCs w:val="24"/>
          <w:lang w:val="nl-NL"/>
        </w:rPr>
        <w:t xml:space="preserve">. </w:t>
      </w:r>
      <w:r w:rsidR="00D918C9" w:rsidRPr="003952CD">
        <w:rPr>
          <w:rStyle w:val="Kop2Char"/>
          <w:b/>
          <w:bCs/>
          <w:noProof w:val="0"/>
          <w:sz w:val="24"/>
          <w:szCs w:val="24"/>
          <w:lang w:val="nl-NL"/>
        </w:rPr>
        <w:t>Bewijsmateriaal (bv schermprints):</w:t>
      </w:r>
    </w:p>
    <w:p w14:paraId="626D2560" w14:textId="6507AD8F" w:rsidR="000D5EB6" w:rsidRPr="003952CD" w:rsidRDefault="00D918C9"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2053107612"/>
          <w:placeholder>
            <w:docPart w:val="9C951497FE004FDE8B24516A9CDBF957"/>
          </w:placeholder>
          <w:showingPlcHdr/>
        </w:sdtPr>
        <w:sdtContent>
          <w:r w:rsidR="000D5EB6" w:rsidRPr="003952CD">
            <w:rPr>
              <w:rStyle w:val="Tekstvantijdelijkeaanduiding"/>
              <w:noProof w:val="0"/>
            </w:rPr>
            <w:t>Klik of tik om tekst in te voeren.</w:t>
          </w:r>
        </w:sdtContent>
      </w:sdt>
    </w:p>
    <w:p w14:paraId="103FB403" w14:textId="77777777" w:rsidR="000D5EB6" w:rsidRPr="003952CD" w:rsidRDefault="000D5EB6" w:rsidP="001E75B6"/>
    <w:p w14:paraId="76E98C49" w14:textId="77777777" w:rsidR="000D5EB6" w:rsidRPr="003952CD" w:rsidRDefault="000D5EB6" w:rsidP="001E75B6"/>
    <w:p w14:paraId="0AFD6BF7" w14:textId="77777777" w:rsidR="002B46D9" w:rsidRPr="003952CD" w:rsidRDefault="002B46D9" w:rsidP="001E75B6"/>
    <w:p w14:paraId="295FCCA9" w14:textId="77777777" w:rsidR="002B46D9" w:rsidRPr="003952CD" w:rsidRDefault="002B46D9" w:rsidP="001E75B6"/>
    <w:p w14:paraId="78B7CB5F" w14:textId="22FCC3E8" w:rsidR="000D5EB6" w:rsidRPr="003952CD" w:rsidRDefault="001E75B6" w:rsidP="000D5EB6">
      <w:pPr>
        <w:pStyle w:val="Kop1ongenummerd"/>
        <w:rPr>
          <w:rFonts w:hint="eastAsia"/>
          <w:noProof w:val="0"/>
        </w:rPr>
      </w:pPr>
      <w:r w:rsidRPr="003952CD">
        <w:rPr>
          <w:rStyle w:val="Kop2Char"/>
          <w:b/>
          <w:bCs/>
          <w:noProof w:val="0"/>
          <w:sz w:val="24"/>
          <w:szCs w:val="24"/>
          <w:lang w:val="nl-NL"/>
        </w:rPr>
        <w:t>2.</w:t>
      </w:r>
      <w:r w:rsidR="002B46D9" w:rsidRPr="003952CD">
        <w:rPr>
          <w:rStyle w:val="Kop2Char"/>
          <w:b/>
          <w:bCs/>
          <w:noProof w:val="0"/>
          <w:sz w:val="24"/>
          <w:szCs w:val="24"/>
          <w:lang w:val="nl-NL"/>
        </w:rPr>
        <w:t>2</w:t>
      </w:r>
      <w:r w:rsidRPr="003952CD">
        <w:rPr>
          <w:rStyle w:val="Kop2Char"/>
          <w:b/>
          <w:bCs/>
          <w:noProof w:val="0"/>
          <w:sz w:val="24"/>
          <w:szCs w:val="24"/>
          <w:lang w:val="nl-NL"/>
        </w:rPr>
        <w:t xml:space="preserve">. </w:t>
      </w:r>
      <w:r w:rsidR="00D918C9"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505196351"/>
          <w:placeholder>
            <w:docPart w:val="746DF7AC1AED4CC289B8365773425660"/>
          </w:placeholder>
          <w:showingPlcHdr/>
        </w:sdtPr>
        <w:sdtContent>
          <w:r w:rsidR="000D5EB6" w:rsidRPr="003952CD">
            <w:rPr>
              <w:rStyle w:val="Tekstvantijdelijkeaanduiding"/>
              <w:noProof w:val="0"/>
            </w:rPr>
            <w:t>Klik of tik om tekst in te voeren.</w:t>
          </w:r>
        </w:sdtContent>
      </w:sdt>
    </w:p>
    <w:p w14:paraId="3E01E948" w14:textId="77777777" w:rsidR="000D5EB6" w:rsidRPr="003952CD" w:rsidRDefault="000D5EB6" w:rsidP="001E75B6"/>
    <w:p w14:paraId="6E016D41" w14:textId="77777777" w:rsidR="002B46D9" w:rsidRPr="003952CD" w:rsidRDefault="002B46D9" w:rsidP="001E75B6"/>
    <w:p w14:paraId="770885D8" w14:textId="77777777" w:rsidR="002B46D9" w:rsidRPr="003952CD" w:rsidRDefault="002B46D9" w:rsidP="001E75B6"/>
    <w:p w14:paraId="02DD3E52" w14:textId="77777777" w:rsidR="002B46D9" w:rsidRPr="003952CD" w:rsidRDefault="002B46D9" w:rsidP="001E75B6"/>
    <w:p w14:paraId="34A5B2C3" w14:textId="77777777" w:rsidR="002B46D9" w:rsidRPr="003952CD" w:rsidRDefault="002B46D9" w:rsidP="001E75B6"/>
    <w:p w14:paraId="372767F4" w14:textId="77777777" w:rsidR="002B46D9" w:rsidRPr="003952CD" w:rsidRDefault="002B46D9" w:rsidP="001E75B6"/>
    <w:p w14:paraId="37A806FE" w14:textId="77777777" w:rsidR="002B46D9" w:rsidRPr="003952CD" w:rsidRDefault="002B46D9" w:rsidP="001E75B6"/>
    <w:p w14:paraId="2A6C55FD" w14:textId="77777777" w:rsidR="002B46D9" w:rsidRPr="003952CD" w:rsidRDefault="002B46D9" w:rsidP="001E75B6"/>
    <w:p w14:paraId="06F068CB" w14:textId="77777777" w:rsidR="002B46D9" w:rsidRPr="003952CD" w:rsidRDefault="002B46D9" w:rsidP="001E75B6"/>
    <w:p w14:paraId="24882018" w14:textId="77777777" w:rsidR="002B46D9" w:rsidRPr="003952CD" w:rsidRDefault="002B46D9" w:rsidP="001E75B6"/>
    <w:p w14:paraId="2D9C197C" w14:textId="77777777" w:rsidR="001E75B6" w:rsidRPr="003952CD" w:rsidRDefault="001E75B6" w:rsidP="001E75B6"/>
    <w:p w14:paraId="6A5F4D0A" w14:textId="77777777" w:rsidR="000D5EB6" w:rsidRPr="003952CD" w:rsidRDefault="000D5EB6" w:rsidP="001E75B6">
      <w:r w:rsidRPr="003952CD">
        <w:t>---------------------------------------------------------------------------------------------------</w:t>
      </w:r>
    </w:p>
    <w:p w14:paraId="651B6953" w14:textId="1EFA5B3B"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IZ-0</w:t>
      </w:r>
      <w:r w:rsidR="007B6A87" w:rsidRPr="003952CD">
        <w:rPr>
          <w:noProof w:val="0"/>
          <w:sz w:val="24"/>
          <w:szCs w:val="24"/>
        </w:rPr>
        <w:t>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BCAEDC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7A4762F"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B56CB88"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7165540"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4052600"/>
            <w:placeholder>
              <w:docPart w:val="8014F3A34E314585917E23251BF1F614"/>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311EA0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811019873"/>
            <w:placeholder>
              <w:docPart w:val="DD9697A4B266416BB10E73A54619C448"/>
            </w:placeholder>
            <w:showingPlcHdr/>
            <w:comboBox>
              <w:listItem w:value="Kies een item."/>
              <w:listItem w:displayText="Voldoet" w:value="Voldoet"/>
              <w:listItem w:displayText="Voldoet niet" w:value="Voldoet niet"/>
            </w:comboBox>
          </w:sdtPr>
          <w:sdtContent>
            <w:tc>
              <w:tcPr>
                <w:tcW w:w="2254" w:type="dxa"/>
              </w:tcPr>
              <w:p w14:paraId="114BE17E"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ED12DC0" w14:textId="77777777" w:rsidR="000D5EB6" w:rsidRPr="003952CD" w:rsidRDefault="000D5EB6" w:rsidP="000D5EB6">
      <w:pPr>
        <w:pStyle w:val="Kop1ongenummerd"/>
        <w:rPr>
          <w:rFonts w:hint="eastAsia"/>
          <w:noProof w:val="0"/>
        </w:rPr>
        <w:sectPr w:rsidR="000D5EB6" w:rsidRPr="003952CD" w:rsidSect="000D5EB6">
          <w:headerReference w:type="default" r:id="rId20"/>
          <w:pgSz w:w="11906" w:h="16838"/>
          <w:pgMar w:top="2694" w:right="1417" w:bottom="1417" w:left="1134" w:header="1736" w:footer="708" w:gutter="0"/>
          <w:cols w:space="708"/>
          <w:docGrid w:linePitch="360"/>
        </w:sectPr>
      </w:pPr>
    </w:p>
    <w:p w14:paraId="2AA1C342" w14:textId="0B799F97" w:rsidR="000D5EB6" w:rsidRPr="003952CD" w:rsidRDefault="007B6A87" w:rsidP="000D5EB6">
      <w:pPr>
        <w:pStyle w:val="Kop1ongenummerd"/>
        <w:rPr>
          <w:rFonts w:hint="eastAsia"/>
          <w:noProof w:val="0"/>
        </w:rPr>
      </w:pPr>
      <w:r w:rsidRPr="003952CD">
        <w:rPr>
          <w:noProof w:val="0"/>
        </w:rPr>
        <w:lastRenderedPageBreak/>
        <w:t>3.</w:t>
      </w:r>
      <w:r w:rsidR="000D5EB6" w:rsidRPr="003952CD">
        <w:rPr>
          <w:noProof w:val="0"/>
        </w:rPr>
        <w:tab/>
      </w:r>
      <w:r w:rsidRPr="003952CD">
        <w:rPr>
          <w:noProof w:val="0"/>
        </w:rPr>
        <w:t>Episodetitels registreren</w:t>
      </w:r>
    </w:p>
    <w:tbl>
      <w:tblPr>
        <w:tblStyle w:val="Rastertabel4-Accent6"/>
        <w:tblW w:w="10209" w:type="dxa"/>
        <w:tblLook w:val="04A0" w:firstRow="1" w:lastRow="0" w:firstColumn="1" w:lastColumn="0" w:noHBand="0" w:noVBand="1"/>
      </w:tblPr>
      <w:tblGrid>
        <w:gridCol w:w="7964"/>
        <w:gridCol w:w="2245"/>
      </w:tblGrid>
      <w:tr w:rsidR="000D5EB6" w:rsidRPr="003952CD" w14:paraId="63EEA2DC" w14:textId="77777777" w:rsidTr="00722D0C">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1ACC9019" w14:textId="6D03F75F"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IZ-05</w:t>
            </w:r>
          </w:p>
        </w:tc>
        <w:tc>
          <w:tcPr>
            <w:tcW w:w="2245" w:type="dxa"/>
          </w:tcPr>
          <w:p w14:paraId="34C0CFBF"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153116E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AB2DAE3" w14:textId="77777777" w:rsidR="007B6A87" w:rsidRPr="003952CD" w:rsidRDefault="007B6A87" w:rsidP="007B6A87">
            <w:pPr>
              <w:spacing w:line="240" w:lineRule="auto"/>
              <w:rPr>
                <w:b w:val="0"/>
                <w:bCs w:val="0"/>
                <w:sz w:val="22"/>
                <w:szCs w:val="22"/>
              </w:rPr>
            </w:pPr>
            <w:r w:rsidRPr="003952CD">
              <w:rPr>
                <w:b w:val="0"/>
                <w:bCs w:val="0"/>
                <w:sz w:val="22"/>
                <w:szCs w:val="22"/>
              </w:rPr>
              <w:t xml:space="preserve">De zorgverlener moet episodes met een episodetitel (naam en ICPC) kunnen registreren </w:t>
            </w:r>
            <w:proofErr w:type="gramStart"/>
            <w:r w:rsidRPr="003952CD">
              <w:rPr>
                <w:b w:val="0"/>
                <w:bCs w:val="0"/>
                <w:sz w:val="22"/>
                <w:szCs w:val="22"/>
              </w:rPr>
              <w:t>conform</w:t>
            </w:r>
            <w:proofErr w:type="gramEnd"/>
            <w:r w:rsidRPr="003952CD">
              <w:rPr>
                <w:b w:val="0"/>
                <w:bCs w:val="0"/>
                <w:sz w:val="22"/>
                <w:szCs w:val="22"/>
              </w:rPr>
              <w:t xml:space="preserve"> NHG-Tabel 24 ‘ICPC’. Wanneer een nieuwe episode wordt aangemaakt wordt automatisch een ICPC-codering gesuggereerd. Episodes moeten een attentiewaarde kunnen hebben om extra aandacht voor de episode te vragen. Afhankelijk van de ICPC-code wordt een attentiewaarde gesuggereerd of semiautomatisch toegekend </w:t>
            </w:r>
            <w:proofErr w:type="gramStart"/>
            <w:r w:rsidRPr="003952CD">
              <w:rPr>
                <w:b w:val="0"/>
                <w:bCs w:val="0"/>
                <w:sz w:val="22"/>
                <w:szCs w:val="22"/>
              </w:rPr>
              <w:t>conform</w:t>
            </w:r>
            <w:proofErr w:type="gramEnd"/>
            <w:r w:rsidRPr="003952CD">
              <w:rPr>
                <w:b w:val="0"/>
                <w:bCs w:val="0"/>
                <w:sz w:val="22"/>
                <w:szCs w:val="22"/>
              </w:rPr>
              <w:t xml:space="preserve"> NHG-Tabel 50 ‘ICPC en attentiewaarde’ (of een landelijk vastgestelde tabel gebaseerd op NHG-Tabel 50). Episodes kunnen open of gesloten zijn.</w:t>
            </w:r>
          </w:p>
          <w:p w14:paraId="4A44E414" w14:textId="12275A54" w:rsidR="000D5EB6" w:rsidRPr="003952CD" w:rsidRDefault="007B6A87" w:rsidP="005139E9">
            <w:pPr>
              <w:spacing w:line="240" w:lineRule="auto"/>
              <w:rPr>
                <w:b w:val="0"/>
                <w:bCs w:val="0"/>
                <w:sz w:val="22"/>
                <w:szCs w:val="22"/>
              </w:rPr>
            </w:pPr>
            <w:r w:rsidRPr="003952CD">
              <w:rPr>
                <w:b w:val="0"/>
                <w:bCs w:val="0"/>
                <w:sz w:val="22"/>
                <w:szCs w:val="22"/>
              </w:rPr>
              <w:t>Wanneer een zorgverlener een nieuwe episode aanmaakt, wordt als startdatum automatisch de huidige datum vastgelegd. Deze kan zo nodig door de zorgverlener worden aangepast.</w:t>
            </w:r>
          </w:p>
        </w:tc>
        <w:sdt>
          <w:sdtPr>
            <w:alias w:val="Zelfbeoordeling"/>
            <w:tag w:val="Zelfbeoordeling"/>
            <w:id w:val="2128963270"/>
            <w:placeholder>
              <w:docPart w:val="E2AA4A462FA2426C898E6408CD5BD3B8"/>
            </w:placeholder>
            <w:showingPlcHdr/>
            <w:comboBox>
              <w:listItem w:value="Kies een item."/>
              <w:listItem w:displayText="Voldoet" w:value="Voldoet"/>
              <w:listItem w:displayText="Voldoet niet" w:value="Voldoet niet"/>
            </w:comboBox>
          </w:sdtPr>
          <w:sdtContent>
            <w:tc>
              <w:tcPr>
                <w:tcW w:w="2245" w:type="dxa"/>
              </w:tcPr>
              <w:p w14:paraId="4FEEBF6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7495366" w14:textId="29FBD6A4" w:rsidR="000D5EB6" w:rsidRPr="003952CD" w:rsidRDefault="002B46D9" w:rsidP="000D5EB6">
      <w:pPr>
        <w:pStyle w:val="Kop1ongenummerd"/>
        <w:rPr>
          <w:rFonts w:hint="eastAsia"/>
          <w:noProof w:val="0"/>
          <w:sz w:val="24"/>
          <w:szCs w:val="24"/>
        </w:rPr>
      </w:pPr>
      <w:r w:rsidRPr="003952CD">
        <w:rPr>
          <w:rStyle w:val="Kop2Char"/>
          <w:b/>
          <w:bCs/>
          <w:noProof w:val="0"/>
          <w:sz w:val="24"/>
          <w:szCs w:val="24"/>
          <w:lang w:val="nl-NL"/>
        </w:rPr>
        <w:t xml:space="preserve">3.1. </w:t>
      </w:r>
      <w:r w:rsidR="00811DA4" w:rsidRPr="003952CD">
        <w:rPr>
          <w:rStyle w:val="Kop2Char"/>
          <w:b/>
          <w:bCs/>
          <w:noProof w:val="0"/>
          <w:sz w:val="24"/>
          <w:szCs w:val="24"/>
          <w:lang w:val="nl-NL"/>
        </w:rPr>
        <w:t>Bewijsmateriaal (bv schermprints):</w:t>
      </w:r>
      <w:r w:rsidR="00811DA4" w:rsidRPr="003952CD">
        <w:rPr>
          <w:noProof w:val="0"/>
          <w:sz w:val="24"/>
          <w:szCs w:val="24"/>
        </w:rPr>
        <w:br/>
      </w:r>
      <w:sdt>
        <w:sdtPr>
          <w:rPr>
            <w:noProof w:val="0"/>
            <w:sz w:val="24"/>
            <w:szCs w:val="24"/>
          </w:rPr>
          <w:id w:val="284631026"/>
          <w:placeholder>
            <w:docPart w:val="4ACDD4022F6047AE9F599E6D468DBAE0"/>
          </w:placeholder>
          <w:showingPlcHdr/>
        </w:sdtPr>
        <w:sdtContent>
          <w:r w:rsidR="000D5EB6" w:rsidRPr="003952CD">
            <w:rPr>
              <w:rStyle w:val="Tekstvantijdelijkeaanduiding"/>
              <w:noProof w:val="0"/>
            </w:rPr>
            <w:t>Klik of tik om tekst in te voeren.</w:t>
          </w:r>
        </w:sdtContent>
      </w:sdt>
    </w:p>
    <w:p w14:paraId="7311269A" w14:textId="77777777" w:rsidR="000D5EB6" w:rsidRPr="003952CD" w:rsidRDefault="000D5EB6" w:rsidP="002B46D9"/>
    <w:p w14:paraId="7402C4C6" w14:textId="77777777" w:rsidR="000D5EB6" w:rsidRPr="003952CD" w:rsidRDefault="000D5EB6" w:rsidP="002B46D9"/>
    <w:p w14:paraId="2943D040" w14:textId="120F5F2F" w:rsidR="000D5EB6" w:rsidRPr="003952CD" w:rsidRDefault="002B46D9" w:rsidP="000D5EB6">
      <w:pPr>
        <w:pStyle w:val="Kop1ongenummerd"/>
        <w:rPr>
          <w:rFonts w:hint="eastAsia"/>
          <w:noProof w:val="0"/>
        </w:rPr>
      </w:pPr>
      <w:r w:rsidRPr="003952CD">
        <w:rPr>
          <w:rStyle w:val="Kop2Char"/>
          <w:b/>
          <w:bCs/>
          <w:noProof w:val="0"/>
          <w:sz w:val="24"/>
          <w:szCs w:val="24"/>
          <w:lang w:val="nl-NL"/>
        </w:rPr>
        <w:t>3.2.</w:t>
      </w:r>
      <w:r w:rsidR="00811DA4" w:rsidRPr="003952CD">
        <w:rPr>
          <w:rStyle w:val="Kop2Char"/>
          <w:b/>
          <w:bCs/>
          <w:noProof w:val="0"/>
          <w:sz w:val="24"/>
          <w:szCs w:val="24"/>
          <w:lang w:val="nl-NL"/>
        </w:rPr>
        <w:t xml:space="preserve"> Overwegingen bij de beoordeling door leverancier (niet verplicht):</w:t>
      </w:r>
      <w:r w:rsidR="00811DA4" w:rsidRPr="003952CD">
        <w:rPr>
          <w:noProof w:val="0"/>
          <w:sz w:val="24"/>
          <w:szCs w:val="24"/>
        </w:rPr>
        <w:br/>
      </w:r>
      <w:r w:rsidRPr="003952CD">
        <w:rPr>
          <w:rStyle w:val="Kop2Char"/>
          <w:b/>
          <w:bCs/>
          <w:noProof w:val="0"/>
          <w:sz w:val="24"/>
          <w:szCs w:val="24"/>
          <w:lang w:val="nl-NL"/>
        </w:rPr>
        <w:t xml:space="preserve"> </w:t>
      </w:r>
      <w:sdt>
        <w:sdtPr>
          <w:rPr>
            <w:noProof w:val="0"/>
          </w:rPr>
          <w:id w:val="-406764396"/>
          <w:placeholder>
            <w:docPart w:val="77D7AEF903F04AC2BDB4D2905E735187"/>
          </w:placeholder>
          <w:showingPlcHdr/>
        </w:sdtPr>
        <w:sdtContent>
          <w:r w:rsidR="000D5EB6" w:rsidRPr="003952CD">
            <w:rPr>
              <w:rStyle w:val="Tekstvantijdelijkeaanduiding"/>
              <w:noProof w:val="0"/>
            </w:rPr>
            <w:t>Klik of tik om tekst in te voeren.</w:t>
          </w:r>
        </w:sdtContent>
      </w:sdt>
    </w:p>
    <w:p w14:paraId="2998E584" w14:textId="77777777" w:rsidR="000D5EB6" w:rsidRPr="003952CD" w:rsidRDefault="000D5EB6" w:rsidP="002B46D9"/>
    <w:p w14:paraId="5CF6DE27" w14:textId="77777777" w:rsidR="002B46D9" w:rsidRPr="003952CD" w:rsidRDefault="002B46D9" w:rsidP="002B46D9"/>
    <w:p w14:paraId="56821B3A" w14:textId="77777777" w:rsidR="002B46D9" w:rsidRPr="003952CD" w:rsidRDefault="002B46D9" w:rsidP="002B46D9"/>
    <w:p w14:paraId="0AF749DE" w14:textId="77777777" w:rsidR="002B46D9" w:rsidRPr="003952CD" w:rsidRDefault="002B46D9" w:rsidP="002B46D9"/>
    <w:p w14:paraId="1707F2C1" w14:textId="77777777" w:rsidR="002B46D9" w:rsidRPr="003952CD" w:rsidRDefault="002B46D9" w:rsidP="002B46D9"/>
    <w:p w14:paraId="2F50A17A" w14:textId="77777777" w:rsidR="002B46D9" w:rsidRPr="003952CD" w:rsidRDefault="002B46D9" w:rsidP="002B46D9"/>
    <w:p w14:paraId="69A9D09E" w14:textId="77777777" w:rsidR="000D5EB6" w:rsidRPr="003952CD" w:rsidRDefault="000D5EB6" w:rsidP="002B46D9">
      <w:r w:rsidRPr="003952CD">
        <w:t>---------------------------------------------------------------------------------------------------</w:t>
      </w:r>
    </w:p>
    <w:p w14:paraId="32B52B2B" w14:textId="4312C39A"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IZ-0</w:t>
      </w:r>
      <w:r w:rsidR="007B6A87" w:rsidRPr="003952CD">
        <w:rPr>
          <w:noProof w:val="0"/>
          <w:sz w:val="24"/>
          <w:szCs w:val="24"/>
        </w:rPr>
        <w:t>5</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E70ADCE"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B45EE6E"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4D8DBAF"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46374062"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960385078"/>
            <w:placeholder>
              <w:docPart w:val="18FC87BF15E547ABB5E20D3BC6A43F0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03C87A9A"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974944049"/>
            <w:placeholder>
              <w:docPart w:val="03B67129573E4587867461102A35B21D"/>
            </w:placeholder>
            <w:showingPlcHdr/>
            <w:comboBox>
              <w:listItem w:value="Kies een item."/>
              <w:listItem w:displayText="Voldoet" w:value="Voldoet"/>
              <w:listItem w:displayText="Voldoet niet" w:value="Voldoet niet"/>
            </w:comboBox>
          </w:sdtPr>
          <w:sdtContent>
            <w:tc>
              <w:tcPr>
                <w:tcW w:w="2254" w:type="dxa"/>
              </w:tcPr>
              <w:p w14:paraId="3D14135A"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0ADBD87" w14:textId="77777777" w:rsidR="000D5EB6" w:rsidRPr="003952CD" w:rsidRDefault="000D5EB6" w:rsidP="000D5EB6">
      <w:pPr>
        <w:pStyle w:val="Kop1ongenummerd"/>
        <w:rPr>
          <w:rFonts w:hint="eastAsia"/>
          <w:noProof w:val="0"/>
        </w:rPr>
        <w:sectPr w:rsidR="000D5EB6" w:rsidRPr="003952CD" w:rsidSect="000D5EB6">
          <w:headerReference w:type="default" r:id="rId21"/>
          <w:pgSz w:w="11906" w:h="16838"/>
          <w:pgMar w:top="2694" w:right="1417" w:bottom="1417" w:left="1134" w:header="1736" w:footer="708" w:gutter="0"/>
          <w:cols w:space="708"/>
          <w:docGrid w:linePitch="360"/>
        </w:sectPr>
      </w:pPr>
    </w:p>
    <w:p w14:paraId="2AE12EA7" w14:textId="37C69CDF" w:rsidR="000D5EB6" w:rsidRPr="003952CD" w:rsidRDefault="007B6A87" w:rsidP="000D5EB6">
      <w:pPr>
        <w:pStyle w:val="Kop1ongenummerd"/>
        <w:rPr>
          <w:rFonts w:hint="eastAsia"/>
          <w:noProof w:val="0"/>
        </w:rPr>
      </w:pPr>
      <w:r w:rsidRPr="003952CD">
        <w:rPr>
          <w:noProof w:val="0"/>
        </w:rPr>
        <w:lastRenderedPageBreak/>
        <w:t>4.</w:t>
      </w:r>
      <w:r w:rsidR="000D5EB6" w:rsidRPr="003952CD">
        <w:rPr>
          <w:noProof w:val="0"/>
        </w:rPr>
        <w:tab/>
      </w:r>
      <w:r w:rsidR="0081776A" w:rsidRPr="003952CD">
        <w:rPr>
          <w:noProof w:val="0"/>
        </w:rPr>
        <w:t>Aanpassen episodetitels</w:t>
      </w:r>
    </w:p>
    <w:tbl>
      <w:tblPr>
        <w:tblStyle w:val="Rastertabel4-Accent6"/>
        <w:tblW w:w="10209" w:type="dxa"/>
        <w:tblLook w:val="04A0" w:firstRow="1" w:lastRow="0" w:firstColumn="1" w:lastColumn="0" w:noHBand="0" w:noVBand="1"/>
      </w:tblPr>
      <w:tblGrid>
        <w:gridCol w:w="7964"/>
        <w:gridCol w:w="2245"/>
      </w:tblGrid>
      <w:tr w:rsidR="000D5EB6" w:rsidRPr="003952CD" w14:paraId="68654A39" w14:textId="77777777" w:rsidTr="00722D0C">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1BC79443" w14:textId="1A455E4E"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IZ-06</w:t>
            </w:r>
          </w:p>
        </w:tc>
        <w:tc>
          <w:tcPr>
            <w:tcW w:w="2245" w:type="dxa"/>
          </w:tcPr>
          <w:p w14:paraId="528F8EC7"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69B5D64E" w14:textId="77777777" w:rsidTr="00722D0C">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63B3FC3" w14:textId="7D51DC6B" w:rsidR="000D5EB6" w:rsidRPr="003952CD" w:rsidRDefault="0081776A" w:rsidP="00722D0C">
            <w:pPr>
              <w:spacing w:line="240" w:lineRule="auto"/>
              <w:rPr>
                <w:rFonts w:eastAsiaTheme="minorEastAsia"/>
                <w:b w:val="0"/>
                <w:bCs w:val="0"/>
                <w:sz w:val="22"/>
                <w:szCs w:val="22"/>
              </w:rPr>
            </w:pPr>
            <w:r w:rsidRPr="003952CD">
              <w:rPr>
                <w:rFonts w:eastAsiaTheme="minorEastAsia"/>
                <w:b w:val="0"/>
                <w:bCs w:val="0"/>
                <w:sz w:val="22"/>
                <w:szCs w:val="22"/>
              </w:rPr>
              <w:t>Episodetitels en episode-ICPC kunnen gewijzigd worden nadat een episode is aangemaakt.</w:t>
            </w:r>
          </w:p>
        </w:tc>
        <w:sdt>
          <w:sdtPr>
            <w:alias w:val="Zelfbeoordeling"/>
            <w:tag w:val="Zelfbeoordeling"/>
            <w:id w:val="526386366"/>
            <w:placeholder>
              <w:docPart w:val="1F63D152963E47F2A6DAB72277509A6C"/>
            </w:placeholder>
            <w:showingPlcHdr/>
            <w:comboBox>
              <w:listItem w:value="Kies een item."/>
              <w:listItem w:displayText="Voldoet" w:value="Voldoet"/>
              <w:listItem w:displayText="Voldoet niet" w:value="Voldoet niet"/>
            </w:comboBox>
          </w:sdtPr>
          <w:sdtContent>
            <w:tc>
              <w:tcPr>
                <w:tcW w:w="2245" w:type="dxa"/>
              </w:tcPr>
              <w:p w14:paraId="7A09EC29"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BBEFF38" w14:textId="01CDD7BA" w:rsidR="00811DA4" w:rsidRPr="003952CD" w:rsidRDefault="002B46D9" w:rsidP="000D5EB6">
      <w:pPr>
        <w:pStyle w:val="Kop1ongenummerd"/>
        <w:rPr>
          <w:rStyle w:val="Kop2Char"/>
          <w:b/>
          <w:noProof w:val="0"/>
          <w:sz w:val="24"/>
          <w:szCs w:val="24"/>
          <w:lang w:val="nl-NL"/>
        </w:rPr>
      </w:pPr>
      <w:r w:rsidRPr="003952CD">
        <w:rPr>
          <w:rStyle w:val="Kop2Char"/>
          <w:b/>
          <w:noProof w:val="0"/>
          <w:sz w:val="24"/>
          <w:szCs w:val="24"/>
          <w:lang w:val="nl-NL"/>
        </w:rPr>
        <w:t xml:space="preserve">4.1. </w:t>
      </w:r>
      <w:r w:rsidR="00811DA4" w:rsidRPr="003952CD">
        <w:rPr>
          <w:rStyle w:val="Kop2Char"/>
          <w:b/>
          <w:noProof w:val="0"/>
          <w:sz w:val="24"/>
          <w:szCs w:val="24"/>
          <w:lang w:val="nl-NL"/>
        </w:rPr>
        <w:t>Bewijsmateriaal (bv schermprints):</w:t>
      </w:r>
    </w:p>
    <w:p w14:paraId="7FEB6073" w14:textId="1B3BAF41" w:rsidR="000D5EB6" w:rsidRPr="003952CD" w:rsidRDefault="00811DA4" w:rsidP="000D5EB6">
      <w:pPr>
        <w:pStyle w:val="Kop1ongenummerd"/>
        <w:rPr>
          <w:rFonts w:ascii="Sanchez" w:hAnsi="Sanchez"/>
          <w:bCs w:val="0"/>
          <w:noProof w:val="0"/>
          <w:color w:val="40AD56"/>
          <w:sz w:val="24"/>
          <w:szCs w:val="24"/>
        </w:rPr>
      </w:pPr>
      <w:r w:rsidRPr="003952CD">
        <w:rPr>
          <w:noProof w:val="0"/>
          <w:sz w:val="24"/>
          <w:szCs w:val="24"/>
        </w:rPr>
        <w:t xml:space="preserve"> </w:t>
      </w:r>
      <w:sdt>
        <w:sdtPr>
          <w:rPr>
            <w:noProof w:val="0"/>
            <w:sz w:val="24"/>
            <w:szCs w:val="24"/>
          </w:rPr>
          <w:id w:val="908425169"/>
          <w:placeholder>
            <w:docPart w:val="C4A0BDC4B4994AC499F559C98A248684"/>
          </w:placeholder>
          <w:showingPlcHdr/>
        </w:sdtPr>
        <w:sdtContent>
          <w:r w:rsidR="000D5EB6" w:rsidRPr="003952CD">
            <w:rPr>
              <w:rStyle w:val="Tekstvantijdelijkeaanduiding"/>
              <w:noProof w:val="0"/>
            </w:rPr>
            <w:t>Klik of tik om tekst in te voeren.</w:t>
          </w:r>
        </w:sdtContent>
      </w:sdt>
    </w:p>
    <w:p w14:paraId="03E00E1F" w14:textId="77777777" w:rsidR="000D5EB6" w:rsidRPr="003952CD" w:rsidRDefault="000D5EB6" w:rsidP="002B46D9"/>
    <w:p w14:paraId="458A75EE" w14:textId="77777777" w:rsidR="000D5EB6" w:rsidRPr="003952CD" w:rsidRDefault="000D5EB6" w:rsidP="002B46D9"/>
    <w:p w14:paraId="6BDB0DEA" w14:textId="0097D296" w:rsidR="000D5EB6" w:rsidRPr="003952CD" w:rsidRDefault="002B46D9" w:rsidP="000D5EB6">
      <w:pPr>
        <w:pStyle w:val="Kop1ongenummerd"/>
        <w:rPr>
          <w:rFonts w:hint="eastAsia"/>
          <w:noProof w:val="0"/>
        </w:rPr>
      </w:pPr>
      <w:r w:rsidRPr="003952CD">
        <w:rPr>
          <w:rStyle w:val="Kop2Char"/>
          <w:b/>
          <w:noProof w:val="0"/>
          <w:sz w:val="24"/>
          <w:szCs w:val="24"/>
          <w:lang w:val="nl-NL"/>
        </w:rPr>
        <w:t xml:space="preserve">4.2. </w:t>
      </w:r>
      <w:r w:rsidR="00811DA4" w:rsidRPr="003952CD">
        <w:rPr>
          <w:rStyle w:val="Kop2Char"/>
          <w:b/>
          <w:noProof w:val="0"/>
          <w:sz w:val="24"/>
          <w:szCs w:val="24"/>
          <w:lang w:val="nl-NL"/>
        </w:rPr>
        <w:t>Overwegingen bij de beoordeling door leverancier (niet verplicht):</w:t>
      </w:r>
      <w:r w:rsidR="000D5EB6" w:rsidRPr="003952CD">
        <w:rPr>
          <w:noProof w:val="0"/>
          <w:sz w:val="24"/>
          <w:szCs w:val="24"/>
        </w:rPr>
        <w:br/>
      </w:r>
      <w:sdt>
        <w:sdtPr>
          <w:rPr>
            <w:noProof w:val="0"/>
          </w:rPr>
          <w:id w:val="-210508626"/>
          <w:placeholder>
            <w:docPart w:val="6BA2FAB86EA84CB3A5DB7F15ECE0D0A3"/>
          </w:placeholder>
          <w:showingPlcHdr/>
        </w:sdtPr>
        <w:sdtContent>
          <w:r w:rsidR="000D5EB6" w:rsidRPr="003952CD">
            <w:rPr>
              <w:rStyle w:val="Tekstvantijdelijkeaanduiding"/>
              <w:noProof w:val="0"/>
            </w:rPr>
            <w:t>Klik of tik om tekst in te voeren.</w:t>
          </w:r>
        </w:sdtContent>
      </w:sdt>
    </w:p>
    <w:p w14:paraId="2F4D14C5" w14:textId="77777777" w:rsidR="002B46D9" w:rsidRPr="003952CD" w:rsidRDefault="002B46D9" w:rsidP="002B46D9"/>
    <w:p w14:paraId="75262C92" w14:textId="77777777" w:rsidR="00722D0C" w:rsidRPr="003952CD" w:rsidRDefault="00722D0C" w:rsidP="002B46D9"/>
    <w:p w14:paraId="120E1ED2" w14:textId="77777777" w:rsidR="00722D0C" w:rsidRPr="003952CD" w:rsidRDefault="00722D0C" w:rsidP="002B46D9"/>
    <w:p w14:paraId="7A8036E0" w14:textId="77777777" w:rsidR="00722D0C" w:rsidRPr="003952CD" w:rsidRDefault="00722D0C" w:rsidP="002B46D9"/>
    <w:p w14:paraId="39616A45" w14:textId="77777777" w:rsidR="00722D0C" w:rsidRPr="003952CD" w:rsidRDefault="00722D0C" w:rsidP="002B46D9"/>
    <w:p w14:paraId="53CBD902" w14:textId="77777777" w:rsidR="00722D0C" w:rsidRPr="003952CD" w:rsidRDefault="00722D0C" w:rsidP="002B46D9"/>
    <w:p w14:paraId="4602FCDC" w14:textId="77777777" w:rsidR="00722D0C" w:rsidRPr="003952CD" w:rsidRDefault="00722D0C" w:rsidP="002B46D9"/>
    <w:p w14:paraId="38372254" w14:textId="77777777" w:rsidR="00722D0C" w:rsidRPr="003952CD" w:rsidRDefault="00722D0C" w:rsidP="002B46D9"/>
    <w:p w14:paraId="7E21F8E8" w14:textId="77777777" w:rsidR="00722D0C" w:rsidRPr="003952CD" w:rsidRDefault="00722D0C" w:rsidP="002B46D9"/>
    <w:p w14:paraId="02213EE0" w14:textId="77777777" w:rsidR="00722D0C" w:rsidRPr="003952CD" w:rsidRDefault="00722D0C" w:rsidP="002B46D9"/>
    <w:p w14:paraId="428EFF40" w14:textId="77777777" w:rsidR="002B46D9" w:rsidRPr="003952CD" w:rsidRDefault="002B46D9" w:rsidP="002B46D9"/>
    <w:p w14:paraId="36CA20D5" w14:textId="77777777" w:rsidR="000D5EB6" w:rsidRPr="003952CD" w:rsidRDefault="000D5EB6" w:rsidP="002B46D9">
      <w:r w:rsidRPr="003952CD">
        <w:t>---------------------------------------------------------------------------------------------------</w:t>
      </w:r>
    </w:p>
    <w:p w14:paraId="035A654C" w14:textId="0DE47709" w:rsidR="000D5EB6" w:rsidRPr="003952CD" w:rsidRDefault="000D5EB6" w:rsidP="000D5EB6">
      <w:pPr>
        <w:pStyle w:val="Kop1ongenummerd"/>
        <w:rPr>
          <w:rFonts w:hint="eastAsia"/>
          <w:noProof w:val="0"/>
          <w:sz w:val="24"/>
          <w:szCs w:val="24"/>
        </w:rPr>
      </w:pPr>
      <w:r w:rsidRPr="003952CD">
        <w:rPr>
          <w:noProof w:val="0"/>
          <w:sz w:val="24"/>
          <w:szCs w:val="24"/>
        </w:rPr>
        <w:t>Beoordeling IZ-0</w:t>
      </w:r>
      <w:r w:rsidR="007B6A87" w:rsidRPr="003952CD">
        <w:rPr>
          <w:noProof w:val="0"/>
          <w:sz w:val="24"/>
          <w:szCs w:val="24"/>
        </w:rPr>
        <w:t>6</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167945E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DECC6E3"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F96C7BC"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3112AD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500307009"/>
            <w:placeholder>
              <w:docPart w:val="E375957ED05D4E9D8D31AAC1E3D2DBEC"/>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457B50C9"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076129701"/>
            <w:placeholder>
              <w:docPart w:val="952D151A954B416CA40E46D648717DD0"/>
            </w:placeholder>
            <w:showingPlcHdr/>
            <w:comboBox>
              <w:listItem w:value="Kies een item."/>
              <w:listItem w:displayText="Voldoet" w:value="Voldoet"/>
              <w:listItem w:displayText="Voldoet niet" w:value="Voldoet niet"/>
            </w:comboBox>
          </w:sdtPr>
          <w:sdtContent>
            <w:tc>
              <w:tcPr>
                <w:tcW w:w="2254" w:type="dxa"/>
              </w:tcPr>
              <w:p w14:paraId="26D70CC2"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4A66FEC" w14:textId="77777777" w:rsidR="000D5EB6" w:rsidRPr="003952CD" w:rsidRDefault="000D5EB6" w:rsidP="000D5EB6">
      <w:pPr>
        <w:pStyle w:val="Kop1ongenummerd"/>
        <w:rPr>
          <w:rFonts w:hint="eastAsia"/>
          <w:noProof w:val="0"/>
        </w:rPr>
        <w:sectPr w:rsidR="000D5EB6" w:rsidRPr="003952CD" w:rsidSect="000D5EB6">
          <w:headerReference w:type="default" r:id="rId22"/>
          <w:pgSz w:w="11906" w:h="16838"/>
          <w:pgMar w:top="2694" w:right="1417" w:bottom="1417" w:left="1134" w:header="1736" w:footer="708" w:gutter="0"/>
          <w:cols w:space="708"/>
          <w:docGrid w:linePitch="360"/>
        </w:sectPr>
      </w:pPr>
    </w:p>
    <w:p w14:paraId="5B216906" w14:textId="60B40089" w:rsidR="000D5EB6" w:rsidRPr="003952CD" w:rsidRDefault="0081776A" w:rsidP="000D5EB6">
      <w:pPr>
        <w:pStyle w:val="Kop1ongenummerd"/>
        <w:rPr>
          <w:rFonts w:hint="eastAsia"/>
          <w:noProof w:val="0"/>
        </w:rPr>
      </w:pPr>
      <w:r w:rsidRPr="003952CD">
        <w:rPr>
          <w:noProof w:val="0"/>
        </w:rPr>
        <w:lastRenderedPageBreak/>
        <w:t>5.</w:t>
      </w:r>
      <w:r w:rsidR="000D5EB6" w:rsidRPr="003952CD">
        <w:rPr>
          <w:noProof w:val="0"/>
        </w:rPr>
        <w:tab/>
      </w:r>
      <w:r w:rsidRPr="003952CD">
        <w:rPr>
          <w:noProof w:val="0"/>
        </w:rPr>
        <w:t>Formularium</w:t>
      </w:r>
    </w:p>
    <w:tbl>
      <w:tblPr>
        <w:tblStyle w:val="Rastertabel4-Accent6"/>
        <w:tblW w:w="10209" w:type="dxa"/>
        <w:tblLook w:val="04A0" w:firstRow="1" w:lastRow="0" w:firstColumn="1" w:lastColumn="0" w:noHBand="0" w:noVBand="1"/>
      </w:tblPr>
      <w:tblGrid>
        <w:gridCol w:w="7964"/>
        <w:gridCol w:w="2245"/>
      </w:tblGrid>
      <w:tr w:rsidR="000D5EB6" w:rsidRPr="003952CD" w14:paraId="7584E97F" w14:textId="77777777" w:rsidTr="00722D0C">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2BC6F91A" w14:textId="5EA0EF34"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IZ-07</w:t>
            </w:r>
          </w:p>
        </w:tc>
        <w:tc>
          <w:tcPr>
            <w:tcW w:w="2245" w:type="dxa"/>
          </w:tcPr>
          <w:p w14:paraId="0B4F1FD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5DA59F47" w14:textId="77777777" w:rsidTr="002B46D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vAlign w:val="center"/>
          </w:tcPr>
          <w:p w14:paraId="79CDD120" w14:textId="11B36FB4" w:rsidR="000D5EB6" w:rsidRPr="003952CD" w:rsidRDefault="00E56E4E" w:rsidP="002B46D9">
            <w:pPr>
              <w:spacing w:line="240" w:lineRule="auto"/>
              <w:rPr>
                <w:rFonts w:eastAsiaTheme="minorEastAsia"/>
                <w:b w:val="0"/>
                <w:bCs w:val="0"/>
                <w:sz w:val="22"/>
                <w:szCs w:val="22"/>
              </w:rPr>
            </w:pPr>
            <w:r w:rsidRPr="003952CD">
              <w:rPr>
                <w:rFonts w:eastAsiaTheme="minorEastAsia"/>
                <w:b w:val="0"/>
                <w:bCs w:val="0"/>
                <w:sz w:val="22"/>
                <w:szCs w:val="22"/>
              </w:rPr>
              <w:t>De zorgverlener kan in het systeem een landelijk formularium (minimaal gebaseerd op NHG-Standaarden en NHG-behandelrichtlijnen) gebruiken en dit naar keuze toepassen bij het voorschrijven van medicatie. Het formularium is automatisch gekoppeld aan de ingevoerde ICPC-code.</w:t>
            </w:r>
          </w:p>
          <w:p w14:paraId="6F5BC1AB" w14:textId="71844ABA" w:rsidR="00E56E4E" w:rsidRPr="003952CD" w:rsidRDefault="00E56E4E" w:rsidP="002B46D9">
            <w:pPr>
              <w:spacing w:line="240" w:lineRule="auto"/>
              <w:rPr>
                <w:rFonts w:eastAsiaTheme="minorEastAsia"/>
              </w:rPr>
            </w:pPr>
          </w:p>
        </w:tc>
        <w:sdt>
          <w:sdtPr>
            <w:alias w:val="Zelfbeoordeling"/>
            <w:tag w:val="Zelfbeoordeling"/>
            <w:id w:val="827946095"/>
            <w:placeholder>
              <w:docPart w:val="5C44620D97794AEAB5B166607ED39A75"/>
            </w:placeholder>
            <w:showingPlcHdr/>
            <w:comboBox>
              <w:listItem w:value="Kies een item."/>
              <w:listItem w:displayText="Voldoet" w:value="Voldoet"/>
              <w:listItem w:displayText="Voldoet niet" w:value="Voldoet niet"/>
            </w:comboBox>
          </w:sdtPr>
          <w:sdtContent>
            <w:tc>
              <w:tcPr>
                <w:tcW w:w="2245" w:type="dxa"/>
              </w:tcPr>
              <w:p w14:paraId="2E21B190"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01BB598" w14:textId="406E8278" w:rsidR="00811DA4" w:rsidRPr="003952CD" w:rsidRDefault="002B46D9" w:rsidP="000D5EB6">
      <w:pPr>
        <w:pStyle w:val="Kop1ongenummerd"/>
        <w:rPr>
          <w:rStyle w:val="Kop2Char"/>
          <w:b/>
          <w:noProof w:val="0"/>
          <w:sz w:val="24"/>
          <w:szCs w:val="24"/>
          <w:lang w:val="nl-NL"/>
        </w:rPr>
      </w:pPr>
      <w:r w:rsidRPr="003952CD">
        <w:rPr>
          <w:rStyle w:val="Kop2Char"/>
          <w:b/>
          <w:noProof w:val="0"/>
          <w:sz w:val="24"/>
          <w:szCs w:val="24"/>
          <w:lang w:val="nl-NL"/>
        </w:rPr>
        <w:t xml:space="preserve">5.1. </w:t>
      </w:r>
      <w:r w:rsidR="00811DA4" w:rsidRPr="003952CD">
        <w:rPr>
          <w:rStyle w:val="Kop2Char"/>
          <w:b/>
          <w:noProof w:val="0"/>
          <w:sz w:val="24"/>
          <w:szCs w:val="24"/>
          <w:lang w:val="nl-NL"/>
        </w:rPr>
        <w:t>Bewijsmateriaal (bv schermprints):</w:t>
      </w:r>
    </w:p>
    <w:p w14:paraId="35DC48F3" w14:textId="03EB9765" w:rsidR="000D5EB6" w:rsidRPr="003952CD" w:rsidRDefault="00811DA4"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652033702"/>
          <w:placeholder>
            <w:docPart w:val="6351E3172F0B493A878F365F6480983E"/>
          </w:placeholder>
          <w:showingPlcHdr/>
        </w:sdtPr>
        <w:sdtContent>
          <w:r w:rsidR="000D5EB6" w:rsidRPr="003952CD">
            <w:rPr>
              <w:rStyle w:val="Tekstvantijdelijkeaanduiding"/>
              <w:noProof w:val="0"/>
            </w:rPr>
            <w:t>Klik of tik om tekst in te voeren.</w:t>
          </w:r>
        </w:sdtContent>
      </w:sdt>
    </w:p>
    <w:p w14:paraId="5EE76A2B" w14:textId="77777777" w:rsidR="000D5EB6" w:rsidRPr="003952CD" w:rsidRDefault="000D5EB6" w:rsidP="00722D0C"/>
    <w:p w14:paraId="6EE0CFEE" w14:textId="77777777" w:rsidR="000D5EB6" w:rsidRPr="003952CD" w:rsidRDefault="000D5EB6" w:rsidP="00722D0C"/>
    <w:p w14:paraId="4195D546" w14:textId="359F5A52" w:rsidR="000D5EB6" w:rsidRPr="003952CD" w:rsidRDefault="002B46D9" w:rsidP="000D5EB6">
      <w:pPr>
        <w:pStyle w:val="Kop1ongenummerd"/>
        <w:rPr>
          <w:rFonts w:hint="eastAsia"/>
          <w:noProof w:val="0"/>
        </w:rPr>
      </w:pPr>
      <w:r w:rsidRPr="003952CD">
        <w:rPr>
          <w:rStyle w:val="Kop2Char"/>
          <w:b/>
          <w:noProof w:val="0"/>
          <w:sz w:val="24"/>
          <w:szCs w:val="24"/>
          <w:lang w:val="nl-NL"/>
        </w:rPr>
        <w:t xml:space="preserve">5.2. </w:t>
      </w:r>
      <w:r w:rsidR="00811DA4" w:rsidRPr="003952CD">
        <w:rPr>
          <w:rStyle w:val="Kop2Char"/>
          <w:b/>
          <w:noProof w:val="0"/>
          <w:sz w:val="24"/>
          <w:szCs w:val="24"/>
          <w:lang w:val="nl-NL"/>
        </w:rPr>
        <w:t>Overwegingen bij de beoordeling door leverancier (niet verplicht):</w:t>
      </w:r>
      <w:r w:rsidR="000D5EB6" w:rsidRPr="003952CD">
        <w:rPr>
          <w:rStyle w:val="Kop2Char"/>
          <w:b/>
          <w:noProof w:val="0"/>
          <w:sz w:val="24"/>
          <w:szCs w:val="24"/>
          <w:lang w:val="nl-NL"/>
        </w:rPr>
        <w:br/>
      </w:r>
      <w:sdt>
        <w:sdtPr>
          <w:rPr>
            <w:noProof w:val="0"/>
          </w:rPr>
          <w:id w:val="-1354878363"/>
          <w:placeholder>
            <w:docPart w:val="FD6CAC36405C4C6A9B66E413B4E9FD48"/>
          </w:placeholder>
          <w:showingPlcHdr/>
        </w:sdtPr>
        <w:sdtContent>
          <w:r w:rsidR="000D5EB6" w:rsidRPr="003952CD">
            <w:rPr>
              <w:rStyle w:val="Tekstvantijdelijkeaanduiding"/>
              <w:noProof w:val="0"/>
            </w:rPr>
            <w:t>Klik of tik om tekst in te voeren.</w:t>
          </w:r>
        </w:sdtContent>
      </w:sdt>
    </w:p>
    <w:p w14:paraId="2C23A2FE" w14:textId="77777777" w:rsidR="000D5EB6" w:rsidRPr="003952CD" w:rsidRDefault="000D5EB6" w:rsidP="00722D0C"/>
    <w:p w14:paraId="73E39BF0" w14:textId="77777777" w:rsidR="00722D0C" w:rsidRPr="003952CD" w:rsidRDefault="00722D0C" w:rsidP="00722D0C"/>
    <w:p w14:paraId="1B67A237" w14:textId="77777777" w:rsidR="00722D0C" w:rsidRPr="003952CD" w:rsidRDefault="00722D0C" w:rsidP="00722D0C"/>
    <w:p w14:paraId="05D9E72D" w14:textId="77777777" w:rsidR="00722D0C" w:rsidRPr="003952CD" w:rsidRDefault="00722D0C" w:rsidP="00722D0C"/>
    <w:p w14:paraId="25EEDEAC" w14:textId="77777777" w:rsidR="00722D0C" w:rsidRPr="003952CD" w:rsidRDefault="00722D0C" w:rsidP="00722D0C"/>
    <w:p w14:paraId="01D9F04F" w14:textId="77777777" w:rsidR="00722D0C" w:rsidRPr="003952CD" w:rsidRDefault="00722D0C" w:rsidP="00722D0C"/>
    <w:p w14:paraId="07BCC269" w14:textId="77777777" w:rsidR="00722D0C" w:rsidRPr="003952CD" w:rsidRDefault="00722D0C" w:rsidP="00722D0C"/>
    <w:p w14:paraId="4C90BE9F" w14:textId="77777777" w:rsidR="00722D0C" w:rsidRPr="003952CD" w:rsidRDefault="00722D0C" w:rsidP="00722D0C"/>
    <w:p w14:paraId="3E3785E5" w14:textId="77777777" w:rsidR="00722D0C" w:rsidRPr="003952CD" w:rsidRDefault="00722D0C" w:rsidP="00722D0C"/>
    <w:p w14:paraId="726006FE" w14:textId="77777777" w:rsidR="00722D0C" w:rsidRPr="003952CD" w:rsidRDefault="00722D0C" w:rsidP="00722D0C"/>
    <w:p w14:paraId="2AFEDF35" w14:textId="77777777" w:rsidR="00722D0C" w:rsidRPr="003952CD" w:rsidRDefault="00722D0C" w:rsidP="00722D0C"/>
    <w:p w14:paraId="69FD2768" w14:textId="77777777" w:rsidR="00722D0C" w:rsidRPr="003952CD" w:rsidRDefault="00722D0C" w:rsidP="00722D0C"/>
    <w:p w14:paraId="6E30A577" w14:textId="77777777" w:rsidR="000D5EB6" w:rsidRPr="003952CD" w:rsidRDefault="000D5EB6" w:rsidP="00722D0C">
      <w:r w:rsidRPr="003952CD">
        <w:t>---------------------------------------------------------------------------------------------------</w:t>
      </w:r>
    </w:p>
    <w:p w14:paraId="5B48B31A" w14:textId="454C04C7"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IZ-0</w:t>
      </w:r>
      <w:r w:rsidR="0081776A" w:rsidRPr="003952CD">
        <w:rPr>
          <w:noProof w:val="0"/>
          <w:sz w:val="24"/>
          <w:szCs w:val="24"/>
        </w:rPr>
        <w:t>7</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567A6958"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0F0BC371"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155751B"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0503425"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880611381"/>
            <w:placeholder>
              <w:docPart w:val="E8C0E18F0039469FA0A4946D850C425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1283B52"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490988213"/>
            <w:placeholder>
              <w:docPart w:val="619E05208AD2478D8F57C16A48606233"/>
            </w:placeholder>
            <w:showingPlcHdr/>
            <w:comboBox>
              <w:listItem w:value="Kies een item."/>
              <w:listItem w:displayText="Voldoet" w:value="Voldoet"/>
              <w:listItem w:displayText="Voldoet niet" w:value="Voldoet niet"/>
            </w:comboBox>
          </w:sdtPr>
          <w:sdtContent>
            <w:tc>
              <w:tcPr>
                <w:tcW w:w="2254" w:type="dxa"/>
              </w:tcPr>
              <w:p w14:paraId="6F789745"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FED2F82" w14:textId="77777777" w:rsidR="000D5EB6" w:rsidRPr="003952CD" w:rsidRDefault="000D5EB6" w:rsidP="000D5EB6">
      <w:pPr>
        <w:pStyle w:val="Kop1ongenummerd"/>
        <w:rPr>
          <w:rFonts w:hint="eastAsia"/>
          <w:noProof w:val="0"/>
        </w:rPr>
        <w:sectPr w:rsidR="000D5EB6" w:rsidRPr="003952CD" w:rsidSect="000D5EB6">
          <w:headerReference w:type="default" r:id="rId23"/>
          <w:pgSz w:w="11906" w:h="16838"/>
          <w:pgMar w:top="2694" w:right="1417" w:bottom="1417" w:left="1134" w:header="1736" w:footer="708" w:gutter="0"/>
          <w:cols w:space="708"/>
          <w:docGrid w:linePitch="360"/>
        </w:sectPr>
      </w:pPr>
    </w:p>
    <w:p w14:paraId="48C279BC" w14:textId="40FF232B" w:rsidR="000D5EB6" w:rsidRPr="003952CD" w:rsidRDefault="0081776A" w:rsidP="000D5EB6">
      <w:pPr>
        <w:pStyle w:val="Kop1ongenummerd"/>
        <w:rPr>
          <w:rFonts w:hint="eastAsia"/>
          <w:noProof w:val="0"/>
        </w:rPr>
      </w:pPr>
      <w:r w:rsidRPr="003952CD">
        <w:rPr>
          <w:noProof w:val="0"/>
        </w:rPr>
        <w:lastRenderedPageBreak/>
        <w:t>6.</w:t>
      </w:r>
      <w:r w:rsidR="000D5EB6" w:rsidRPr="003952CD">
        <w:rPr>
          <w:noProof w:val="0"/>
        </w:rPr>
        <w:tab/>
      </w:r>
      <w:r w:rsidRPr="003952CD">
        <w:rPr>
          <w:noProof w:val="0"/>
        </w:rPr>
        <w:t>Medicatiebewaking</w:t>
      </w:r>
    </w:p>
    <w:tbl>
      <w:tblPr>
        <w:tblStyle w:val="Rastertabel4-Accent6"/>
        <w:tblW w:w="10209" w:type="dxa"/>
        <w:tblLook w:val="04A0" w:firstRow="1" w:lastRow="0" w:firstColumn="1" w:lastColumn="0" w:noHBand="0" w:noVBand="1"/>
      </w:tblPr>
      <w:tblGrid>
        <w:gridCol w:w="7964"/>
        <w:gridCol w:w="2245"/>
      </w:tblGrid>
      <w:tr w:rsidR="000D5EB6" w:rsidRPr="003952CD" w14:paraId="5134B2F9" w14:textId="77777777" w:rsidTr="00722D0C">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67C4EFBF" w14:textId="05F07E51"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IZ-08</w:t>
            </w:r>
          </w:p>
        </w:tc>
        <w:tc>
          <w:tcPr>
            <w:tcW w:w="2245" w:type="dxa"/>
          </w:tcPr>
          <w:p w14:paraId="092E530C"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22FBC70F" w14:textId="77777777" w:rsidTr="00722D0C">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vAlign w:val="center"/>
          </w:tcPr>
          <w:p w14:paraId="02B52E54" w14:textId="03852419" w:rsidR="00E56E4E" w:rsidRPr="003952CD" w:rsidRDefault="00E56E4E" w:rsidP="00722D0C">
            <w:pPr>
              <w:spacing w:line="240" w:lineRule="auto"/>
              <w:rPr>
                <w:rFonts w:eastAsiaTheme="minorEastAsia"/>
                <w:b w:val="0"/>
                <w:bCs w:val="0"/>
                <w:sz w:val="22"/>
                <w:szCs w:val="22"/>
              </w:rPr>
            </w:pPr>
            <w:r w:rsidRPr="003952CD">
              <w:rPr>
                <w:rFonts w:eastAsiaTheme="minorEastAsia"/>
                <w:b w:val="0"/>
                <w:bCs w:val="0"/>
                <w:sz w:val="22"/>
                <w:szCs w:val="22"/>
              </w:rPr>
              <w:t>Het systeem voert medicatiebewaking (G-standaard of Stichting Health Base) uit door de voorschriften te controleren op:</w:t>
            </w:r>
          </w:p>
          <w:p w14:paraId="7BBF0742" w14:textId="77777777" w:rsidR="00E56E4E" w:rsidRPr="003952CD" w:rsidRDefault="00E56E4E" w:rsidP="00722D0C">
            <w:pPr>
              <w:numPr>
                <w:ilvl w:val="0"/>
                <w:numId w:val="16"/>
              </w:numPr>
              <w:spacing w:line="240" w:lineRule="auto"/>
              <w:rPr>
                <w:rFonts w:eastAsiaTheme="minorEastAsia"/>
                <w:b w:val="0"/>
                <w:bCs w:val="0"/>
                <w:sz w:val="22"/>
                <w:szCs w:val="22"/>
              </w:rPr>
            </w:pPr>
            <w:proofErr w:type="gramStart"/>
            <w:r w:rsidRPr="003952CD">
              <w:rPr>
                <w:rFonts w:eastAsiaTheme="minorEastAsia"/>
                <w:b w:val="0"/>
                <w:bCs w:val="0"/>
                <w:sz w:val="22"/>
                <w:szCs w:val="22"/>
              </w:rPr>
              <w:t>basis</w:t>
            </w:r>
            <w:proofErr w:type="gramEnd"/>
            <w:r w:rsidRPr="003952CD">
              <w:rPr>
                <w:rFonts w:eastAsiaTheme="minorEastAsia"/>
                <w:b w:val="0"/>
                <w:bCs w:val="0"/>
                <w:sz w:val="22"/>
                <w:szCs w:val="22"/>
              </w:rPr>
              <w:t xml:space="preserve"> van dosis, rekening houdend met leeftijd en geslacht</w:t>
            </w:r>
          </w:p>
          <w:p w14:paraId="6A865867" w14:textId="77777777" w:rsidR="00E56E4E" w:rsidRPr="003952CD" w:rsidRDefault="00E56E4E" w:rsidP="00722D0C">
            <w:pPr>
              <w:numPr>
                <w:ilvl w:val="0"/>
                <w:numId w:val="16"/>
              </w:numPr>
              <w:spacing w:line="240" w:lineRule="auto"/>
              <w:rPr>
                <w:rFonts w:eastAsiaTheme="minorEastAsia"/>
                <w:b w:val="0"/>
                <w:bCs w:val="0"/>
                <w:sz w:val="22"/>
                <w:szCs w:val="22"/>
              </w:rPr>
            </w:pPr>
            <w:proofErr w:type="gramStart"/>
            <w:r w:rsidRPr="003952CD">
              <w:rPr>
                <w:rFonts w:eastAsiaTheme="minorEastAsia"/>
                <w:b w:val="0"/>
                <w:bCs w:val="0"/>
                <w:sz w:val="22"/>
                <w:szCs w:val="22"/>
              </w:rPr>
              <w:t>dubbelmedicatie</w:t>
            </w:r>
            <w:proofErr w:type="gramEnd"/>
          </w:p>
          <w:p w14:paraId="3EFA47B4" w14:textId="77777777" w:rsidR="00E56E4E" w:rsidRPr="003952CD" w:rsidRDefault="00E56E4E" w:rsidP="00722D0C">
            <w:pPr>
              <w:numPr>
                <w:ilvl w:val="0"/>
                <w:numId w:val="16"/>
              </w:numPr>
              <w:spacing w:line="240" w:lineRule="auto"/>
              <w:rPr>
                <w:rFonts w:eastAsiaTheme="minorEastAsia"/>
                <w:b w:val="0"/>
                <w:bCs w:val="0"/>
                <w:sz w:val="22"/>
                <w:szCs w:val="22"/>
              </w:rPr>
            </w:pPr>
            <w:proofErr w:type="gramStart"/>
            <w:r w:rsidRPr="003952CD">
              <w:rPr>
                <w:rFonts w:eastAsiaTheme="minorEastAsia"/>
                <w:b w:val="0"/>
                <w:bCs w:val="0"/>
                <w:sz w:val="22"/>
                <w:szCs w:val="22"/>
              </w:rPr>
              <w:t>interacties</w:t>
            </w:r>
            <w:proofErr w:type="gramEnd"/>
          </w:p>
          <w:p w14:paraId="229D8787" w14:textId="77777777" w:rsidR="00E56E4E" w:rsidRPr="003952CD" w:rsidRDefault="00E56E4E" w:rsidP="00722D0C">
            <w:pPr>
              <w:numPr>
                <w:ilvl w:val="0"/>
                <w:numId w:val="16"/>
              </w:numPr>
              <w:spacing w:line="240" w:lineRule="auto"/>
              <w:rPr>
                <w:rFonts w:eastAsiaTheme="minorEastAsia"/>
                <w:b w:val="0"/>
                <w:bCs w:val="0"/>
                <w:sz w:val="22"/>
                <w:szCs w:val="22"/>
              </w:rPr>
            </w:pPr>
            <w:proofErr w:type="gramStart"/>
            <w:r w:rsidRPr="003952CD">
              <w:rPr>
                <w:rFonts w:eastAsiaTheme="minorEastAsia"/>
                <w:b w:val="0"/>
                <w:bCs w:val="0"/>
                <w:sz w:val="22"/>
                <w:szCs w:val="22"/>
              </w:rPr>
              <w:t>contra</w:t>
            </w:r>
            <w:proofErr w:type="gramEnd"/>
            <w:r w:rsidRPr="003952CD">
              <w:rPr>
                <w:rFonts w:eastAsiaTheme="minorEastAsia"/>
                <w:b w:val="0"/>
                <w:bCs w:val="0"/>
                <w:sz w:val="22"/>
                <w:szCs w:val="22"/>
              </w:rPr>
              <w:t>-indicaties</w:t>
            </w:r>
          </w:p>
          <w:p w14:paraId="1065164B" w14:textId="77777777" w:rsidR="00E56E4E" w:rsidRPr="003952CD" w:rsidRDefault="00E56E4E" w:rsidP="00722D0C">
            <w:pPr>
              <w:numPr>
                <w:ilvl w:val="0"/>
                <w:numId w:val="16"/>
              </w:numPr>
              <w:spacing w:line="240" w:lineRule="auto"/>
              <w:rPr>
                <w:rFonts w:eastAsiaTheme="minorEastAsia"/>
                <w:b w:val="0"/>
                <w:bCs w:val="0"/>
                <w:sz w:val="22"/>
                <w:szCs w:val="22"/>
              </w:rPr>
            </w:pPr>
            <w:proofErr w:type="gramStart"/>
            <w:r w:rsidRPr="003952CD">
              <w:rPr>
                <w:rFonts w:eastAsiaTheme="minorEastAsia"/>
                <w:b w:val="0"/>
                <w:bCs w:val="0"/>
                <w:sz w:val="22"/>
                <w:szCs w:val="22"/>
              </w:rPr>
              <w:t>medicatie</w:t>
            </w:r>
            <w:proofErr w:type="gramEnd"/>
            <w:r w:rsidRPr="003952CD">
              <w:rPr>
                <w:rFonts w:eastAsiaTheme="minorEastAsia"/>
                <w:b w:val="0"/>
                <w:bCs w:val="0"/>
                <w:sz w:val="22"/>
                <w:szCs w:val="22"/>
              </w:rPr>
              <w:t>-overgevoeligheden</w:t>
            </w:r>
          </w:p>
          <w:p w14:paraId="67908B2F" w14:textId="4DA4D9D4" w:rsidR="000D5EB6" w:rsidRPr="003952CD" w:rsidRDefault="00E56E4E" w:rsidP="00722D0C">
            <w:pPr>
              <w:spacing w:line="240" w:lineRule="auto"/>
              <w:rPr>
                <w:rFonts w:eastAsiaTheme="minorEastAsia"/>
                <w:b w:val="0"/>
                <w:bCs w:val="0"/>
                <w:sz w:val="22"/>
                <w:szCs w:val="22"/>
              </w:rPr>
            </w:pPr>
            <w:r w:rsidRPr="003952CD">
              <w:rPr>
                <w:rFonts w:eastAsiaTheme="minorEastAsia"/>
                <w:b w:val="0"/>
                <w:bCs w:val="0"/>
                <w:sz w:val="22"/>
                <w:szCs w:val="22"/>
              </w:rPr>
              <w:t>Bij overschrijdingen geeft het systeem een melding.</w:t>
            </w:r>
          </w:p>
        </w:tc>
        <w:sdt>
          <w:sdtPr>
            <w:alias w:val="Zelfbeoordeling"/>
            <w:tag w:val="Zelfbeoordeling"/>
            <w:id w:val="2130892257"/>
            <w:placeholder>
              <w:docPart w:val="593F9AAAA3074CDC95A52F6F3C0708E4"/>
            </w:placeholder>
            <w:showingPlcHdr/>
            <w:comboBox>
              <w:listItem w:value="Kies een item."/>
              <w:listItem w:displayText="Voldoet" w:value="Voldoet"/>
              <w:listItem w:displayText="Voldoet niet" w:value="Voldoet niet"/>
            </w:comboBox>
          </w:sdtPr>
          <w:sdtContent>
            <w:tc>
              <w:tcPr>
                <w:tcW w:w="2245" w:type="dxa"/>
              </w:tcPr>
              <w:p w14:paraId="2F386EB4"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0603B47" w14:textId="7550932D" w:rsidR="00811DA4" w:rsidRPr="003952CD" w:rsidRDefault="00722D0C" w:rsidP="000D5EB6">
      <w:pPr>
        <w:pStyle w:val="Kop1ongenummerd"/>
        <w:rPr>
          <w:rStyle w:val="Kop2Char"/>
          <w:b/>
          <w:noProof w:val="0"/>
          <w:sz w:val="24"/>
          <w:szCs w:val="24"/>
          <w:lang w:val="nl-NL"/>
        </w:rPr>
      </w:pPr>
      <w:r w:rsidRPr="003952CD">
        <w:rPr>
          <w:rStyle w:val="Kop2Char"/>
          <w:b/>
          <w:noProof w:val="0"/>
          <w:sz w:val="24"/>
          <w:szCs w:val="24"/>
          <w:lang w:val="nl-NL"/>
        </w:rPr>
        <w:t xml:space="preserve">6.1. </w:t>
      </w:r>
      <w:r w:rsidR="00811DA4" w:rsidRPr="003952CD">
        <w:rPr>
          <w:rStyle w:val="Kop2Char"/>
          <w:b/>
          <w:noProof w:val="0"/>
          <w:sz w:val="24"/>
          <w:szCs w:val="24"/>
          <w:lang w:val="nl-NL"/>
        </w:rPr>
        <w:t>Bewijsmateriaal (bv schermprints):</w:t>
      </w:r>
    </w:p>
    <w:p w14:paraId="301051DB" w14:textId="33481BD3" w:rsidR="000D5EB6" w:rsidRPr="003952CD" w:rsidRDefault="00811DA4"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1931619688"/>
          <w:placeholder>
            <w:docPart w:val="B5127877E9DF4728A5CDDAA57CF7C4E1"/>
          </w:placeholder>
          <w:showingPlcHdr/>
        </w:sdtPr>
        <w:sdtContent>
          <w:r w:rsidR="000D5EB6" w:rsidRPr="003952CD">
            <w:rPr>
              <w:rStyle w:val="Tekstvantijdelijkeaanduiding"/>
              <w:noProof w:val="0"/>
            </w:rPr>
            <w:t>Klik of tik om tekst in te voeren.</w:t>
          </w:r>
        </w:sdtContent>
      </w:sdt>
    </w:p>
    <w:p w14:paraId="7D211C5E" w14:textId="77777777" w:rsidR="000D5EB6" w:rsidRPr="003952CD" w:rsidRDefault="000D5EB6" w:rsidP="00722D0C"/>
    <w:p w14:paraId="7A4A2BDE" w14:textId="77777777" w:rsidR="000D5EB6" w:rsidRPr="003952CD" w:rsidRDefault="000D5EB6" w:rsidP="00722D0C"/>
    <w:p w14:paraId="0A81EF3E" w14:textId="230DB094" w:rsidR="000D5EB6" w:rsidRPr="003952CD" w:rsidRDefault="00722D0C" w:rsidP="000D5EB6">
      <w:pPr>
        <w:pStyle w:val="Kop1ongenummerd"/>
        <w:rPr>
          <w:rFonts w:hint="eastAsia"/>
          <w:noProof w:val="0"/>
        </w:rPr>
      </w:pPr>
      <w:r w:rsidRPr="003952CD">
        <w:rPr>
          <w:rStyle w:val="Kop2Char"/>
          <w:b/>
          <w:noProof w:val="0"/>
          <w:sz w:val="24"/>
          <w:szCs w:val="24"/>
          <w:lang w:val="nl-NL"/>
        </w:rPr>
        <w:t xml:space="preserve">6.2. </w:t>
      </w:r>
      <w:r w:rsidR="00811DA4" w:rsidRPr="003952CD">
        <w:rPr>
          <w:rStyle w:val="Kop2Char"/>
          <w:b/>
          <w:noProof w:val="0"/>
          <w:sz w:val="24"/>
          <w:szCs w:val="24"/>
          <w:lang w:val="nl-NL"/>
        </w:rPr>
        <w:t>Overwegingen bij de beoordeling door leverancier (niet verplicht):</w:t>
      </w:r>
      <w:r w:rsidR="000D5EB6" w:rsidRPr="003952CD">
        <w:rPr>
          <w:noProof w:val="0"/>
          <w:sz w:val="24"/>
          <w:szCs w:val="24"/>
        </w:rPr>
        <w:br/>
      </w:r>
      <w:sdt>
        <w:sdtPr>
          <w:rPr>
            <w:noProof w:val="0"/>
          </w:rPr>
          <w:id w:val="1053579277"/>
          <w:placeholder>
            <w:docPart w:val="754E831F3D2548819419CAB5ADEC1C21"/>
          </w:placeholder>
          <w:showingPlcHdr/>
        </w:sdtPr>
        <w:sdtContent>
          <w:r w:rsidR="000D5EB6" w:rsidRPr="003952CD">
            <w:rPr>
              <w:rStyle w:val="Tekstvantijdelijkeaanduiding"/>
              <w:noProof w:val="0"/>
            </w:rPr>
            <w:t>Klik of tik om tekst in te voeren.</w:t>
          </w:r>
        </w:sdtContent>
      </w:sdt>
    </w:p>
    <w:p w14:paraId="35C3E049" w14:textId="77777777" w:rsidR="000D5EB6" w:rsidRPr="003952CD" w:rsidRDefault="000D5EB6" w:rsidP="00722D0C"/>
    <w:p w14:paraId="5CF2EF15" w14:textId="77777777" w:rsidR="00722D0C" w:rsidRPr="003952CD" w:rsidRDefault="00722D0C" w:rsidP="00722D0C"/>
    <w:p w14:paraId="4F442369" w14:textId="77777777" w:rsidR="00722D0C" w:rsidRPr="003952CD" w:rsidRDefault="00722D0C" w:rsidP="00722D0C"/>
    <w:p w14:paraId="4141DE2A" w14:textId="77777777" w:rsidR="00722D0C" w:rsidRPr="003952CD" w:rsidRDefault="00722D0C" w:rsidP="00722D0C"/>
    <w:p w14:paraId="44470663" w14:textId="77777777" w:rsidR="00722D0C" w:rsidRPr="003952CD" w:rsidRDefault="00722D0C" w:rsidP="00722D0C"/>
    <w:p w14:paraId="421F2A3F" w14:textId="77777777" w:rsidR="00722D0C" w:rsidRPr="003952CD" w:rsidRDefault="00722D0C" w:rsidP="00722D0C"/>
    <w:p w14:paraId="7C5DFD72" w14:textId="77777777" w:rsidR="00722D0C" w:rsidRPr="003952CD" w:rsidRDefault="00722D0C" w:rsidP="00722D0C"/>
    <w:p w14:paraId="76C431EC" w14:textId="77777777" w:rsidR="00722D0C" w:rsidRPr="003952CD" w:rsidRDefault="00722D0C" w:rsidP="00722D0C"/>
    <w:p w14:paraId="741C79DA" w14:textId="77777777" w:rsidR="00722D0C" w:rsidRPr="003952CD" w:rsidRDefault="00722D0C" w:rsidP="00722D0C"/>
    <w:p w14:paraId="3680244A" w14:textId="77777777" w:rsidR="000D5EB6" w:rsidRPr="003952CD" w:rsidRDefault="000D5EB6" w:rsidP="00722D0C">
      <w:r w:rsidRPr="003952CD">
        <w:t>---------------------------------------------------------------------------------------------------</w:t>
      </w:r>
    </w:p>
    <w:p w14:paraId="6CFD0791" w14:textId="58FA212B" w:rsidR="000D5EB6" w:rsidRPr="003952CD" w:rsidRDefault="000D5EB6" w:rsidP="000D5EB6">
      <w:pPr>
        <w:pStyle w:val="Kop1ongenummerd"/>
        <w:rPr>
          <w:rFonts w:hint="eastAsia"/>
          <w:noProof w:val="0"/>
          <w:sz w:val="24"/>
          <w:szCs w:val="24"/>
        </w:rPr>
      </w:pPr>
      <w:r w:rsidRPr="003952CD">
        <w:rPr>
          <w:noProof w:val="0"/>
          <w:sz w:val="24"/>
          <w:szCs w:val="24"/>
        </w:rPr>
        <w:t>Beoordeling IZ-0</w:t>
      </w:r>
      <w:r w:rsidR="0081776A" w:rsidRPr="003952CD">
        <w:rPr>
          <w:noProof w:val="0"/>
          <w:sz w:val="24"/>
          <w:szCs w:val="24"/>
        </w:rPr>
        <w:t>8</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09DC2EB"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21839F7" w14:textId="77777777" w:rsidR="000D5EB6" w:rsidRPr="003952CD" w:rsidRDefault="000D5EB6" w:rsidP="005139E9">
            <w:pPr>
              <w:rPr>
                <w:color w:val="FFFFFF" w:themeColor="background1"/>
                <w:sz w:val="22"/>
                <w:szCs w:val="22"/>
              </w:rPr>
            </w:pPr>
            <w:r w:rsidRPr="003952CD">
              <w:rPr>
                <w:color w:val="FFFFFF" w:themeColor="background1"/>
                <w:sz w:val="22"/>
                <w:szCs w:val="22"/>
              </w:rPr>
              <w:t>Overwegingen werkgroep normenkader</w:t>
            </w:r>
          </w:p>
        </w:tc>
        <w:tc>
          <w:tcPr>
            <w:tcW w:w="2254" w:type="dxa"/>
          </w:tcPr>
          <w:p w14:paraId="36748EF9"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3952CD">
              <w:rPr>
                <w:color w:val="FFFFFF" w:themeColor="background1"/>
                <w:sz w:val="22"/>
                <w:szCs w:val="22"/>
              </w:rPr>
              <w:t>Besluit werkgroep normenkader</w:t>
            </w:r>
          </w:p>
        </w:tc>
      </w:tr>
      <w:tr w:rsidR="000D5EB6" w:rsidRPr="003952CD" w14:paraId="0990542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052734054"/>
            <w:placeholder>
              <w:docPart w:val="4BD312F7E0EA4F84A8BB0E6A54CB30A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F4B90C2"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45019431"/>
            <w:placeholder>
              <w:docPart w:val="90FD1172FCE447E3AB66AAFDF9A83370"/>
            </w:placeholder>
            <w:showingPlcHdr/>
            <w:comboBox>
              <w:listItem w:value="Kies een item."/>
              <w:listItem w:displayText="Voldoet" w:value="Voldoet"/>
              <w:listItem w:displayText="Voldoet niet" w:value="Voldoet niet"/>
            </w:comboBox>
          </w:sdtPr>
          <w:sdtContent>
            <w:tc>
              <w:tcPr>
                <w:tcW w:w="2254" w:type="dxa"/>
              </w:tcPr>
              <w:p w14:paraId="00FD1EB9"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0FA52AA" w14:textId="77777777" w:rsidR="000D5EB6" w:rsidRPr="003952CD" w:rsidRDefault="000D5EB6" w:rsidP="000D5EB6">
      <w:pPr>
        <w:pStyle w:val="Kop1ongenummerd"/>
        <w:rPr>
          <w:rFonts w:hint="eastAsia"/>
          <w:noProof w:val="0"/>
        </w:rPr>
        <w:sectPr w:rsidR="000D5EB6" w:rsidRPr="003952CD" w:rsidSect="000D5EB6">
          <w:headerReference w:type="default" r:id="rId24"/>
          <w:pgSz w:w="11906" w:h="16838"/>
          <w:pgMar w:top="2694" w:right="1417" w:bottom="1417" w:left="1134" w:header="1736" w:footer="708" w:gutter="0"/>
          <w:cols w:space="708"/>
          <w:docGrid w:linePitch="360"/>
        </w:sectPr>
      </w:pPr>
    </w:p>
    <w:p w14:paraId="3602638C" w14:textId="6DC71BA8" w:rsidR="000D5EB6" w:rsidRPr="003952CD" w:rsidRDefault="0081776A" w:rsidP="000D5EB6">
      <w:pPr>
        <w:pStyle w:val="Kop1ongenummerd"/>
        <w:rPr>
          <w:rFonts w:hint="eastAsia"/>
          <w:noProof w:val="0"/>
        </w:rPr>
      </w:pPr>
      <w:r w:rsidRPr="003952CD">
        <w:rPr>
          <w:noProof w:val="0"/>
        </w:rPr>
        <w:lastRenderedPageBreak/>
        <w:t>7.</w:t>
      </w:r>
      <w:r w:rsidR="000D5EB6" w:rsidRPr="003952CD">
        <w:rPr>
          <w:noProof w:val="0"/>
        </w:rPr>
        <w:tab/>
      </w:r>
      <w:r w:rsidRPr="003952CD">
        <w:rPr>
          <w:noProof w:val="0"/>
        </w:rPr>
        <w:t>Medicatieoverzicht</w:t>
      </w:r>
    </w:p>
    <w:tbl>
      <w:tblPr>
        <w:tblStyle w:val="Rastertabel4-Accent6"/>
        <w:tblW w:w="10209" w:type="dxa"/>
        <w:tblLook w:val="04A0" w:firstRow="1" w:lastRow="0" w:firstColumn="1" w:lastColumn="0" w:noHBand="0" w:noVBand="1"/>
      </w:tblPr>
      <w:tblGrid>
        <w:gridCol w:w="7964"/>
        <w:gridCol w:w="2245"/>
      </w:tblGrid>
      <w:tr w:rsidR="000D5EB6" w:rsidRPr="003952CD" w14:paraId="42AA0E7A"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14B1C99A" w14:textId="5C334501" w:rsidR="000D5EB6" w:rsidRPr="003952CD" w:rsidRDefault="000D5EB6" w:rsidP="005139E9">
            <w:pPr>
              <w:rPr>
                <w:color w:val="FFFFFF" w:themeColor="background1"/>
                <w:sz w:val="24"/>
                <w:szCs w:val="24"/>
              </w:rPr>
            </w:pPr>
            <w:r w:rsidRPr="003952CD">
              <w:rPr>
                <w:color w:val="FFFFFF" w:themeColor="background1"/>
                <w:sz w:val="24"/>
                <w:szCs w:val="24"/>
              </w:rPr>
              <w:t>Norm</w:t>
            </w:r>
            <w:r w:rsidR="0081776A" w:rsidRPr="003952CD">
              <w:rPr>
                <w:color w:val="FFFFFF" w:themeColor="background1"/>
                <w:sz w:val="24"/>
                <w:szCs w:val="24"/>
              </w:rPr>
              <w:t xml:space="preserve"> IZ-09</w:t>
            </w:r>
          </w:p>
        </w:tc>
        <w:tc>
          <w:tcPr>
            <w:tcW w:w="2245" w:type="dxa"/>
          </w:tcPr>
          <w:p w14:paraId="038FE753" w14:textId="24E3866A" w:rsidR="000D5EB6" w:rsidRPr="003952CD" w:rsidRDefault="0081776A"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 xml:space="preserve"> </w:t>
            </w:r>
            <w:r w:rsidR="000D5EB6" w:rsidRPr="003952CD">
              <w:rPr>
                <w:color w:val="FFFFFF" w:themeColor="background1"/>
                <w:sz w:val="24"/>
                <w:szCs w:val="24"/>
              </w:rPr>
              <w:t>Zelf beoordeling</w:t>
            </w:r>
          </w:p>
        </w:tc>
      </w:tr>
      <w:tr w:rsidR="000D5EB6" w:rsidRPr="003952CD" w14:paraId="286B588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6CB91280" w14:textId="046246D5" w:rsidR="00E56E4E" w:rsidRPr="003952CD" w:rsidRDefault="00E56E4E" w:rsidP="005139E9">
            <w:pPr>
              <w:spacing w:line="240" w:lineRule="auto"/>
              <w:rPr>
                <w:rFonts w:eastAsiaTheme="minorEastAsia"/>
                <w:b w:val="0"/>
                <w:bCs w:val="0"/>
                <w:sz w:val="22"/>
                <w:szCs w:val="22"/>
              </w:rPr>
            </w:pPr>
            <w:r w:rsidRPr="003952CD">
              <w:rPr>
                <w:rFonts w:eastAsiaTheme="minorEastAsia"/>
                <w:b w:val="0"/>
                <w:bCs w:val="0"/>
                <w:sz w:val="22"/>
                <w:szCs w:val="22"/>
              </w:rPr>
              <w:t>De zorgverlener moet inzicht hebben in de huidige en recent voorgeschreven medicatie van de patiënt. Hierbij moeten ook de contra-indicaties, medicatie-overgevoeligheden en aanvullende informatie over de medicatie kunnen worden getoond.</w:t>
            </w:r>
          </w:p>
        </w:tc>
        <w:sdt>
          <w:sdtPr>
            <w:alias w:val="Zelfbeoordeling"/>
            <w:tag w:val="Zelfbeoordeling"/>
            <w:id w:val="1631507007"/>
            <w:placeholder>
              <w:docPart w:val="27D615552D074FC0A6D7D0777B55204C"/>
            </w:placeholder>
            <w:showingPlcHdr/>
            <w:comboBox>
              <w:listItem w:value="Kies een item."/>
              <w:listItem w:displayText="Voldoet" w:value="Voldoet"/>
              <w:listItem w:displayText="Voldoet niet" w:value="Voldoet niet"/>
            </w:comboBox>
          </w:sdtPr>
          <w:sdtContent>
            <w:tc>
              <w:tcPr>
                <w:tcW w:w="2245" w:type="dxa"/>
              </w:tcPr>
              <w:p w14:paraId="1307AC58"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473B5D8" w14:textId="195076D2" w:rsidR="00811DA4" w:rsidRPr="003952CD" w:rsidRDefault="00722D0C" w:rsidP="000D5EB6">
      <w:pPr>
        <w:pStyle w:val="Kop1ongenummerd"/>
        <w:rPr>
          <w:rStyle w:val="Kop2Char"/>
          <w:b/>
          <w:noProof w:val="0"/>
          <w:sz w:val="24"/>
          <w:szCs w:val="24"/>
          <w:lang w:val="nl-NL"/>
        </w:rPr>
      </w:pPr>
      <w:r w:rsidRPr="003952CD">
        <w:rPr>
          <w:rStyle w:val="Kop2Char"/>
          <w:b/>
          <w:noProof w:val="0"/>
          <w:sz w:val="24"/>
          <w:szCs w:val="24"/>
          <w:lang w:val="nl-NL"/>
        </w:rPr>
        <w:t xml:space="preserve">7.1. </w:t>
      </w:r>
      <w:r w:rsidR="00811DA4" w:rsidRPr="003952CD">
        <w:rPr>
          <w:rStyle w:val="Kop2Char"/>
          <w:b/>
          <w:noProof w:val="0"/>
          <w:sz w:val="24"/>
          <w:szCs w:val="24"/>
          <w:lang w:val="nl-NL"/>
        </w:rPr>
        <w:t>Bewijsmateriaal (bv schermprints):</w:t>
      </w:r>
    </w:p>
    <w:p w14:paraId="3930F5FC" w14:textId="19704E2C" w:rsidR="000D5EB6" w:rsidRPr="003952CD" w:rsidRDefault="00811DA4"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725108217"/>
          <w:placeholder>
            <w:docPart w:val="4FA1476513CD4A71BDDD41BED92BAA61"/>
          </w:placeholder>
          <w:showingPlcHdr/>
        </w:sdtPr>
        <w:sdtContent>
          <w:r w:rsidR="000D5EB6" w:rsidRPr="003952CD">
            <w:rPr>
              <w:rStyle w:val="Tekstvantijdelijkeaanduiding"/>
              <w:noProof w:val="0"/>
            </w:rPr>
            <w:t>Klik of tik om tekst in te voeren.</w:t>
          </w:r>
        </w:sdtContent>
      </w:sdt>
    </w:p>
    <w:p w14:paraId="26599971" w14:textId="77777777" w:rsidR="000D5EB6" w:rsidRPr="003952CD" w:rsidRDefault="000D5EB6" w:rsidP="00722D0C"/>
    <w:p w14:paraId="5660562C" w14:textId="77777777" w:rsidR="000D5EB6" w:rsidRPr="003952CD" w:rsidRDefault="000D5EB6" w:rsidP="00722D0C"/>
    <w:p w14:paraId="48D6B2D2" w14:textId="6F381E8C" w:rsidR="000D5EB6" w:rsidRPr="003952CD" w:rsidRDefault="00722D0C" w:rsidP="000D5EB6">
      <w:pPr>
        <w:pStyle w:val="Kop1ongenummerd"/>
        <w:rPr>
          <w:rFonts w:hint="eastAsia"/>
          <w:noProof w:val="0"/>
        </w:rPr>
      </w:pPr>
      <w:r w:rsidRPr="003952CD">
        <w:rPr>
          <w:rStyle w:val="Kop2Char"/>
          <w:b/>
          <w:noProof w:val="0"/>
          <w:sz w:val="24"/>
          <w:szCs w:val="24"/>
          <w:lang w:val="nl-NL"/>
        </w:rPr>
        <w:t xml:space="preserve">7.2. </w:t>
      </w:r>
      <w:r w:rsidR="00811DA4" w:rsidRPr="003952CD">
        <w:rPr>
          <w:rStyle w:val="Kop2Char"/>
          <w:b/>
          <w:noProof w:val="0"/>
          <w:sz w:val="24"/>
          <w:szCs w:val="24"/>
          <w:lang w:val="nl-NL"/>
        </w:rPr>
        <w:t>Overwegingen bij de beoordeling door leverancier (niet verplicht):</w:t>
      </w:r>
      <w:r w:rsidR="000D5EB6" w:rsidRPr="003952CD">
        <w:rPr>
          <w:noProof w:val="0"/>
          <w:sz w:val="24"/>
          <w:szCs w:val="24"/>
        </w:rPr>
        <w:br/>
      </w:r>
      <w:sdt>
        <w:sdtPr>
          <w:rPr>
            <w:noProof w:val="0"/>
          </w:rPr>
          <w:id w:val="-1269687768"/>
          <w:placeholder>
            <w:docPart w:val="477690862B93400590835D7DEC64C4A3"/>
          </w:placeholder>
          <w:showingPlcHdr/>
        </w:sdtPr>
        <w:sdtContent>
          <w:r w:rsidR="000D5EB6" w:rsidRPr="003952CD">
            <w:rPr>
              <w:rStyle w:val="Tekstvantijdelijkeaanduiding"/>
              <w:noProof w:val="0"/>
            </w:rPr>
            <w:t>Klik of tik om tekst in te voeren.</w:t>
          </w:r>
        </w:sdtContent>
      </w:sdt>
    </w:p>
    <w:p w14:paraId="6F96FE26" w14:textId="77777777" w:rsidR="000D5EB6" w:rsidRPr="003952CD" w:rsidRDefault="000D5EB6" w:rsidP="00722D0C"/>
    <w:p w14:paraId="31F273B4" w14:textId="77777777" w:rsidR="00722D0C" w:rsidRPr="003952CD" w:rsidRDefault="00722D0C" w:rsidP="00722D0C"/>
    <w:p w14:paraId="3D20C0CF" w14:textId="77777777" w:rsidR="00722D0C" w:rsidRPr="003952CD" w:rsidRDefault="00722D0C" w:rsidP="00722D0C"/>
    <w:p w14:paraId="593924D6" w14:textId="77777777" w:rsidR="00722D0C" w:rsidRPr="003952CD" w:rsidRDefault="00722D0C" w:rsidP="00722D0C"/>
    <w:p w14:paraId="1FB78715" w14:textId="77777777" w:rsidR="00722D0C" w:rsidRPr="003952CD" w:rsidRDefault="00722D0C" w:rsidP="00722D0C"/>
    <w:p w14:paraId="7C618627" w14:textId="77777777" w:rsidR="00722D0C" w:rsidRPr="003952CD" w:rsidRDefault="00722D0C" w:rsidP="00722D0C"/>
    <w:p w14:paraId="2A208319" w14:textId="77777777" w:rsidR="00722D0C" w:rsidRPr="003952CD" w:rsidRDefault="00722D0C" w:rsidP="00722D0C"/>
    <w:p w14:paraId="168E5B24" w14:textId="77777777" w:rsidR="00722D0C" w:rsidRPr="003952CD" w:rsidRDefault="00722D0C" w:rsidP="00722D0C"/>
    <w:p w14:paraId="2E0486EE" w14:textId="77777777" w:rsidR="00722D0C" w:rsidRPr="003952CD" w:rsidRDefault="00722D0C" w:rsidP="00722D0C"/>
    <w:p w14:paraId="63B61746" w14:textId="77777777" w:rsidR="00722D0C" w:rsidRPr="003952CD" w:rsidRDefault="00722D0C" w:rsidP="00722D0C"/>
    <w:p w14:paraId="5D215A47" w14:textId="77777777" w:rsidR="00722D0C" w:rsidRPr="003952CD" w:rsidRDefault="00722D0C" w:rsidP="00722D0C"/>
    <w:p w14:paraId="0EA0EC2C" w14:textId="77777777" w:rsidR="000D5EB6" w:rsidRPr="003952CD" w:rsidRDefault="000D5EB6" w:rsidP="00722D0C">
      <w:r w:rsidRPr="003952CD">
        <w:t>---------------------------------------------------------------------------------------------------</w:t>
      </w:r>
    </w:p>
    <w:p w14:paraId="4E910AE8" w14:textId="54B5D335" w:rsidR="000D5EB6" w:rsidRPr="003952CD" w:rsidRDefault="000D5EB6" w:rsidP="000D5EB6">
      <w:pPr>
        <w:pStyle w:val="Kop1ongenummerd"/>
        <w:rPr>
          <w:rFonts w:hint="eastAsia"/>
          <w:noProof w:val="0"/>
          <w:sz w:val="24"/>
          <w:szCs w:val="24"/>
        </w:rPr>
      </w:pPr>
      <w:r w:rsidRPr="003952CD">
        <w:rPr>
          <w:noProof w:val="0"/>
          <w:sz w:val="24"/>
          <w:szCs w:val="24"/>
        </w:rPr>
        <w:t>Beoordeling IZ-0</w:t>
      </w:r>
      <w:r w:rsidR="0081776A" w:rsidRPr="003952CD">
        <w:rPr>
          <w:noProof w:val="0"/>
          <w:sz w:val="24"/>
          <w:szCs w:val="24"/>
        </w:rPr>
        <w:t>9</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72CEFA3B"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D5C4597" w14:textId="77777777" w:rsidR="000D5EB6" w:rsidRPr="003952CD" w:rsidRDefault="000D5EB6" w:rsidP="005139E9">
            <w:pPr>
              <w:rPr>
                <w:color w:val="FFFFFF" w:themeColor="background1"/>
                <w:sz w:val="22"/>
                <w:szCs w:val="22"/>
              </w:rPr>
            </w:pPr>
            <w:r w:rsidRPr="003952CD">
              <w:rPr>
                <w:color w:val="FFFFFF" w:themeColor="background1"/>
                <w:sz w:val="22"/>
                <w:szCs w:val="22"/>
              </w:rPr>
              <w:t>Overwegingen werkgroep normenkader</w:t>
            </w:r>
          </w:p>
        </w:tc>
        <w:tc>
          <w:tcPr>
            <w:tcW w:w="2254" w:type="dxa"/>
          </w:tcPr>
          <w:p w14:paraId="47E68D7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3952CD">
              <w:rPr>
                <w:color w:val="FFFFFF" w:themeColor="background1"/>
                <w:sz w:val="22"/>
                <w:szCs w:val="22"/>
              </w:rPr>
              <w:t>Besluit werkgroep normenkader</w:t>
            </w:r>
          </w:p>
        </w:tc>
      </w:tr>
      <w:tr w:rsidR="000D5EB6" w:rsidRPr="003952CD" w14:paraId="341809B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318714284"/>
            <w:placeholder>
              <w:docPart w:val="3906FBF803A24ED79A2AAA69D64EF17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09629303"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12831600"/>
            <w:placeholder>
              <w:docPart w:val="3CD0AA531D354911B17A0FF552693DC5"/>
            </w:placeholder>
            <w:showingPlcHdr/>
            <w:comboBox>
              <w:listItem w:value="Kies een item."/>
              <w:listItem w:displayText="Voldoet" w:value="Voldoet"/>
              <w:listItem w:displayText="Voldoet niet" w:value="Voldoet niet"/>
            </w:comboBox>
          </w:sdtPr>
          <w:sdtContent>
            <w:tc>
              <w:tcPr>
                <w:tcW w:w="2254" w:type="dxa"/>
              </w:tcPr>
              <w:p w14:paraId="25AE8B05"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93AB071" w14:textId="77777777" w:rsidR="000D5EB6" w:rsidRPr="003952CD" w:rsidRDefault="000D5EB6" w:rsidP="000D5EB6">
      <w:pPr>
        <w:pStyle w:val="Kop1ongenummerd"/>
        <w:rPr>
          <w:rFonts w:hint="eastAsia"/>
          <w:noProof w:val="0"/>
        </w:rPr>
        <w:sectPr w:rsidR="000D5EB6" w:rsidRPr="003952CD" w:rsidSect="000D5EB6">
          <w:headerReference w:type="default" r:id="rId25"/>
          <w:pgSz w:w="11906" w:h="16838"/>
          <w:pgMar w:top="2694" w:right="1417" w:bottom="1417" w:left="1134" w:header="1736" w:footer="708" w:gutter="0"/>
          <w:cols w:space="708"/>
          <w:docGrid w:linePitch="360"/>
        </w:sectPr>
      </w:pPr>
    </w:p>
    <w:p w14:paraId="5D52916D" w14:textId="6048AEDE" w:rsidR="000D5EB6" w:rsidRPr="003952CD" w:rsidRDefault="0081776A" w:rsidP="000D5EB6">
      <w:pPr>
        <w:pStyle w:val="Kop1ongenummerd"/>
        <w:rPr>
          <w:rFonts w:hint="eastAsia"/>
          <w:noProof w:val="0"/>
        </w:rPr>
      </w:pPr>
      <w:r w:rsidRPr="003952CD">
        <w:rPr>
          <w:noProof w:val="0"/>
        </w:rPr>
        <w:lastRenderedPageBreak/>
        <w:t>8.</w:t>
      </w:r>
      <w:r w:rsidR="000D5EB6" w:rsidRPr="003952CD">
        <w:rPr>
          <w:noProof w:val="0"/>
        </w:rPr>
        <w:tab/>
      </w:r>
      <w:r w:rsidRPr="003952CD">
        <w:rPr>
          <w:noProof w:val="0"/>
        </w:rPr>
        <w:t>Medicatie voorschrijfreden</w:t>
      </w:r>
    </w:p>
    <w:tbl>
      <w:tblPr>
        <w:tblStyle w:val="Rastertabel4-Accent6"/>
        <w:tblW w:w="10209" w:type="dxa"/>
        <w:tblLook w:val="04A0" w:firstRow="1" w:lastRow="0" w:firstColumn="1" w:lastColumn="0" w:noHBand="0" w:noVBand="1"/>
      </w:tblPr>
      <w:tblGrid>
        <w:gridCol w:w="7964"/>
        <w:gridCol w:w="2245"/>
      </w:tblGrid>
      <w:tr w:rsidR="000D5EB6" w:rsidRPr="003952CD" w14:paraId="2C8274D6" w14:textId="77777777" w:rsidTr="00C44B2F">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43A1EB7F" w14:textId="7F8217C5" w:rsidR="000D5EB6" w:rsidRPr="003952CD" w:rsidRDefault="000D5EB6" w:rsidP="005139E9">
            <w:pPr>
              <w:rPr>
                <w:color w:val="FFFFFF" w:themeColor="background1"/>
                <w:sz w:val="24"/>
                <w:szCs w:val="24"/>
              </w:rPr>
            </w:pPr>
            <w:r w:rsidRPr="003952CD">
              <w:rPr>
                <w:color w:val="FFFFFF" w:themeColor="background1"/>
                <w:sz w:val="24"/>
                <w:szCs w:val="24"/>
              </w:rPr>
              <w:t>Norm</w:t>
            </w:r>
            <w:r w:rsidR="00E56E4E" w:rsidRPr="003952CD">
              <w:rPr>
                <w:color w:val="FFFFFF" w:themeColor="background1"/>
                <w:sz w:val="24"/>
                <w:szCs w:val="24"/>
              </w:rPr>
              <w:t xml:space="preserve"> IZ-10</w:t>
            </w:r>
          </w:p>
        </w:tc>
        <w:tc>
          <w:tcPr>
            <w:tcW w:w="2245" w:type="dxa"/>
          </w:tcPr>
          <w:p w14:paraId="35D44C5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33376E4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1736F4D" w14:textId="52F9CFA4" w:rsidR="00E56E4E" w:rsidRPr="003952CD" w:rsidRDefault="00E56E4E" w:rsidP="005139E9">
            <w:pPr>
              <w:spacing w:line="240" w:lineRule="auto"/>
              <w:rPr>
                <w:rFonts w:eastAsiaTheme="minorEastAsia"/>
                <w:b w:val="0"/>
                <w:bCs w:val="0"/>
                <w:sz w:val="22"/>
                <w:szCs w:val="22"/>
              </w:rPr>
            </w:pPr>
            <w:r w:rsidRPr="003952CD">
              <w:rPr>
                <w:rFonts w:eastAsiaTheme="minorEastAsia"/>
                <w:b w:val="0"/>
                <w:bCs w:val="0"/>
                <w:sz w:val="22"/>
                <w:szCs w:val="22"/>
              </w:rPr>
              <w:t>De zorgverlener moet de reden waarom medicatie wordt voorgeschreven kunnen registreren en digitaal communiceren aan de apotheek bij die geneesmiddelen waarbij dat vereist is, zoals vastgelegd in de G-standaard. De reden van voorschrijven is verplicht bij een specifieke groep geneesmiddelen (zie implementatierichtlijn Reden van Voorschrijven (Z-Index)).</w:t>
            </w:r>
          </w:p>
        </w:tc>
        <w:sdt>
          <w:sdtPr>
            <w:alias w:val="Zelfbeoordeling"/>
            <w:tag w:val="Zelfbeoordeling"/>
            <w:id w:val="1506781675"/>
            <w:placeholder>
              <w:docPart w:val="77BF86FBA83140AC87EDF88A11A537C4"/>
            </w:placeholder>
            <w:showingPlcHdr/>
            <w:comboBox>
              <w:listItem w:value="Kies een item."/>
              <w:listItem w:displayText="Voldoet" w:value="Voldoet"/>
              <w:listItem w:displayText="Voldoet niet" w:value="Voldoet niet"/>
            </w:comboBox>
          </w:sdtPr>
          <w:sdtContent>
            <w:tc>
              <w:tcPr>
                <w:tcW w:w="2245" w:type="dxa"/>
              </w:tcPr>
              <w:p w14:paraId="7481D0E2"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BF288E2" w14:textId="373FFFC3" w:rsidR="00811DA4" w:rsidRPr="003952CD" w:rsidRDefault="00C44B2F" w:rsidP="000D5EB6">
      <w:pPr>
        <w:pStyle w:val="Kop1ongenummerd"/>
        <w:rPr>
          <w:rStyle w:val="Kop2Char"/>
          <w:b/>
          <w:bCs/>
          <w:noProof w:val="0"/>
          <w:sz w:val="24"/>
          <w:szCs w:val="24"/>
          <w:lang w:val="nl-NL"/>
        </w:rPr>
      </w:pPr>
      <w:r w:rsidRPr="003952CD">
        <w:rPr>
          <w:rStyle w:val="Kop2Char"/>
          <w:b/>
          <w:bCs/>
          <w:noProof w:val="0"/>
          <w:sz w:val="24"/>
          <w:szCs w:val="24"/>
          <w:lang w:val="nl-NL"/>
        </w:rPr>
        <w:t xml:space="preserve">8.1. </w:t>
      </w:r>
      <w:r w:rsidR="00811DA4" w:rsidRPr="003952CD">
        <w:rPr>
          <w:rStyle w:val="Kop2Char"/>
          <w:b/>
          <w:bCs/>
          <w:noProof w:val="0"/>
          <w:sz w:val="24"/>
          <w:szCs w:val="24"/>
          <w:lang w:val="nl-NL"/>
        </w:rPr>
        <w:t>Bewijsmateriaal (bv schermprints):</w:t>
      </w:r>
    </w:p>
    <w:p w14:paraId="708F7814" w14:textId="4CB19A88" w:rsidR="000D5EB6" w:rsidRPr="003952CD" w:rsidRDefault="00000000" w:rsidP="000D5EB6">
      <w:pPr>
        <w:pStyle w:val="Kop1ongenummerd"/>
        <w:rPr>
          <w:rFonts w:hint="eastAsia"/>
          <w:noProof w:val="0"/>
          <w:sz w:val="24"/>
          <w:szCs w:val="24"/>
        </w:rPr>
      </w:pPr>
      <w:sdt>
        <w:sdtPr>
          <w:rPr>
            <w:noProof w:val="0"/>
            <w:sz w:val="24"/>
            <w:szCs w:val="24"/>
          </w:rPr>
          <w:id w:val="59770231"/>
          <w:placeholder>
            <w:docPart w:val="FABC76E74A0A45A48F6EA2EFAA67DF6C"/>
          </w:placeholder>
          <w:showingPlcHdr/>
        </w:sdtPr>
        <w:sdtContent>
          <w:r w:rsidR="000D5EB6" w:rsidRPr="003952CD">
            <w:rPr>
              <w:rStyle w:val="Tekstvantijdelijkeaanduiding"/>
              <w:noProof w:val="0"/>
            </w:rPr>
            <w:t>Klik of tik om tekst in te voeren.</w:t>
          </w:r>
        </w:sdtContent>
      </w:sdt>
    </w:p>
    <w:p w14:paraId="4AFE9DFD" w14:textId="77777777" w:rsidR="000D5EB6" w:rsidRPr="003952CD" w:rsidRDefault="000D5EB6" w:rsidP="00C44B2F"/>
    <w:p w14:paraId="24FFBD2B" w14:textId="77777777" w:rsidR="000D5EB6" w:rsidRPr="003952CD" w:rsidRDefault="000D5EB6" w:rsidP="00C44B2F"/>
    <w:p w14:paraId="0208CE53" w14:textId="58A5746D" w:rsidR="000D5EB6" w:rsidRPr="003952CD" w:rsidRDefault="00C44B2F" w:rsidP="000D5EB6">
      <w:pPr>
        <w:pStyle w:val="Kop1ongenummerd"/>
        <w:rPr>
          <w:rFonts w:hint="eastAsia"/>
          <w:noProof w:val="0"/>
        </w:rPr>
      </w:pPr>
      <w:r w:rsidRPr="003952CD">
        <w:rPr>
          <w:rStyle w:val="Kop2Char"/>
          <w:b/>
          <w:bCs/>
          <w:noProof w:val="0"/>
          <w:sz w:val="24"/>
          <w:szCs w:val="24"/>
          <w:lang w:val="nl-NL"/>
        </w:rPr>
        <w:t xml:space="preserve">8.2.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424267157"/>
          <w:placeholder>
            <w:docPart w:val="76AAD1D48B8C466DA6C0C8F4809164A1"/>
          </w:placeholder>
          <w:showingPlcHdr/>
        </w:sdtPr>
        <w:sdtContent>
          <w:r w:rsidR="000D5EB6" w:rsidRPr="003952CD">
            <w:rPr>
              <w:rStyle w:val="Tekstvantijdelijkeaanduiding"/>
              <w:noProof w:val="0"/>
            </w:rPr>
            <w:t>Klik of tik om tekst in te voeren.</w:t>
          </w:r>
        </w:sdtContent>
      </w:sdt>
    </w:p>
    <w:p w14:paraId="26E0065E" w14:textId="77777777" w:rsidR="000D5EB6" w:rsidRPr="003952CD" w:rsidRDefault="000D5EB6" w:rsidP="00C44B2F"/>
    <w:p w14:paraId="6215A91C" w14:textId="77777777" w:rsidR="00C44B2F" w:rsidRPr="003952CD" w:rsidRDefault="00C44B2F" w:rsidP="00C44B2F"/>
    <w:p w14:paraId="1B3EEF13" w14:textId="77777777" w:rsidR="00C44B2F" w:rsidRPr="003952CD" w:rsidRDefault="00C44B2F" w:rsidP="00C44B2F"/>
    <w:p w14:paraId="30A156F3" w14:textId="77777777" w:rsidR="00C44B2F" w:rsidRPr="003952CD" w:rsidRDefault="00C44B2F" w:rsidP="00C44B2F"/>
    <w:p w14:paraId="59FB87F9" w14:textId="77777777" w:rsidR="00C44B2F" w:rsidRPr="003952CD" w:rsidRDefault="00C44B2F" w:rsidP="00C44B2F"/>
    <w:p w14:paraId="11E77654" w14:textId="77777777" w:rsidR="00C44B2F" w:rsidRPr="003952CD" w:rsidRDefault="00C44B2F" w:rsidP="00C44B2F"/>
    <w:p w14:paraId="357395AA" w14:textId="77777777" w:rsidR="00C44B2F" w:rsidRPr="003952CD" w:rsidRDefault="00C44B2F" w:rsidP="00C44B2F"/>
    <w:p w14:paraId="37F00C2D" w14:textId="77777777" w:rsidR="00C44B2F" w:rsidRPr="003952CD" w:rsidRDefault="00C44B2F" w:rsidP="00C44B2F"/>
    <w:p w14:paraId="2AED39D6" w14:textId="77777777" w:rsidR="00C44B2F" w:rsidRPr="003952CD" w:rsidRDefault="00C44B2F" w:rsidP="00C44B2F"/>
    <w:p w14:paraId="7B61112C" w14:textId="77777777" w:rsidR="000D5EB6" w:rsidRPr="003952CD" w:rsidRDefault="000D5EB6" w:rsidP="00C44B2F">
      <w:r w:rsidRPr="003952CD">
        <w:t>---------------------------------------------------------------------------------------------------</w:t>
      </w:r>
    </w:p>
    <w:p w14:paraId="55DCD1B3" w14:textId="7F685807" w:rsidR="000D5EB6" w:rsidRPr="003952CD" w:rsidRDefault="000D5EB6" w:rsidP="000D5EB6">
      <w:pPr>
        <w:pStyle w:val="Kop1ongenummerd"/>
        <w:rPr>
          <w:rFonts w:hint="eastAsia"/>
          <w:noProof w:val="0"/>
          <w:sz w:val="24"/>
          <w:szCs w:val="24"/>
        </w:rPr>
      </w:pPr>
      <w:r w:rsidRPr="003952CD">
        <w:rPr>
          <w:noProof w:val="0"/>
          <w:sz w:val="24"/>
          <w:szCs w:val="24"/>
        </w:rPr>
        <w:t>Beoordeling IZ-</w:t>
      </w:r>
      <w:r w:rsidR="0081776A" w:rsidRPr="003952CD">
        <w:rPr>
          <w:noProof w:val="0"/>
          <w:sz w:val="24"/>
          <w:szCs w:val="24"/>
        </w:rPr>
        <w:t>10</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476FBB2E"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13659EAA"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C84A30B"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7BDF2989"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003931147"/>
            <w:placeholder>
              <w:docPart w:val="D4BE636F4D584507B473F88F153A29C5"/>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46CB9EA"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695112105"/>
            <w:placeholder>
              <w:docPart w:val="5BFE884255234047948220B382519E90"/>
            </w:placeholder>
            <w:showingPlcHdr/>
            <w:comboBox>
              <w:listItem w:value="Kies een item."/>
              <w:listItem w:displayText="Voldoet" w:value="Voldoet"/>
              <w:listItem w:displayText="Voldoet niet" w:value="Voldoet niet"/>
            </w:comboBox>
          </w:sdtPr>
          <w:sdtContent>
            <w:tc>
              <w:tcPr>
                <w:tcW w:w="2254" w:type="dxa"/>
              </w:tcPr>
              <w:p w14:paraId="7A25168D"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B4978F6" w14:textId="77777777" w:rsidR="000D5EB6" w:rsidRPr="003952CD" w:rsidRDefault="000D5EB6" w:rsidP="000D5EB6">
      <w:pPr>
        <w:pStyle w:val="Kop1ongenummerd"/>
        <w:rPr>
          <w:rFonts w:hint="eastAsia"/>
          <w:noProof w:val="0"/>
        </w:rPr>
        <w:sectPr w:rsidR="000D5EB6" w:rsidRPr="003952CD" w:rsidSect="000D5EB6">
          <w:headerReference w:type="default" r:id="rId26"/>
          <w:pgSz w:w="11906" w:h="16838"/>
          <w:pgMar w:top="2694" w:right="1417" w:bottom="1417" w:left="1134" w:header="1736" w:footer="708" w:gutter="0"/>
          <w:cols w:space="708"/>
          <w:docGrid w:linePitch="360"/>
        </w:sectPr>
      </w:pPr>
    </w:p>
    <w:p w14:paraId="4CC42DAA" w14:textId="0DDE3FA4" w:rsidR="000D5EB6" w:rsidRPr="003952CD" w:rsidRDefault="0081776A" w:rsidP="000D5EB6">
      <w:pPr>
        <w:pStyle w:val="Kop1ongenummerd"/>
        <w:rPr>
          <w:rFonts w:hint="eastAsia"/>
          <w:noProof w:val="0"/>
        </w:rPr>
      </w:pPr>
      <w:r w:rsidRPr="003952CD">
        <w:rPr>
          <w:noProof w:val="0"/>
        </w:rPr>
        <w:lastRenderedPageBreak/>
        <w:t>9.</w:t>
      </w:r>
      <w:r w:rsidR="000D5EB6" w:rsidRPr="003952CD">
        <w:rPr>
          <w:noProof w:val="0"/>
        </w:rPr>
        <w:tab/>
      </w:r>
      <w:r w:rsidRPr="003952CD">
        <w:rPr>
          <w:noProof w:val="0"/>
        </w:rPr>
        <w:t>Opmerking bij uitslagen</w:t>
      </w:r>
    </w:p>
    <w:tbl>
      <w:tblPr>
        <w:tblStyle w:val="Rastertabel4-Accent6"/>
        <w:tblW w:w="10209" w:type="dxa"/>
        <w:tblLook w:val="04A0" w:firstRow="1" w:lastRow="0" w:firstColumn="1" w:lastColumn="0" w:noHBand="0" w:noVBand="1"/>
      </w:tblPr>
      <w:tblGrid>
        <w:gridCol w:w="7964"/>
        <w:gridCol w:w="2245"/>
      </w:tblGrid>
      <w:tr w:rsidR="000D5EB6" w:rsidRPr="003952CD" w14:paraId="3E304722" w14:textId="77777777" w:rsidTr="00C44B2F">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1D18B6CA" w14:textId="04CADE2B" w:rsidR="000D5EB6" w:rsidRPr="003952CD" w:rsidRDefault="000D5EB6" w:rsidP="005139E9">
            <w:pPr>
              <w:rPr>
                <w:color w:val="FFFFFF" w:themeColor="background1"/>
                <w:sz w:val="24"/>
                <w:szCs w:val="24"/>
              </w:rPr>
            </w:pPr>
            <w:r w:rsidRPr="003952CD">
              <w:rPr>
                <w:color w:val="FFFFFF" w:themeColor="background1"/>
                <w:sz w:val="24"/>
                <w:szCs w:val="24"/>
              </w:rPr>
              <w:t>Norm</w:t>
            </w:r>
            <w:r w:rsidR="001E1FBB" w:rsidRPr="003952CD">
              <w:rPr>
                <w:color w:val="FFFFFF" w:themeColor="background1"/>
                <w:sz w:val="24"/>
                <w:szCs w:val="24"/>
              </w:rPr>
              <w:t xml:space="preserve"> IZ-11</w:t>
            </w:r>
          </w:p>
        </w:tc>
        <w:tc>
          <w:tcPr>
            <w:tcW w:w="2245" w:type="dxa"/>
          </w:tcPr>
          <w:p w14:paraId="582929AA"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09FB4832"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BFD30CB" w14:textId="1476F475" w:rsidR="001E1FBB" w:rsidRPr="003952CD" w:rsidRDefault="001E1FBB" w:rsidP="00154CC4">
            <w:pPr>
              <w:rPr>
                <w:rFonts w:eastAsiaTheme="minorEastAsia"/>
                <w:b w:val="0"/>
                <w:bCs w:val="0"/>
                <w:sz w:val="24"/>
                <w:szCs w:val="24"/>
              </w:rPr>
            </w:pPr>
            <w:r w:rsidRPr="003952CD">
              <w:rPr>
                <w:rFonts w:eastAsiaTheme="minorEastAsia"/>
                <w:b w:val="0"/>
                <w:bCs w:val="0"/>
                <w:sz w:val="22"/>
                <w:szCs w:val="22"/>
              </w:rPr>
              <w:t>Uitslagen kunnen door de zorgverlener in het HIS worden voorzien van een toelichting. Deze patiëntinformatie wordt uitgewisseld binnen een e-consult en is zichtbaar bij online inzage door de patiënt.</w:t>
            </w:r>
          </w:p>
        </w:tc>
        <w:sdt>
          <w:sdtPr>
            <w:alias w:val="Zelfbeoordeling"/>
            <w:tag w:val="Zelfbeoordeling"/>
            <w:id w:val="572861568"/>
            <w:placeholder>
              <w:docPart w:val="B654BB6BC0184A5EBEBD80CF58123567"/>
            </w:placeholder>
            <w:showingPlcHdr/>
            <w:comboBox>
              <w:listItem w:value="Kies een item."/>
              <w:listItem w:displayText="Voldoet" w:value="Voldoet"/>
              <w:listItem w:displayText="Voldoet niet" w:value="Voldoet niet"/>
            </w:comboBox>
          </w:sdtPr>
          <w:sdtContent>
            <w:tc>
              <w:tcPr>
                <w:tcW w:w="2245" w:type="dxa"/>
              </w:tcPr>
              <w:p w14:paraId="0B45A5EE"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E1B5EDD" w14:textId="57335F8A" w:rsidR="00811DA4" w:rsidRPr="003952CD" w:rsidRDefault="00C44B2F" w:rsidP="000D5EB6">
      <w:pPr>
        <w:pStyle w:val="Kop1ongenummerd"/>
        <w:rPr>
          <w:rStyle w:val="Kop2Char"/>
          <w:b/>
          <w:bCs/>
          <w:noProof w:val="0"/>
          <w:sz w:val="24"/>
          <w:szCs w:val="24"/>
          <w:lang w:val="nl-NL"/>
        </w:rPr>
      </w:pPr>
      <w:r w:rsidRPr="003952CD">
        <w:rPr>
          <w:rStyle w:val="Kop2Char"/>
          <w:b/>
          <w:bCs/>
          <w:noProof w:val="0"/>
          <w:sz w:val="24"/>
          <w:szCs w:val="24"/>
          <w:lang w:val="nl-NL"/>
        </w:rPr>
        <w:t xml:space="preserve">9.1. </w:t>
      </w:r>
      <w:r w:rsidR="00811DA4" w:rsidRPr="003952CD">
        <w:rPr>
          <w:rStyle w:val="Kop2Char"/>
          <w:b/>
          <w:bCs/>
          <w:noProof w:val="0"/>
          <w:sz w:val="24"/>
          <w:szCs w:val="24"/>
          <w:lang w:val="nl-NL"/>
        </w:rPr>
        <w:t>Bewijsmateriaal (bv schermprints):</w:t>
      </w:r>
    </w:p>
    <w:p w14:paraId="080D6A81" w14:textId="56CCE934" w:rsidR="000D5EB6" w:rsidRPr="003952CD" w:rsidRDefault="00811DA4" w:rsidP="000D5EB6">
      <w:pPr>
        <w:pStyle w:val="Kop1ongenummerd"/>
        <w:rPr>
          <w:rFonts w:hint="eastAsia"/>
          <w:noProof w:val="0"/>
          <w:sz w:val="24"/>
          <w:szCs w:val="24"/>
        </w:rPr>
      </w:pPr>
      <w:r w:rsidRPr="003952CD">
        <w:rPr>
          <w:noProof w:val="0"/>
          <w:sz w:val="24"/>
          <w:szCs w:val="24"/>
        </w:rPr>
        <w:t xml:space="preserve"> </w:t>
      </w:r>
      <w:sdt>
        <w:sdtPr>
          <w:rPr>
            <w:noProof w:val="0"/>
            <w:sz w:val="24"/>
            <w:szCs w:val="24"/>
          </w:rPr>
          <w:id w:val="-2074649387"/>
          <w:placeholder>
            <w:docPart w:val="44400B921BB64C9A8F38F739A873318A"/>
          </w:placeholder>
          <w:showingPlcHdr/>
        </w:sdtPr>
        <w:sdtContent>
          <w:r w:rsidR="000D5EB6" w:rsidRPr="003952CD">
            <w:rPr>
              <w:rStyle w:val="Tekstvantijdelijkeaanduiding"/>
              <w:noProof w:val="0"/>
            </w:rPr>
            <w:t>Klik of tik om tekst in te voeren.</w:t>
          </w:r>
        </w:sdtContent>
      </w:sdt>
    </w:p>
    <w:p w14:paraId="05BB7D28" w14:textId="77777777" w:rsidR="000D5EB6" w:rsidRPr="003952CD" w:rsidRDefault="000D5EB6" w:rsidP="00C44B2F"/>
    <w:p w14:paraId="04BD140B" w14:textId="77777777" w:rsidR="000D5EB6" w:rsidRPr="003952CD" w:rsidRDefault="000D5EB6" w:rsidP="00C44B2F"/>
    <w:p w14:paraId="64B6996C" w14:textId="0B935F1C" w:rsidR="000D5EB6" w:rsidRPr="003952CD" w:rsidRDefault="00C44B2F" w:rsidP="000D5EB6">
      <w:pPr>
        <w:pStyle w:val="Kop1ongenummerd"/>
        <w:rPr>
          <w:rFonts w:hint="eastAsia"/>
          <w:noProof w:val="0"/>
        </w:rPr>
      </w:pPr>
      <w:r w:rsidRPr="003952CD">
        <w:rPr>
          <w:rStyle w:val="Kop2Char"/>
          <w:b/>
          <w:bCs/>
          <w:noProof w:val="0"/>
          <w:sz w:val="24"/>
          <w:szCs w:val="24"/>
          <w:lang w:val="nl-NL"/>
        </w:rPr>
        <w:t xml:space="preserve">9.2. </w:t>
      </w:r>
      <w:r w:rsidR="00811DA4" w:rsidRPr="003952CD">
        <w:rPr>
          <w:rStyle w:val="Kop2Char"/>
          <w:b/>
          <w:bCs/>
          <w:noProof w:val="0"/>
          <w:sz w:val="24"/>
          <w:szCs w:val="24"/>
          <w:lang w:val="nl-NL"/>
        </w:rPr>
        <w:t>Overwegingen bij de beoordeling door leverancier (niet verplicht):</w:t>
      </w:r>
      <w:r w:rsidR="000D5EB6" w:rsidRPr="003952CD">
        <w:rPr>
          <w:b w:val="0"/>
          <w:bCs w:val="0"/>
          <w:noProof w:val="0"/>
          <w:sz w:val="24"/>
          <w:szCs w:val="24"/>
        </w:rPr>
        <w:br/>
      </w:r>
      <w:sdt>
        <w:sdtPr>
          <w:rPr>
            <w:noProof w:val="0"/>
          </w:rPr>
          <w:id w:val="-1603249169"/>
          <w:placeholder>
            <w:docPart w:val="1C739E6E70E44745923349EAF6E8B48A"/>
          </w:placeholder>
          <w:showingPlcHdr/>
        </w:sdtPr>
        <w:sdtContent>
          <w:r w:rsidR="000D5EB6" w:rsidRPr="003952CD">
            <w:rPr>
              <w:rStyle w:val="Tekstvantijdelijkeaanduiding"/>
              <w:noProof w:val="0"/>
            </w:rPr>
            <w:t>Klik of tik om tekst in te voeren.</w:t>
          </w:r>
        </w:sdtContent>
      </w:sdt>
    </w:p>
    <w:p w14:paraId="4C28C39D" w14:textId="77777777" w:rsidR="000D5EB6" w:rsidRPr="003952CD" w:rsidRDefault="000D5EB6" w:rsidP="00C44B2F"/>
    <w:p w14:paraId="53BDED1F" w14:textId="77777777" w:rsidR="00C44B2F" w:rsidRPr="003952CD" w:rsidRDefault="00C44B2F" w:rsidP="00C44B2F"/>
    <w:p w14:paraId="0252672E" w14:textId="77777777" w:rsidR="00C44B2F" w:rsidRPr="003952CD" w:rsidRDefault="00C44B2F" w:rsidP="00C44B2F"/>
    <w:p w14:paraId="5096036D" w14:textId="77777777" w:rsidR="00C44B2F" w:rsidRPr="003952CD" w:rsidRDefault="00C44B2F" w:rsidP="00C44B2F"/>
    <w:p w14:paraId="7D5EC93B" w14:textId="77777777" w:rsidR="00C44B2F" w:rsidRPr="003952CD" w:rsidRDefault="00C44B2F" w:rsidP="00C44B2F"/>
    <w:p w14:paraId="6F910463" w14:textId="77777777" w:rsidR="00C44B2F" w:rsidRPr="003952CD" w:rsidRDefault="00C44B2F" w:rsidP="00C44B2F"/>
    <w:p w14:paraId="75BA96EA" w14:textId="77777777" w:rsidR="00C44B2F" w:rsidRPr="003952CD" w:rsidRDefault="00C44B2F" w:rsidP="00C44B2F"/>
    <w:p w14:paraId="36A27DE6" w14:textId="77777777" w:rsidR="00C44B2F" w:rsidRPr="003952CD" w:rsidRDefault="00C44B2F" w:rsidP="00C44B2F"/>
    <w:p w14:paraId="2807CD2B" w14:textId="77777777" w:rsidR="00C44B2F" w:rsidRPr="003952CD" w:rsidRDefault="00C44B2F" w:rsidP="00C44B2F"/>
    <w:p w14:paraId="52E52FC8" w14:textId="77777777" w:rsidR="000D5EB6" w:rsidRPr="003952CD" w:rsidRDefault="000D5EB6" w:rsidP="00C44B2F">
      <w:r w:rsidRPr="003952CD">
        <w:t>---------------------------------------------------------------------------------------------------</w:t>
      </w:r>
    </w:p>
    <w:p w14:paraId="3D66EC04" w14:textId="59FD262E" w:rsidR="000D5EB6" w:rsidRPr="003952CD" w:rsidRDefault="000D5EB6" w:rsidP="000D5EB6">
      <w:pPr>
        <w:pStyle w:val="Kop1ongenummerd"/>
        <w:rPr>
          <w:rFonts w:hint="eastAsia"/>
          <w:noProof w:val="0"/>
          <w:sz w:val="24"/>
          <w:szCs w:val="24"/>
        </w:rPr>
      </w:pPr>
      <w:r w:rsidRPr="003952CD">
        <w:rPr>
          <w:noProof w:val="0"/>
          <w:sz w:val="24"/>
          <w:szCs w:val="24"/>
        </w:rPr>
        <w:t>Beoordeling IZ-</w:t>
      </w:r>
      <w:r w:rsidR="0081776A" w:rsidRPr="003952CD">
        <w:rPr>
          <w:noProof w:val="0"/>
          <w:sz w:val="24"/>
          <w:szCs w:val="24"/>
        </w:rPr>
        <w:t>11</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271730B9"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0791F8F"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1BC7D14"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85EEF17"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991761063"/>
            <w:placeholder>
              <w:docPart w:val="90D2796017CC45F79FAA4FA3D0C41EB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FB4F57C"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281353607"/>
            <w:placeholder>
              <w:docPart w:val="D9C36D393FF24DBB88D7D24426947C89"/>
            </w:placeholder>
            <w:showingPlcHdr/>
            <w:comboBox>
              <w:listItem w:value="Kies een item."/>
              <w:listItem w:displayText="Voldoet" w:value="Voldoet"/>
              <w:listItem w:displayText="Voldoet niet" w:value="Voldoet niet"/>
            </w:comboBox>
          </w:sdtPr>
          <w:sdtContent>
            <w:tc>
              <w:tcPr>
                <w:tcW w:w="2254" w:type="dxa"/>
              </w:tcPr>
              <w:p w14:paraId="1C3A6C71"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D06F622" w14:textId="77777777" w:rsidR="000D5EB6" w:rsidRPr="003952CD" w:rsidRDefault="000D5EB6" w:rsidP="000D5EB6">
      <w:pPr>
        <w:pStyle w:val="Kop1ongenummerd"/>
        <w:rPr>
          <w:rFonts w:hint="eastAsia"/>
          <w:noProof w:val="0"/>
        </w:rPr>
        <w:sectPr w:rsidR="000D5EB6" w:rsidRPr="003952CD" w:rsidSect="000D5EB6">
          <w:headerReference w:type="default" r:id="rId27"/>
          <w:pgSz w:w="11906" w:h="16838"/>
          <w:pgMar w:top="2694" w:right="1417" w:bottom="1417" w:left="1134" w:header="1736" w:footer="708" w:gutter="0"/>
          <w:cols w:space="708"/>
          <w:docGrid w:linePitch="360"/>
        </w:sectPr>
      </w:pPr>
    </w:p>
    <w:p w14:paraId="14CFC3C5" w14:textId="5B4DD7A8" w:rsidR="000D5EB6" w:rsidRPr="003952CD" w:rsidRDefault="0081776A" w:rsidP="000D5EB6">
      <w:pPr>
        <w:pStyle w:val="Kop1ongenummerd"/>
        <w:rPr>
          <w:rFonts w:hint="eastAsia"/>
          <w:noProof w:val="0"/>
        </w:rPr>
      </w:pPr>
      <w:r w:rsidRPr="003952CD">
        <w:rPr>
          <w:noProof w:val="0"/>
        </w:rPr>
        <w:lastRenderedPageBreak/>
        <w:t>10.</w:t>
      </w:r>
      <w:r w:rsidRPr="003952CD">
        <w:rPr>
          <w:noProof w:val="0"/>
        </w:rPr>
        <w:tab/>
      </w:r>
      <w:r w:rsidR="000D5EB6" w:rsidRPr="003952CD">
        <w:rPr>
          <w:noProof w:val="0"/>
        </w:rPr>
        <w:tab/>
      </w:r>
      <w:r w:rsidRPr="003952CD">
        <w:rPr>
          <w:noProof w:val="0"/>
        </w:rPr>
        <w:t xml:space="preserve">Verwijsbrief </w:t>
      </w:r>
      <w:proofErr w:type="gramStart"/>
      <w:r w:rsidRPr="003952CD">
        <w:rPr>
          <w:noProof w:val="0"/>
        </w:rPr>
        <w:t>conform</w:t>
      </w:r>
      <w:proofErr w:type="gramEnd"/>
      <w:r w:rsidRPr="003952CD">
        <w:rPr>
          <w:noProof w:val="0"/>
        </w:rPr>
        <w:t xml:space="preserve"> HASP</w:t>
      </w:r>
    </w:p>
    <w:tbl>
      <w:tblPr>
        <w:tblStyle w:val="Rastertabel4-Accent6"/>
        <w:tblW w:w="10209" w:type="dxa"/>
        <w:tblLook w:val="04A0" w:firstRow="1" w:lastRow="0" w:firstColumn="1" w:lastColumn="0" w:noHBand="0" w:noVBand="1"/>
      </w:tblPr>
      <w:tblGrid>
        <w:gridCol w:w="7964"/>
        <w:gridCol w:w="2245"/>
      </w:tblGrid>
      <w:tr w:rsidR="000D5EB6" w:rsidRPr="003952CD" w14:paraId="0B12B1CF" w14:textId="77777777" w:rsidTr="00C44B2F">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01962A92" w14:textId="21AACA2F"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IZ-12</w:t>
            </w:r>
            <w:r w:rsidR="001E1FBB" w:rsidRPr="003952CD">
              <w:rPr>
                <w:color w:val="FFFFFF" w:themeColor="background1"/>
                <w:sz w:val="24"/>
                <w:szCs w:val="24"/>
              </w:rPr>
              <w:t xml:space="preserve"> </w:t>
            </w:r>
          </w:p>
        </w:tc>
        <w:tc>
          <w:tcPr>
            <w:tcW w:w="2245" w:type="dxa"/>
          </w:tcPr>
          <w:p w14:paraId="78EBD9E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0C20CF6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7533143" w14:textId="1DDDC68C" w:rsidR="001E1FBB" w:rsidRPr="003952CD" w:rsidRDefault="001E1FBB" w:rsidP="005139E9">
            <w:pPr>
              <w:spacing w:line="240" w:lineRule="auto"/>
              <w:rPr>
                <w:rFonts w:eastAsiaTheme="minorEastAsia"/>
                <w:b w:val="0"/>
                <w:bCs w:val="0"/>
              </w:rPr>
            </w:pPr>
            <w:r w:rsidRPr="003952CD">
              <w:rPr>
                <w:rFonts w:eastAsiaTheme="minorEastAsia"/>
                <w:b w:val="0"/>
                <w:bCs w:val="0"/>
                <w:sz w:val="22"/>
                <w:szCs w:val="22"/>
              </w:rPr>
              <w:t xml:space="preserve">De zorgverlener moet een verwijsbrief kunnen opstellen bij voorkeur </w:t>
            </w:r>
            <w:proofErr w:type="gramStart"/>
            <w:r w:rsidRPr="003952CD">
              <w:rPr>
                <w:rFonts w:eastAsiaTheme="minorEastAsia"/>
                <w:b w:val="0"/>
                <w:bCs w:val="0"/>
                <w:sz w:val="22"/>
                <w:szCs w:val="22"/>
              </w:rPr>
              <w:t>conform</w:t>
            </w:r>
            <w:proofErr w:type="gramEnd"/>
            <w:r w:rsidRPr="003952CD">
              <w:rPr>
                <w:rFonts w:eastAsiaTheme="minorEastAsia"/>
                <w:b w:val="0"/>
                <w:bCs w:val="0"/>
                <w:sz w:val="22"/>
                <w:szCs w:val="22"/>
              </w:rPr>
              <w:t xml:space="preserve"> de HASP-richtlijn, waarbij de dossiersamenvatting geautomatiseerd gevuld kan worden (bijvoorbeeld door een briefsjabloon waarin deze velden zijn opgenomen). De zorgverlener kan de dossiersamenvatting handmatig aanpassen. De zorgverlener kan de verwijzing printen en digitaal versturen. Hierbij moeten de datum van aanmaken van de brief en de gebruikte episode(s) worden vastgelegd.</w:t>
            </w:r>
          </w:p>
        </w:tc>
        <w:sdt>
          <w:sdtPr>
            <w:alias w:val="Zelfbeoordeling"/>
            <w:tag w:val="Zelfbeoordeling"/>
            <w:id w:val="-1888943147"/>
            <w:placeholder>
              <w:docPart w:val="78FC0C57B1DF400B88F17B4B88940529"/>
            </w:placeholder>
            <w:showingPlcHdr/>
            <w:comboBox>
              <w:listItem w:value="Kies een item."/>
              <w:listItem w:displayText="Voldoet" w:value="Voldoet"/>
              <w:listItem w:displayText="Voldoet niet" w:value="Voldoet niet"/>
            </w:comboBox>
          </w:sdtPr>
          <w:sdtContent>
            <w:tc>
              <w:tcPr>
                <w:tcW w:w="2245" w:type="dxa"/>
              </w:tcPr>
              <w:p w14:paraId="1D958520"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237D59A7" w14:textId="6F7B0E4A" w:rsidR="00811DA4" w:rsidRPr="003952CD" w:rsidRDefault="00C44B2F"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10.1. </w:t>
      </w:r>
      <w:r w:rsidR="00811DA4" w:rsidRPr="003952CD">
        <w:rPr>
          <w:rStyle w:val="Kop2Char"/>
          <w:b/>
          <w:bCs/>
          <w:noProof w:val="0"/>
          <w:sz w:val="24"/>
          <w:szCs w:val="24"/>
          <w:lang w:val="nl-NL"/>
        </w:rPr>
        <w:t>Bewijsmateriaal (bv schermprints):</w:t>
      </w:r>
    </w:p>
    <w:p w14:paraId="61C26848" w14:textId="357058D8" w:rsidR="000D5EB6" w:rsidRPr="003952CD" w:rsidRDefault="00000000" w:rsidP="000D5EB6">
      <w:pPr>
        <w:pStyle w:val="Kop1ongenummerd"/>
        <w:rPr>
          <w:rFonts w:hint="eastAsia"/>
          <w:noProof w:val="0"/>
          <w:sz w:val="24"/>
          <w:szCs w:val="24"/>
        </w:rPr>
      </w:pPr>
      <w:sdt>
        <w:sdtPr>
          <w:rPr>
            <w:noProof w:val="0"/>
            <w:sz w:val="24"/>
            <w:szCs w:val="24"/>
          </w:rPr>
          <w:id w:val="1389612695"/>
          <w:placeholder>
            <w:docPart w:val="54210ACDCF864D3DAFDB93655F9A0D02"/>
          </w:placeholder>
          <w:showingPlcHdr/>
        </w:sdtPr>
        <w:sdtContent>
          <w:r w:rsidR="000D5EB6" w:rsidRPr="003952CD">
            <w:rPr>
              <w:rStyle w:val="Tekstvantijdelijkeaanduiding"/>
              <w:noProof w:val="0"/>
            </w:rPr>
            <w:t>Klik of tik om tekst in te voeren.</w:t>
          </w:r>
        </w:sdtContent>
      </w:sdt>
    </w:p>
    <w:p w14:paraId="7A276A45" w14:textId="77777777" w:rsidR="000D5EB6" w:rsidRPr="003952CD" w:rsidRDefault="000D5EB6" w:rsidP="00C44B2F"/>
    <w:p w14:paraId="5524CA48" w14:textId="77777777" w:rsidR="000D5EB6" w:rsidRPr="003952CD" w:rsidRDefault="000D5EB6" w:rsidP="00C44B2F"/>
    <w:p w14:paraId="7F7117AD" w14:textId="17944C31" w:rsidR="000D5EB6" w:rsidRPr="003952CD" w:rsidRDefault="00C44B2F" w:rsidP="000D5EB6">
      <w:pPr>
        <w:pStyle w:val="Kop1ongenummerd"/>
        <w:rPr>
          <w:rFonts w:hint="eastAsia"/>
          <w:noProof w:val="0"/>
        </w:rPr>
      </w:pPr>
      <w:r w:rsidRPr="003952CD">
        <w:rPr>
          <w:rStyle w:val="Kop2Char"/>
          <w:b/>
          <w:bCs/>
          <w:noProof w:val="0"/>
          <w:sz w:val="24"/>
          <w:szCs w:val="24"/>
          <w:lang w:val="nl-NL"/>
        </w:rPr>
        <w:t xml:space="preserve">10.2.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774712493"/>
          <w:placeholder>
            <w:docPart w:val="BBD8CF3E65FC4478806BD93BD07B66DA"/>
          </w:placeholder>
          <w:showingPlcHdr/>
        </w:sdtPr>
        <w:sdtContent>
          <w:r w:rsidR="000D5EB6" w:rsidRPr="003952CD">
            <w:rPr>
              <w:rStyle w:val="Tekstvantijdelijkeaanduiding"/>
              <w:noProof w:val="0"/>
            </w:rPr>
            <w:t>Klik of tik om tekst in te voeren.</w:t>
          </w:r>
        </w:sdtContent>
      </w:sdt>
    </w:p>
    <w:p w14:paraId="30A63ACA" w14:textId="77777777" w:rsidR="000D5EB6" w:rsidRPr="003952CD" w:rsidRDefault="000D5EB6" w:rsidP="00C44B2F"/>
    <w:p w14:paraId="1DC2EDA3" w14:textId="77777777" w:rsidR="00C44B2F" w:rsidRPr="003952CD" w:rsidRDefault="00C44B2F" w:rsidP="00C44B2F"/>
    <w:p w14:paraId="082EF0D9" w14:textId="77777777" w:rsidR="00C44B2F" w:rsidRPr="003952CD" w:rsidRDefault="00C44B2F" w:rsidP="00C44B2F"/>
    <w:p w14:paraId="5C3BE7FE" w14:textId="77777777" w:rsidR="00C44B2F" w:rsidRPr="003952CD" w:rsidRDefault="00C44B2F" w:rsidP="00C44B2F"/>
    <w:p w14:paraId="77066E29" w14:textId="77777777" w:rsidR="00C44B2F" w:rsidRPr="003952CD" w:rsidRDefault="00C44B2F" w:rsidP="00C44B2F"/>
    <w:p w14:paraId="1EBAF2DE" w14:textId="77777777" w:rsidR="00C44B2F" w:rsidRPr="003952CD" w:rsidRDefault="00C44B2F" w:rsidP="00C44B2F"/>
    <w:p w14:paraId="742A236F" w14:textId="77777777" w:rsidR="000D5EB6" w:rsidRPr="003952CD" w:rsidRDefault="000D5EB6" w:rsidP="00C44B2F">
      <w:r w:rsidRPr="003952CD">
        <w:t>---------------------------------------------------------------------------------------------------</w:t>
      </w:r>
    </w:p>
    <w:p w14:paraId="0F9E412E" w14:textId="10D28DDF" w:rsidR="000D5EB6" w:rsidRPr="003952CD" w:rsidRDefault="000D5EB6" w:rsidP="000D5EB6">
      <w:pPr>
        <w:pStyle w:val="Kop1ongenummerd"/>
        <w:rPr>
          <w:rFonts w:hint="eastAsia"/>
          <w:noProof w:val="0"/>
          <w:sz w:val="24"/>
          <w:szCs w:val="24"/>
        </w:rPr>
      </w:pPr>
      <w:r w:rsidRPr="003952CD">
        <w:rPr>
          <w:noProof w:val="0"/>
          <w:sz w:val="24"/>
          <w:szCs w:val="24"/>
        </w:rPr>
        <w:t>Beoordeling IZ-</w:t>
      </w:r>
      <w:r w:rsidR="0081776A" w:rsidRPr="003952CD">
        <w:rPr>
          <w:noProof w:val="0"/>
          <w:sz w:val="24"/>
          <w:szCs w:val="24"/>
        </w:rPr>
        <w:t>1</w:t>
      </w:r>
      <w:r w:rsidRPr="003952CD">
        <w:rPr>
          <w:noProof w:val="0"/>
          <w:sz w:val="24"/>
          <w:szCs w:val="24"/>
        </w:rPr>
        <w:t>2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2526751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5372BE5"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09BD42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FE573E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095039092"/>
            <w:placeholder>
              <w:docPart w:val="DB7C37E669C34293A9CAA8CE4419EF17"/>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4F67EC78"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56769605"/>
            <w:placeholder>
              <w:docPart w:val="DACEAA29BF5C40DF8E0FB567818D4189"/>
            </w:placeholder>
            <w:showingPlcHdr/>
            <w:comboBox>
              <w:listItem w:value="Kies een item."/>
              <w:listItem w:displayText="Voldoet" w:value="Voldoet"/>
              <w:listItem w:displayText="Voldoet niet" w:value="Voldoet niet"/>
            </w:comboBox>
          </w:sdtPr>
          <w:sdtContent>
            <w:tc>
              <w:tcPr>
                <w:tcW w:w="2254" w:type="dxa"/>
              </w:tcPr>
              <w:p w14:paraId="60E79900"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09D76FD" w14:textId="77777777" w:rsidR="000D5EB6" w:rsidRPr="003952CD" w:rsidRDefault="000D5EB6" w:rsidP="000D5EB6">
      <w:pPr>
        <w:pStyle w:val="Kop1ongenummerd"/>
        <w:rPr>
          <w:rFonts w:hint="eastAsia"/>
          <w:noProof w:val="0"/>
        </w:rPr>
        <w:sectPr w:rsidR="000D5EB6" w:rsidRPr="003952CD" w:rsidSect="000D5EB6">
          <w:headerReference w:type="default" r:id="rId28"/>
          <w:pgSz w:w="11906" w:h="16838"/>
          <w:pgMar w:top="2694" w:right="1417" w:bottom="1417" w:left="1134" w:header="1736" w:footer="708" w:gutter="0"/>
          <w:cols w:space="708"/>
          <w:docGrid w:linePitch="360"/>
        </w:sectPr>
      </w:pPr>
    </w:p>
    <w:p w14:paraId="357D894A" w14:textId="633BC49A" w:rsidR="000D5EB6" w:rsidRPr="003952CD" w:rsidRDefault="0081776A" w:rsidP="000D5EB6">
      <w:pPr>
        <w:pStyle w:val="Kop1ongenummerd"/>
        <w:rPr>
          <w:rFonts w:hint="eastAsia"/>
          <w:noProof w:val="0"/>
        </w:rPr>
      </w:pPr>
      <w:r w:rsidRPr="003952CD">
        <w:rPr>
          <w:noProof w:val="0"/>
        </w:rPr>
        <w:lastRenderedPageBreak/>
        <w:t>11.</w:t>
      </w:r>
      <w:r w:rsidRPr="003952CD">
        <w:rPr>
          <w:noProof w:val="0"/>
        </w:rPr>
        <w:tab/>
      </w:r>
      <w:r w:rsidR="00611CDE" w:rsidRPr="003952CD">
        <w:rPr>
          <w:noProof w:val="0"/>
        </w:rPr>
        <w:tab/>
      </w:r>
      <w:r w:rsidRPr="003952CD">
        <w:rPr>
          <w:noProof w:val="0"/>
        </w:rPr>
        <w:t>Registratie behandelgrenzen</w:t>
      </w:r>
    </w:p>
    <w:tbl>
      <w:tblPr>
        <w:tblStyle w:val="Rastertabel4-Accent6"/>
        <w:tblW w:w="10209" w:type="dxa"/>
        <w:tblLook w:val="04A0" w:firstRow="1" w:lastRow="0" w:firstColumn="1" w:lastColumn="0" w:noHBand="0" w:noVBand="1"/>
      </w:tblPr>
      <w:tblGrid>
        <w:gridCol w:w="7964"/>
        <w:gridCol w:w="2245"/>
      </w:tblGrid>
      <w:tr w:rsidR="000D5EB6" w:rsidRPr="003952CD" w14:paraId="6587C104" w14:textId="77777777" w:rsidTr="00C44B2F">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2C08B101" w14:textId="6402251A"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IZ-13</w:t>
            </w:r>
          </w:p>
        </w:tc>
        <w:tc>
          <w:tcPr>
            <w:tcW w:w="2245" w:type="dxa"/>
          </w:tcPr>
          <w:p w14:paraId="647B3406"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1754CD95"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5E99197C" w14:textId="05BF949B" w:rsidR="000D5EB6" w:rsidRPr="003952CD" w:rsidRDefault="00611CDE" w:rsidP="005139E9">
            <w:pPr>
              <w:spacing w:line="240" w:lineRule="auto"/>
              <w:rPr>
                <w:rFonts w:eastAsiaTheme="minorEastAsia"/>
                <w:b w:val="0"/>
                <w:bCs w:val="0"/>
              </w:rPr>
            </w:pPr>
            <w:r w:rsidRPr="003952CD">
              <w:rPr>
                <w:rFonts w:eastAsiaTheme="minorEastAsia"/>
                <w:b w:val="0"/>
                <w:bCs w:val="0"/>
                <w:sz w:val="22"/>
                <w:szCs w:val="22"/>
              </w:rPr>
              <w:t xml:space="preserve">De zorgverlener moet de behandelgrenzen </w:t>
            </w:r>
            <w:proofErr w:type="gramStart"/>
            <w:r w:rsidRPr="003952CD">
              <w:rPr>
                <w:rFonts w:eastAsiaTheme="minorEastAsia"/>
                <w:b w:val="0"/>
                <w:bCs w:val="0"/>
                <w:sz w:val="22"/>
                <w:szCs w:val="22"/>
              </w:rPr>
              <w:t>conform</w:t>
            </w:r>
            <w:proofErr w:type="gramEnd"/>
            <w:r w:rsidRPr="003952CD">
              <w:rPr>
                <w:rFonts w:eastAsiaTheme="minorEastAsia"/>
                <w:b w:val="0"/>
                <w:bCs w:val="0"/>
                <w:sz w:val="22"/>
                <w:szCs w:val="22"/>
              </w:rPr>
              <w:t xml:space="preserve"> NHG-Tabel 62 van de patiënt kunnen registreren.</w:t>
            </w:r>
          </w:p>
        </w:tc>
        <w:sdt>
          <w:sdtPr>
            <w:alias w:val="Zelfbeoordeling"/>
            <w:tag w:val="Zelfbeoordeling"/>
            <w:id w:val="-598173739"/>
            <w:placeholder>
              <w:docPart w:val="C88F6A29BCF147B191B11EF6AF57F111"/>
            </w:placeholder>
            <w:showingPlcHdr/>
            <w:comboBox>
              <w:listItem w:value="Kies een item."/>
              <w:listItem w:displayText="Voldoet" w:value="Voldoet"/>
              <w:listItem w:displayText="Voldoet niet" w:value="Voldoet niet"/>
            </w:comboBox>
          </w:sdtPr>
          <w:sdtContent>
            <w:tc>
              <w:tcPr>
                <w:tcW w:w="2245" w:type="dxa"/>
              </w:tcPr>
              <w:p w14:paraId="3273962B"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6C077DD" w14:textId="0475EE2A" w:rsidR="00811DA4" w:rsidRPr="003952CD" w:rsidRDefault="00C44B2F"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11.1. </w:t>
      </w:r>
      <w:r w:rsidR="00811DA4" w:rsidRPr="003952CD">
        <w:rPr>
          <w:rStyle w:val="Kop2Char"/>
          <w:b/>
          <w:bCs/>
          <w:noProof w:val="0"/>
          <w:sz w:val="24"/>
          <w:szCs w:val="24"/>
          <w:lang w:val="nl-NL"/>
        </w:rPr>
        <w:t>Bewijsmateriaal (bv schermprints):</w:t>
      </w:r>
    </w:p>
    <w:p w14:paraId="2B5F9E6D" w14:textId="0093DE8A" w:rsidR="000D5EB6" w:rsidRPr="003952CD" w:rsidRDefault="00000000" w:rsidP="000D5EB6">
      <w:pPr>
        <w:pStyle w:val="Kop1ongenummerd"/>
        <w:rPr>
          <w:rFonts w:hint="eastAsia"/>
          <w:noProof w:val="0"/>
          <w:sz w:val="24"/>
          <w:szCs w:val="24"/>
        </w:rPr>
      </w:pPr>
      <w:sdt>
        <w:sdtPr>
          <w:rPr>
            <w:noProof w:val="0"/>
            <w:sz w:val="24"/>
            <w:szCs w:val="24"/>
          </w:rPr>
          <w:id w:val="380598049"/>
          <w:placeholder>
            <w:docPart w:val="91DDDE41E1124BCB99A226D8C2D2107C"/>
          </w:placeholder>
          <w:showingPlcHdr/>
        </w:sdtPr>
        <w:sdtContent>
          <w:r w:rsidR="000D5EB6" w:rsidRPr="003952CD">
            <w:rPr>
              <w:rStyle w:val="Tekstvantijdelijkeaanduiding"/>
              <w:noProof w:val="0"/>
            </w:rPr>
            <w:t>Klik of tik om tekst in te voeren.</w:t>
          </w:r>
        </w:sdtContent>
      </w:sdt>
    </w:p>
    <w:p w14:paraId="0E4D9883" w14:textId="77777777" w:rsidR="000D5EB6" w:rsidRPr="003952CD" w:rsidRDefault="000D5EB6" w:rsidP="00C44B2F"/>
    <w:p w14:paraId="51E0960E" w14:textId="77777777" w:rsidR="000D5EB6" w:rsidRPr="003952CD" w:rsidRDefault="000D5EB6" w:rsidP="00C44B2F"/>
    <w:p w14:paraId="2FE98754" w14:textId="1ED530FC" w:rsidR="000D5EB6" w:rsidRPr="003952CD" w:rsidRDefault="00C44B2F" w:rsidP="000D5EB6">
      <w:pPr>
        <w:pStyle w:val="Kop1ongenummerd"/>
        <w:rPr>
          <w:rFonts w:hint="eastAsia"/>
          <w:noProof w:val="0"/>
        </w:rPr>
      </w:pPr>
      <w:r w:rsidRPr="003952CD">
        <w:rPr>
          <w:rStyle w:val="Kop2Char"/>
          <w:b/>
          <w:bCs/>
          <w:noProof w:val="0"/>
          <w:sz w:val="24"/>
          <w:szCs w:val="24"/>
          <w:lang w:val="nl-NL"/>
        </w:rPr>
        <w:t xml:space="preserve">11.2.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102330375"/>
          <w:placeholder>
            <w:docPart w:val="34E4E50ACC0A49ECA3F1E53C75285680"/>
          </w:placeholder>
          <w:showingPlcHdr/>
        </w:sdtPr>
        <w:sdtContent>
          <w:r w:rsidR="000D5EB6" w:rsidRPr="003952CD">
            <w:rPr>
              <w:rStyle w:val="Tekstvantijdelijkeaanduiding"/>
              <w:noProof w:val="0"/>
            </w:rPr>
            <w:t>Klik of tik om tekst in te voeren.</w:t>
          </w:r>
        </w:sdtContent>
      </w:sdt>
    </w:p>
    <w:p w14:paraId="2CF97F1A" w14:textId="77777777" w:rsidR="000D5EB6" w:rsidRPr="003952CD" w:rsidRDefault="000D5EB6" w:rsidP="00C44B2F"/>
    <w:p w14:paraId="7DDA68F9" w14:textId="77777777" w:rsidR="00C44B2F" w:rsidRPr="003952CD" w:rsidRDefault="00C44B2F" w:rsidP="00C44B2F"/>
    <w:p w14:paraId="7584D672" w14:textId="77777777" w:rsidR="00C44B2F" w:rsidRPr="003952CD" w:rsidRDefault="00C44B2F" w:rsidP="00C44B2F"/>
    <w:p w14:paraId="695E42F7" w14:textId="77777777" w:rsidR="00C44B2F" w:rsidRPr="003952CD" w:rsidRDefault="00C44B2F" w:rsidP="00C44B2F"/>
    <w:p w14:paraId="14BC32D2" w14:textId="77777777" w:rsidR="00C44B2F" w:rsidRPr="003952CD" w:rsidRDefault="00C44B2F" w:rsidP="00C44B2F"/>
    <w:p w14:paraId="0BAFCA5B" w14:textId="77777777" w:rsidR="00C44B2F" w:rsidRPr="003952CD" w:rsidRDefault="00C44B2F" w:rsidP="00C44B2F"/>
    <w:p w14:paraId="69E911D6" w14:textId="77777777" w:rsidR="00C44B2F" w:rsidRPr="003952CD" w:rsidRDefault="00C44B2F" w:rsidP="00C44B2F"/>
    <w:p w14:paraId="50131A6D" w14:textId="77777777" w:rsidR="00C44B2F" w:rsidRPr="003952CD" w:rsidRDefault="00C44B2F" w:rsidP="00C44B2F"/>
    <w:p w14:paraId="7A8DDD43" w14:textId="77777777" w:rsidR="000D5EB6" w:rsidRPr="003952CD" w:rsidRDefault="000D5EB6" w:rsidP="00C44B2F">
      <w:r w:rsidRPr="003952CD">
        <w:t>---------------------------------------------------------------------------------------------------</w:t>
      </w:r>
    </w:p>
    <w:p w14:paraId="2F6E44DC" w14:textId="7A759AE4" w:rsidR="000D5EB6" w:rsidRPr="003952CD" w:rsidRDefault="000D5EB6" w:rsidP="000D5EB6">
      <w:pPr>
        <w:pStyle w:val="Kop1ongenummerd"/>
        <w:rPr>
          <w:rFonts w:hint="eastAsia"/>
          <w:noProof w:val="0"/>
          <w:sz w:val="24"/>
          <w:szCs w:val="24"/>
        </w:rPr>
      </w:pPr>
      <w:r w:rsidRPr="003952CD">
        <w:rPr>
          <w:noProof w:val="0"/>
          <w:sz w:val="24"/>
          <w:szCs w:val="24"/>
        </w:rPr>
        <w:t>Beoordeling IZ-</w:t>
      </w:r>
      <w:r w:rsidR="0081776A" w:rsidRPr="003952CD">
        <w:rPr>
          <w:noProof w:val="0"/>
          <w:sz w:val="24"/>
          <w:szCs w:val="24"/>
        </w:rPr>
        <w:t>13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C037777"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4546697"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4F0915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9344587"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494105731"/>
            <w:placeholder>
              <w:docPart w:val="B56C77552A9643B2A7D22ACD6A85BA6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6C0ADC0E"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741174828"/>
            <w:placeholder>
              <w:docPart w:val="EAE301A9C05E47F190B6DE4583F99443"/>
            </w:placeholder>
            <w:showingPlcHdr/>
            <w:comboBox>
              <w:listItem w:value="Kies een item."/>
              <w:listItem w:displayText="Voldoet" w:value="Voldoet"/>
              <w:listItem w:displayText="Voldoet niet" w:value="Voldoet niet"/>
            </w:comboBox>
          </w:sdtPr>
          <w:sdtContent>
            <w:tc>
              <w:tcPr>
                <w:tcW w:w="2254" w:type="dxa"/>
              </w:tcPr>
              <w:p w14:paraId="77A8FE64"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55C27FB" w14:textId="77777777" w:rsidR="000D5EB6" w:rsidRPr="003952CD" w:rsidRDefault="000D5EB6" w:rsidP="000D5EB6">
      <w:pPr>
        <w:pStyle w:val="Kop1ongenummerd"/>
        <w:rPr>
          <w:rFonts w:hint="eastAsia"/>
          <w:noProof w:val="0"/>
        </w:rPr>
        <w:sectPr w:rsidR="000D5EB6" w:rsidRPr="003952CD" w:rsidSect="000D5EB6">
          <w:headerReference w:type="default" r:id="rId29"/>
          <w:pgSz w:w="11906" w:h="16838"/>
          <w:pgMar w:top="2694" w:right="1417" w:bottom="1417" w:left="1134" w:header="1736" w:footer="708" w:gutter="0"/>
          <w:cols w:space="708"/>
          <w:docGrid w:linePitch="360"/>
        </w:sectPr>
      </w:pPr>
    </w:p>
    <w:p w14:paraId="1E1373A5" w14:textId="54A9FEDC" w:rsidR="000D5EB6" w:rsidRPr="003952CD" w:rsidRDefault="0081776A" w:rsidP="000D5EB6">
      <w:pPr>
        <w:pStyle w:val="Kop1ongenummerd"/>
        <w:rPr>
          <w:rFonts w:hint="eastAsia"/>
          <w:noProof w:val="0"/>
        </w:rPr>
      </w:pPr>
      <w:r w:rsidRPr="003952CD">
        <w:rPr>
          <w:noProof w:val="0"/>
        </w:rPr>
        <w:lastRenderedPageBreak/>
        <w:t>12.</w:t>
      </w:r>
      <w:r w:rsidRPr="003952CD">
        <w:rPr>
          <w:noProof w:val="0"/>
        </w:rPr>
        <w:tab/>
      </w:r>
      <w:r w:rsidRPr="003952CD">
        <w:rPr>
          <w:noProof w:val="0"/>
        </w:rPr>
        <w:tab/>
        <w:t>Overzicht correspondentie</w:t>
      </w:r>
    </w:p>
    <w:tbl>
      <w:tblPr>
        <w:tblStyle w:val="Rastertabel4-Accent6"/>
        <w:tblW w:w="10209" w:type="dxa"/>
        <w:tblLook w:val="04A0" w:firstRow="1" w:lastRow="0" w:firstColumn="1" w:lastColumn="0" w:noHBand="0" w:noVBand="1"/>
      </w:tblPr>
      <w:tblGrid>
        <w:gridCol w:w="7964"/>
        <w:gridCol w:w="2245"/>
      </w:tblGrid>
      <w:tr w:rsidR="000D5EB6" w:rsidRPr="003952CD" w14:paraId="02FCC7B5" w14:textId="77777777" w:rsidTr="00035478">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6B4840EE" w14:textId="24ED18E3"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IZ-15</w:t>
            </w:r>
          </w:p>
        </w:tc>
        <w:tc>
          <w:tcPr>
            <w:tcW w:w="2245" w:type="dxa"/>
          </w:tcPr>
          <w:p w14:paraId="4DEFC8F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24AAC028"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F710F91" w14:textId="24338D36" w:rsidR="00611CDE" w:rsidRPr="003952CD" w:rsidRDefault="00611CDE" w:rsidP="005139E9">
            <w:pPr>
              <w:spacing w:line="240" w:lineRule="auto"/>
              <w:rPr>
                <w:rFonts w:eastAsiaTheme="minorEastAsia"/>
                <w:b w:val="0"/>
                <w:bCs w:val="0"/>
                <w:sz w:val="22"/>
                <w:szCs w:val="22"/>
              </w:rPr>
            </w:pPr>
            <w:r w:rsidRPr="003952CD">
              <w:rPr>
                <w:rFonts w:eastAsiaTheme="minorEastAsia"/>
                <w:b w:val="0"/>
                <w:bCs w:val="0"/>
                <w:sz w:val="22"/>
                <w:szCs w:val="22"/>
              </w:rPr>
              <w:t>De zorgverlener moet alle correspondentie per patiënt op één overzichtsscherm inzichtelijk kunnen krijgen: met de datum, episode en indien aanwezig de discipline van of voor wie de brief is. Daarnaast moet bij de correspondentie een eventueel aanwezige (automatisch gegenereerde) samenvatting te raadplegen zijn.</w:t>
            </w:r>
          </w:p>
        </w:tc>
        <w:sdt>
          <w:sdtPr>
            <w:alias w:val="Zelfbeoordeling"/>
            <w:tag w:val="Zelfbeoordeling"/>
            <w:id w:val="-425421910"/>
            <w:placeholder>
              <w:docPart w:val="2628FC5E60014F29B677575005FBEE75"/>
            </w:placeholder>
            <w:showingPlcHdr/>
            <w:comboBox>
              <w:listItem w:value="Kies een item."/>
              <w:listItem w:displayText="Voldoet" w:value="Voldoet"/>
              <w:listItem w:displayText="Voldoet niet" w:value="Voldoet niet"/>
            </w:comboBox>
          </w:sdtPr>
          <w:sdtContent>
            <w:tc>
              <w:tcPr>
                <w:tcW w:w="2245" w:type="dxa"/>
              </w:tcPr>
              <w:p w14:paraId="3F6F1CA5"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56DD182" w14:textId="2D4189B5" w:rsidR="00811DA4" w:rsidRPr="003952CD" w:rsidRDefault="00035478"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12.1. </w:t>
      </w:r>
      <w:r w:rsidR="00811DA4" w:rsidRPr="003952CD">
        <w:rPr>
          <w:rStyle w:val="Kop2Char"/>
          <w:b/>
          <w:bCs/>
          <w:noProof w:val="0"/>
          <w:sz w:val="24"/>
          <w:szCs w:val="24"/>
          <w:lang w:val="nl-NL"/>
        </w:rPr>
        <w:t>Bewijsmateriaal (bv schermprints):</w:t>
      </w:r>
    </w:p>
    <w:p w14:paraId="459A8CAE" w14:textId="289EA8E3" w:rsidR="000D5EB6" w:rsidRPr="003952CD" w:rsidRDefault="00000000" w:rsidP="000D5EB6">
      <w:pPr>
        <w:pStyle w:val="Kop1ongenummerd"/>
        <w:rPr>
          <w:rFonts w:hint="eastAsia"/>
          <w:noProof w:val="0"/>
          <w:sz w:val="24"/>
          <w:szCs w:val="24"/>
        </w:rPr>
      </w:pPr>
      <w:sdt>
        <w:sdtPr>
          <w:rPr>
            <w:noProof w:val="0"/>
            <w:sz w:val="24"/>
            <w:szCs w:val="24"/>
          </w:rPr>
          <w:id w:val="788625736"/>
          <w:placeholder>
            <w:docPart w:val="FF8B2CEA5C224A9094550307980A0FBF"/>
          </w:placeholder>
          <w:showingPlcHdr/>
        </w:sdtPr>
        <w:sdtContent>
          <w:r w:rsidR="000D5EB6" w:rsidRPr="003952CD">
            <w:rPr>
              <w:rStyle w:val="Tekstvantijdelijkeaanduiding"/>
              <w:noProof w:val="0"/>
            </w:rPr>
            <w:t>Klik of tik om tekst in te voeren.</w:t>
          </w:r>
        </w:sdtContent>
      </w:sdt>
    </w:p>
    <w:p w14:paraId="5513DA5C" w14:textId="77777777" w:rsidR="000D5EB6" w:rsidRPr="003952CD" w:rsidRDefault="000D5EB6" w:rsidP="00035478"/>
    <w:p w14:paraId="75ACCB84" w14:textId="77777777" w:rsidR="000D5EB6" w:rsidRPr="003952CD" w:rsidRDefault="000D5EB6" w:rsidP="00035478"/>
    <w:p w14:paraId="01088DD4" w14:textId="4BCDD830" w:rsidR="000D5EB6" w:rsidRPr="003952CD" w:rsidRDefault="00035478" w:rsidP="000D5EB6">
      <w:pPr>
        <w:pStyle w:val="Kop1ongenummerd"/>
        <w:rPr>
          <w:rFonts w:hint="eastAsia"/>
          <w:noProof w:val="0"/>
        </w:rPr>
      </w:pPr>
      <w:r w:rsidRPr="003952CD">
        <w:rPr>
          <w:rStyle w:val="Kop2Char"/>
          <w:b/>
          <w:bCs/>
          <w:noProof w:val="0"/>
          <w:sz w:val="24"/>
          <w:szCs w:val="24"/>
          <w:lang w:val="nl-NL"/>
        </w:rPr>
        <w:t xml:space="preserve">12.2.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403497014"/>
          <w:placeholder>
            <w:docPart w:val="EA604DE82A6A45BAA6A3950F6F723133"/>
          </w:placeholder>
          <w:showingPlcHdr/>
        </w:sdtPr>
        <w:sdtContent>
          <w:r w:rsidR="000D5EB6" w:rsidRPr="003952CD">
            <w:rPr>
              <w:rStyle w:val="Tekstvantijdelijkeaanduiding"/>
              <w:noProof w:val="0"/>
            </w:rPr>
            <w:t>Klik of tik om tekst in te voeren.</w:t>
          </w:r>
        </w:sdtContent>
      </w:sdt>
    </w:p>
    <w:p w14:paraId="4035AFB2" w14:textId="77777777" w:rsidR="000D5EB6" w:rsidRPr="003952CD" w:rsidRDefault="000D5EB6" w:rsidP="00035478"/>
    <w:p w14:paraId="09C35F01" w14:textId="77777777" w:rsidR="00035478" w:rsidRPr="003952CD" w:rsidRDefault="00035478" w:rsidP="00035478"/>
    <w:p w14:paraId="3EC2B7AC" w14:textId="77777777" w:rsidR="00035478" w:rsidRPr="003952CD" w:rsidRDefault="00035478" w:rsidP="00035478"/>
    <w:p w14:paraId="22BE5682" w14:textId="77777777" w:rsidR="00035478" w:rsidRPr="003952CD" w:rsidRDefault="00035478" w:rsidP="00035478"/>
    <w:p w14:paraId="532CC4AA" w14:textId="77777777" w:rsidR="00035478" w:rsidRPr="003952CD" w:rsidRDefault="00035478" w:rsidP="00035478"/>
    <w:p w14:paraId="535809FE" w14:textId="77777777" w:rsidR="00035478" w:rsidRPr="003952CD" w:rsidRDefault="00035478" w:rsidP="00035478"/>
    <w:p w14:paraId="0407DDCF" w14:textId="77777777" w:rsidR="00035478" w:rsidRPr="003952CD" w:rsidRDefault="00035478" w:rsidP="00035478"/>
    <w:p w14:paraId="41E75A19" w14:textId="77777777" w:rsidR="00035478" w:rsidRPr="003952CD" w:rsidRDefault="00035478" w:rsidP="00035478"/>
    <w:p w14:paraId="7D5D8883" w14:textId="77777777" w:rsidR="00035478" w:rsidRPr="003952CD" w:rsidRDefault="00035478" w:rsidP="00035478"/>
    <w:p w14:paraId="12EFDE33" w14:textId="77777777" w:rsidR="00035478" w:rsidRPr="003952CD" w:rsidRDefault="00035478" w:rsidP="00035478"/>
    <w:p w14:paraId="66A2038C" w14:textId="77777777" w:rsidR="000D5EB6" w:rsidRPr="003952CD" w:rsidRDefault="000D5EB6" w:rsidP="00035478">
      <w:r w:rsidRPr="003952CD">
        <w:t>---------------------------------------------------------------------------------------------------</w:t>
      </w:r>
    </w:p>
    <w:p w14:paraId="706F0CE4" w14:textId="120A6D38" w:rsidR="000D5EB6" w:rsidRPr="003952CD" w:rsidRDefault="000D5EB6" w:rsidP="000D5EB6">
      <w:pPr>
        <w:pStyle w:val="Kop1ongenummerd"/>
        <w:rPr>
          <w:rFonts w:hint="eastAsia"/>
          <w:noProof w:val="0"/>
          <w:sz w:val="24"/>
          <w:szCs w:val="24"/>
        </w:rPr>
      </w:pPr>
      <w:r w:rsidRPr="003952CD">
        <w:rPr>
          <w:noProof w:val="0"/>
          <w:sz w:val="24"/>
          <w:szCs w:val="24"/>
        </w:rPr>
        <w:t>Beoordeling IZ-</w:t>
      </w:r>
      <w:r w:rsidR="0081776A" w:rsidRPr="003952CD">
        <w:rPr>
          <w:noProof w:val="0"/>
          <w:sz w:val="24"/>
          <w:szCs w:val="24"/>
        </w:rPr>
        <w:t>15</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0E1657D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F4E6A68"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E55010F"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64FE28B8"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13740537"/>
            <w:placeholder>
              <w:docPart w:val="CEA3F5327E5846E29B5C614499C4CC3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0A35BB11"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925846263"/>
            <w:placeholder>
              <w:docPart w:val="C29219466E354F1DB101D162CA9CE6EC"/>
            </w:placeholder>
            <w:showingPlcHdr/>
            <w:comboBox>
              <w:listItem w:value="Kies een item."/>
              <w:listItem w:displayText="Voldoet" w:value="Voldoet"/>
              <w:listItem w:displayText="Voldoet niet" w:value="Voldoet niet"/>
            </w:comboBox>
          </w:sdtPr>
          <w:sdtContent>
            <w:tc>
              <w:tcPr>
                <w:tcW w:w="2254" w:type="dxa"/>
              </w:tcPr>
              <w:p w14:paraId="4A561F5E"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56D174E" w14:textId="77777777" w:rsidR="000D5EB6" w:rsidRPr="003952CD" w:rsidRDefault="000D5EB6" w:rsidP="000D5EB6">
      <w:pPr>
        <w:pStyle w:val="Kop1ongenummerd"/>
        <w:rPr>
          <w:rFonts w:hint="eastAsia"/>
          <w:noProof w:val="0"/>
        </w:rPr>
        <w:sectPr w:rsidR="000D5EB6" w:rsidRPr="003952CD" w:rsidSect="000D5EB6">
          <w:headerReference w:type="default" r:id="rId30"/>
          <w:pgSz w:w="11906" w:h="16838"/>
          <w:pgMar w:top="2694" w:right="1417" w:bottom="1417" w:left="1134" w:header="1736" w:footer="708" w:gutter="0"/>
          <w:cols w:space="708"/>
          <w:docGrid w:linePitch="360"/>
        </w:sectPr>
      </w:pPr>
    </w:p>
    <w:p w14:paraId="6BBD859A" w14:textId="2F0384A0" w:rsidR="000D5EB6" w:rsidRPr="003952CD" w:rsidRDefault="0081776A" w:rsidP="0081776A">
      <w:pPr>
        <w:pStyle w:val="Kop1ongenummerd"/>
        <w:ind w:left="708" w:hanging="708"/>
        <w:rPr>
          <w:rFonts w:hint="eastAsia"/>
          <w:noProof w:val="0"/>
        </w:rPr>
      </w:pPr>
      <w:r w:rsidRPr="003952CD">
        <w:rPr>
          <w:noProof w:val="0"/>
        </w:rPr>
        <w:lastRenderedPageBreak/>
        <w:t>13.</w:t>
      </w:r>
      <w:r w:rsidRPr="003952CD">
        <w:rPr>
          <w:noProof w:val="0"/>
        </w:rPr>
        <w:tab/>
      </w:r>
      <w:r w:rsidR="00611CDE" w:rsidRPr="003952CD">
        <w:rPr>
          <w:noProof w:val="0"/>
        </w:rPr>
        <w:tab/>
      </w:r>
      <w:r w:rsidRPr="003952CD">
        <w:rPr>
          <w:noProof w:val="0"/>
        </w:rPr>
        <w:t xml:space="preserve">Digitale documenten toevoegen </w:t>
      </w:r>
    </w:p>
    <w:tbl>
      <w:tblPr>
        <w:tblStyle w:val="Rastertabel4-Accent6"/>
        <w:tblW w:w="10209" w:type="dxa"/>
        <w:tblLook w:val="04A0" w:firstRow="1" w:lastRow="0" w:firstColumn="1" w:lastColumn="0" w:noHBand="0" w:noVBand="1"/>
      </w:tblPr>
      <w:tblGrid>
        <w:gridCol w:w="7964"/>
        <w:gridCol w:w="2245"/>
      </w:tblGrid>
      <w:tr w:rsidR="000D5EB6" w:rsidRPr="003952CD" w14:paraId="03A853B9" w14:textId="77777777" w:rsidTr="00035478">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60BB576F" w14:textId="6D3F4F08" w:rsidR="000D5EB6" w:rsidRPr="003952CD" w:rsidRDefault="000D5EB6" w:rsidP="005139E9">
            <w:pPr>
              <w:rPr>
                <w:color w:val="FFFFFF" w:themeColor="background1"/>
                <w:sz w:val="24"/>
                <w:szCs w:val="24"/>
              </w:rPr>
            </w:pPr>
            <w:r w:rsidRPr="003952CD">
              <w:rPr>
                <w:color w:val="FFFFFF" w:themeColor="background1"/>
                <w:sz w:val="24"/>
                <w:szCs w:val="24"/>
              </w:rPr>
              <w:t>Norm</w:t>
            </w:r>
            <w:r w:rsidR="00611CDE" w:rsidRPr="003952CD">
              <w:rPr>
                <w:color w:val="FFFFFF" w:themeColor="background1"/>
                <w:sz w:val="24"/>
                <w:szCs w:val="24"/>
              </w:rPr>
              <w:t xml:space="preserve"> IZ-16</w:t>
            </w:r>
          </w:p>
        </w:tc>
        <w:tc>
          <w:tcPr>
            <w:tcW w:w="2245" w:type="dxa"/>
          </w:tcPr>
          <w:p w14:paraId="0E162C26"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39376CB1"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9CA3833" w14:textId="011CC6AC" w:rsidR="00611CDE" w:rsidRPr="003952CD" w:rsidRDefault="00611CDE" w:rsidP="005139E9">
            <w:pPr>
              <w:spacing w:line="240" w:lineRule="auto"/>
              <w:rPr>
                <w:rFonts w:eastAsiaTheme="minorEastAsia"/>
                <w:b w:val="0"/>
                <w:bCs w:val="0"/>
                <w:sz w:val="22"/>
                <w:szCs w:val="22"/>
              </w:rPr>
            </w:pPr>
            <w:r w:rsidRPr="003952CD">
              <w:rPr>
                <w:rFonts w:eastAsiaTheme="minorEastAsia"/>
                <w:b w:val="0"/>
                <w:bCs w:val="0"/>
                <w:sz w:val="22"/>
                <w:szCs w:val="22"/>
              </w:rPr>
              <w:t>Het systeem ondersteunt het toevoegen van een digitaal document aan een patiëntendossier. De zorgverlener voegt de digitale documenten toe als bijlagen van inkomende brieven onder correspondentie. Deze brieven worden altijd gekoppeld aan een episode. Wanneer de zorgverlener de brief vastlegt vanuit een episode (deelcontact) dan koppelt het systeem de brief aan deze episode. De documenten worden opgeslagen in het HIS.</w:t>
            </w:r>
          </w:p>
        </w:tc>
        <w:sdt>
          <w:sdtPr>
            <w:alias w:val="Zelfbeoordeling"/>
            <w:tag w:val="Zelfbeoordeling"/>
            <w:id w:val="-95103185"/>
            <w:placeholder>
              <w:docPart w:val="B0CBDB9345AE440EB0F14652A438089A"/>
            </w:placeholder>
            <w:showingPlcHdr/>
            <w:comboBox>
              <w:listItem w:value="Kies een item."/>
              <w:listItem w:displayText="Voldoet" w:value="Voldoet"/>
              <w:listItem w:displayText="Voldoet niet" w:value="Voldoet niet"/>
            </w:comboBox>
          </w:sdtPr>
          <w:sdtContent>
            <w:tc>
              <w:tcPr>
                <w:tcW w:w="2245" w:type="dxa"/>
              </w:tcPr>
              <w:p w14:paraId="2DDAAD4F"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D69492C" w14:textId="78834F4E" w:rsidR="00811DA4" w:rsidRPr="003952CD" w:rsidRDefault="00035478" w:rsidP="000D5EB6">
      <w:pPr>
        <w:pStyle w:val="Kop1ongenummerd"/>
        <w:rPr>
          <w:rStyle w:val="Kop2Char"/>
          <w:b/>
          <w:bCs/>
          <w:noProof w:val="0"/>
          <w:sz w:val="24"/>
          <w:szCs w:val="24"/>
          <w:lang w:val="nl-NL"/>
        </w:rPr>
      </w:pPr>
      <w:r w:rsidRPr="003952CD">
        <w:rPr>
          <w:rStyle w:val="Kop2Char"/>
          <w:b/>
          <w:bCs/>
          <w:noProof w:val="0"/>
          <w:sz w:val="24"/>
          <w:szCs w:val="24"/>
          <w:lang w:val="nl-NL"/>
        </w:rPr>
        <w:t>13.1.</w:t>
      </w:r>
      <w:r w:rsidR="00811DA4" w:rsidRPr="003952CD">
        <w:rPr>
          <w:rStyle w:val="Kop2Char"/>
          <w:b/>
          <w:bCs/>
          <w:noProof w:val="0"/>
          <w:sz w:val="24"/>
          <w:szCs w:val="24"/>
          <w:lang w:val="nl-NL"/>
        </w:rPr>
        <w:t xml:space="preserve"> Bewijsmateriaal (bv schermprints):</w:t>
      </w:r>
    </w:p>
    <w:p w14:paraId="1E519699" w14:textId="43F2DEC4" w:rsidR="000D5EB6" w:rsidRPr="003952CD" w:rsidRDefault="00000000" w:rsidP="000D5EB6">
      <w:pPr>
        <w:pStyle w:val="Kop1ongenummerd"/>
        <w:rPr>
          <w:rFonts w:hint="eastAsia"/>
          <w:noProof w:val="0"/>
          <w:sz w:val="24"/>
          <w:szCs w:val="24"/>
        </w:rPr>
      </w:pPr>
      <w:sdt>
        <w:sdtPr>
          <w:rPr>
            <w:noProof w:val="0"/>
            <w:sz w:val="24"/>
            <w:szCs w:val="24"/>
          </w:rPr>
          <w:id w:val="-1995796330"/>
          <w:placeholder>
            <w:docPart w:val="7AA09131266E42DB8FF172F8F7811209"/>
          </w:placeholder>
          <w:showingPlcHdr/>
        </w:sdtPr>
        <w:sdtContent>
          <w:r w:rsidR="000D5EB6" w:rsidRPr="003952CD">
            <w:rPr>
              <w:rStyle w:val="Tekstvantijdelijkeaanduiding"/>
              <w:noProof w:val="0"/>
            </w:rPr>
            <w:t>Klik of tik om tekst in te voeren.</w:t>
          </w:r>
        </w:sdtContent>
      </w:sdt>
    </w:p>
    <w:p w14:paraId="3B0B2C52" w14:textId="77777777" w:rsidR="000D5EB6" w:rsidRPr="003952CD" w:rsidRDefault="000D5EB6" w:rsidP="00035478"/>
    <w:p w14:paraId="36B01D3B" w14:textId="77777777" w:rsidR="000D5EB6" w:rsidRPr="003952CD" w:rsidRDefault="000D5EB6" w:rsidP="00035478"/>
    <w:p w14:paraId="1D5E394D" w14:textId="3406BC9E" w:rsidR="000D5EB6" w:rsidRPr="003952CD" w:rsidRDefault="00035478" w:rsidP="000D5EB6">
      <w:pPr>
        <w:pStyle w:val="Kop1ongenummerd"/>
        <w:rPr>
          <w:rFonts w:hint="eastAsia"/>
          <w:noProof w:val="0"/>
        </w:rPr>
      </w:pPr>
      <w:r w:rsidRPr="003952CD">
        <w:rPr>
          <w:rStyle w:val="Kop2Char"/>
          <w:b/>
          <w:bCs/>
          <w:noProof w:val="0"/>
          <w:sz w:val="24"/>
          <w:szCs w:val="24"/>
          <w:lang w:val="nl-NL"/>
        </w:rPr>
        <w:t xml:space="preserve">13.2.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452130912"/>
          <w:placeholder>
            <w:docPart w:val="C0E38F9509E54E31A2B6C522B1F9C367"/>
          </w:placeholder>
          <w:showingPlcHdr/>
        </w:sdtPr>
        <w:sdtContent>
          <w:r w:rsidR="000D5EB6" w:rsidRPr="003952CD">
            <w:rPr>
              <w:rStyle w:val="Tekstvantijdelijkeaanduiding"/>
              <w:noProof w:val="0"/>
            </w:rPr>
            <w:t>Klik of tik om tekst in te voeren.</w:t>
          </w:r>
        </w:sdtContent>
      </w:sdt>
    </w:p>
    <w:p w14:paraId="42C902C8" w14:textId="77777777" w:rsidR="000D5EB6" w:rsidRPr="003952CD" w:rsidRDefault="000D5EB6" w:rsidP="00035478"/>
    <w:p w14:paraId="66C712F0" w14:textId="77777777" w:rsidR="00035478" w:rsidRPr="003952CD" w:rsidRDefault="00035478" w:rsidP="00035478"/>
    <w:p w14:paraId="22EC9DFE" w14:textId="77777777" w:rsidR="00035478" w:rsidRPr="003952CD" w:rsidRDefault="00035478" w:rsidP="00035478"/>
    <w:p w14:paraId="084D6575" w14:textId="77777777" w:rsidR="00035478" w:rsidRPr="003952CD" w:rsidRDefault="00035478" w:rsidP="00035478"/>
    <w:p w14:paraId="1B3A4A1A" w14:textId="77777777" w:rsidR="00035478" w:rsidRPr="003952CD" w:rsidRDefault="00035478" w:rsidP="00035478"/>
    <w:p w14:paraId="524DA9F8" w14:textId="77777777" w:rsidR="00035478" w:rsidRPr="003952CD" w:rsidRDefault="00035478" w:rsidP="00035478"/>
    <w:p w14:paraId="0EDE00D2" w14:textId="77777777" w:rsidR="00035478" w:rsidRPr="003952CD" w:rsidRDefault="00035478" w:rsidP="00035478"/>
    <w:p w14:paraId="43DD4D4D" w14:textId="77777777" w:rsidR="00035478" w:rsidRPr="003952CD" w:rsidRDefault="00035478" w:rsidP="00035478"/>
    <w:p w14:paraId="1C0B284F" w14:textId="77777777" w:rsidR="00035478" w:rsidRPr="003952CD" w:rsidRDefault="00035478" w:rsidP="00035478"/>
    <w:p w14:paraId="347C9B42" w14:textId="77777777" w:rsidR="000D5EB6" w:rsidRPr="003952CD" w:rsidRDefault="000D5EB6" w:rsidP="00035478">
      <w:r w:rsidRPr="003952CD">
        <w:t>---------------------------------------------------------------------------------------------------</w:t>
      </w:r>
    </w:p>
    <w:p w14:paraId="2B5CFC55" w14:textId="5984A331" w:rsidR="000D5EB6" w:rsidRPr="003952CD" w:rsidRDefault="000D5EB6" w:rsidP="000D5EB6">
      <w:pPr>
        <w:pStyle w:val="Kop1ongenummerd"/>
        <w:rPr>
          <w:rFonts w:hint="eastAsia"/>
          <w:noProof w:val="0"/>
          <w:sz w:val="24"/>
          <w:szCs w:val="24"/>
        </w:rPr>
      </w:pPr>
      <w:r w:rsidRPr="003952CD">
        <w:rPr>
          <w:noProof w:val="0"/>
          <w:sz w:val="24"/>
          <w:szCs w:val="24"/>
        </w:rPr>
        <w:t>Beoordeling IZ-</w:t>
      </w:r>
      <w:r w:rsidR="0081776A" w:rsidRPr="003952CD">
        <w:rPr>
          <w:noProof w:val="0"/>
          <w:sz w:val="24"/>
          <w:szCs w:val="24"/>
        </w:rPr>
        <w:t>16</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67AFD712"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9491C0D"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4C5EA06"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7112F6AC"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31878346"/>
            <w:placeholder>
              <w:docPart w:val="8C4359F1CB7648F59B9416FBEACFEBE4"/>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FDAC725"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721956097"/>
            <w:placeholder>
              <w:docPart w:val="8CBA6AC150F74251A68E952D5F57E521"/>
            </w:placeholder>
            <w:showingPlcHdr/>
            <w:comboBox>
              <w:listItem w:value="Kies een item."/>
              <w:listItem w:displayText="Voldoet" w:value="Voldoet"/>
              <w:listItem w:displayText="Voldoet niet" w:value="Voldoet niet"/>
            </w:comboBox>
          </w:sdtPr>
          <w:sdtContent>
            <w:tc>
              <w:tcPr>
                <w:tcW w:w="2254" w:type="dxa"/>
              </w:tcPr>
              <w:p w14:paraId="6716CF1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F8E1E77" w14:textId="77777777" w:rsidR="000D5EB6" w:rsidRPr="003952CD" w:rsidRDefault="000D5EB6" w:rsidP="000D5EB6">
      <w:pPr>
        <w:pStyle w:val="Kop1ongenummerd"/>
        <w:rPr>
          <w:rFonts w:hint="eastAsia"/>
          <w:noProof w:val="0"/>
        </w:rPr>
        <w:sectPr w:rsidR="000D5EB6" w:rsidRPr="003952CD" w:rsidSect="000D5EB6">
          <w:headerReference w:type="default" r:id="rId31"/>
          <w:pgSz w:w="11906" w:h="16838"/>
          <w:pgMar w:top="2694" w:right="1417" w:bottom="1417" w:left="1134" w:header="1736" w:footer="708" w:gutter="0"/>
          <w:cols w:space="708"/>
          <w:docGrid w:linePitch="360"/>
        </w:sectPr>
      </w:pPr>
    </w:p>
    <w:p w14:paraId="7258BCF2" w14:textId="2CE2FD70" w:rsidR="000D5EB6" w:rsidRPr="003952CD" w:rsidRDefault="0081776A" w:rsidP="0081776A">
      <w:pPr>
        <w:pStyle w:val="Kop1ongenummerd"/>
        <w:ind w:left="1410" w:hanging="1410"/>
        <w:rPr>
          <w:rFonts w:hint="eastAsia"/>
          <w:noProof w:val="0"/>
        </w:rPr>
      </w:pPr>
      <w:r w:rsidRPr="003952CD">
        <w:rPr>
          <w:noProof w:val="0"/>
        </w:rPr>
        <w:lastRenderedPageBreak/>
        <w:t>14.</w:t>
      </w:r>
      <w:r w:rsidRPr="003952CD">
        <w:rPr>
          <w:noProof w:val="0"/>
        </w:rPr>
        <w:tab/>
      </w:r>
      <w:r w:rsidR="000D5EB6" w:rsidRPr="003952CD">
        <w:rPr>
          <w:noProof w:val="0"/>
        </w:rPr>
        <w:tab/>
      </w:r>
      <w:r w:rsidRPr="003952CD">
        <w:rPr>
          <w:noProof w:val="0"/>
        </w:rPr>
        <w:t>Verwerken inkomende berichten</w:t>
      </w:r>
    </w:p>
    <w:tbl>
      <w:tblPr>
        <w:tblStyle w:val="Rastertabel4-Accent6"/>
        <w:tblW w:w="10209" w:type="dxa"/>
        <w:tblLook w:val="04A0" w:firstRow="1" w:lastRow="0" w:firstColumn="1" w:lastColumn="0" w:noHBand="0" w:noVBand="1"/>
      </w:tblPr>
      <w:tblGrid>
        <w:gridCol w:w="7964"/>
        <w:gridCol w:w="2245"/>
      </w:tblGrid>
      <w:tr w:rsidR="000D5EB6" w:rsidRPr="003952CD" w14:paraId="4CF456FF"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51557DE8" w14:textId="4726371D" w:rsidR="000D5EB6" w:rsidRPr="003952CD" w:rsidRDefault="000D5EB6" w:rsidP="005139E9">
            <w:pPr>
              <w:rPr>
                <w:color w:val="FFFFFF" w:themeColor="background1"/>
                <w:sz w:val="24"/>
                <w:szCs w:val="24"/>
              </w:rPr>
            </w:pPr>
            <w:r w:rsidRPr="003952CD">
              <w:rPr>
                <w:color w:val="FFFFFF" w:themeColor="background1"/>
                <w:sz w:val="24"/>
                <w:szCs w:val="24"/>
              </w:rPr>
              <w:t>Norm</w:t>
            </w:r>
            <w:r w:rsidR="003148BC" w:rsidRPr="003952CD">
              <w:rPr>
                <w:color w:val="FFFFFF" w:themeColor="background1"/>
                <w:sz w:val="24"/>
                <w:szCs w:val="24"/>
              </w:rPr>
              <w:t xml:space="preserve"> IZ-17</w:t>
            </w:r>
          </w:p>
        </w:tc>
        <w:tc>
          <w:tcPr>
            <w:tcW w:w="2245" w:type="dxa"/>
          </w:tcPr>
          <w:p w14:paraId="57CC1FFF"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152A15A5"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42980B9" w14:textId="77777777" w:rsidR="003148BC" w:rsidRPr="003952CD" w:rsidRDefault="003148BC" w:rsidP="003148BC">
            <w:pPr>
              <w:spacing w:line="240" w:lineRule="auto"/>
              <w:rPr>
                <w:rFonts w:eastAsiaTheme="minorEastAsia"/>
                <w:b w:val="0"/>
                <w:bCs w:val="0"/>
                <w:sz w:val="22"/>
                <w:szCs w:val="22"/>
              </w:rPr>
            </w:pPr>
            <w:r w:rsidRPr="003952CD">
              <w:rPr>
                <w:rFonts w:eastAsiaTheme="minorEastAsia"/>
                <w:b w:val="0"/>
                <w:bCs w:val="0"/>
                <w:sz w:val="22"/>
                <w:szCs w:val="22"/>
              </w:rPr>
              <w:t>Inkomende berichten worden na digitale ontvangst (digitaal communicatiebericht of digitaal document) zoveel mogelijk geautomatiseerd gekoppeld met patiënten. Vervolgens kunnen ze als onderdeel van het medisch dossier van de patiënt worden opgeslagen. Indien niet automatisch gekoppeld kan worden, biedt het systeem de mogelijkheid om handmatig te koppelen.</w:t>
            </w:r>
          </w:p>
          <w:p w14:paraId="0C3E9A87" w14:textId="2118F5E4" w:rsidR="000D5EB6" w:rsidRPr="003952CD" w:rsidRDefault="003148BC" w:rsidP="005139E9">
            <w:pPr>
              <w:spacing w:line="240" w:lineRule="auto"/>
              <w:rPr>
                <w:rFonts w:eastAsiaTheme="minorEastAsia"/>
                <w:b w:val="0"/>
                <w:bCs w:val="0"/>
              </w:rPr>
            </w:pPr>
            <w:r w:rsidRPr="003952CD">
              <w:rPr>
                <w:rFonts w:eastAsiaTheme="minorEastAsia"/>
                <w:b w:val="0"/>
                <w:bCs w:val="0"/>
                <w:sz w:val="22"/>
                <w:szCs w:val="22"/>
              </w:rPr>
              <w:t>Dit geldt voor alle binnenkomende berichten, zoals laboratoriumuitslagen, inkomende brieven, waarneemverslagen van de huisartsenspoedpost en radiologieverslagen.</w:t>
            </w:r>
          </w:p>
        </w:tc>
        <w:sdt>
          <w:sdtPr>
            <w:alias w:val="Zelfbeoordeling"/>
            <w:tag w:val="Zelfbeoordeling"/>
            <w:id w:val="1516419801"/>
            <w:placeholder>
              <w:docPart w:val="0C4AE58D7EA044FBB20E8C0CFA06214E"/>
            </w:placeholder>
            <w:showingPlcHdr/>
            <w:comboBox>
              <w:listItem w:value="Kies een item."/>
              <w:listItem w:displayText="Voldoet" w:value="Voldoet"/>
              <w:listItem w:displayText="Voldoet niet" w:value="Voldoet niet"/>
            </w:comboBox>
          </w:sdtPr>
          <w:sdtContent>
            <w:tc>
              <w:tcPr>
                <w:tcW w:w="2245" w:type="dxa"/>
              </w:tcPr>
              <w:p w14:paraId="58BAE68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BCF0665" w14:textId="0F06A4DC" w:rsidR="00811DA4" w:rsidRPr="003952CD" w:rsidRDefault="00035478"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14.1. </w:t>
      </w:r>
      <w:r w:rsidR="00811DA4" w:rsidRPr="003952CD">
        <w:rPr>
          <w:rStyle w:val="Kop2Char"/>
          <w:b/>
          <w:bCs/>
          <w:noProof w:val="0"/>
          <w:sz w:val="24"/>
          <w:szCs w:val="24"/>
          <w:lang w:val="nl-NL"/>
        </w:rPr>
        <w:t>Bewijsmateriaal (bv schermprints):</w:t>
      </w:r>
    </w:p>
    <w:p w14:paraId="0A8D1D8E" w14:textId="6AF6C102" w:rsidR="000D5EB6" w:rsidRPr="003952CD" w:rsidRDefault="00000000" w:rsidP="000D5EB6">
      <w:pPr>
        <w:pStyle w:val="Kop1ongenummerd"/>
        <w:rPr>
          <w:rFonts w:hint="eastAsia"/>
          <w:noProof w:val="0"/>
          <w:sz w:val="24"/>
          <w:szCs w:val="24"/>
        </w:rPr>
      </w:pPr>
      <w:sdt>
        <w:sdtPr>
          <w:rPr>
            <w:noProof w:val="0"/>
            <w:sz w:val="24"/>
            <w:szCs w:val="24"/>
          </w:rPr>
          <w:id w:val="-1973435920"/>
          <w:placeholder>
            <w:docPart w:val="8EF5AF274BC04BEA86911A90AF364D00"/>
          </w:placeholder>
          <w:showingPlcHdr/>
        </w:sdtPr>
        <w:sdtContent>
          <w:r w:rsidR="000D5EB6" w:rsidRPr="003952CD">
            <w:rPr>
              <w:rStyle w:val="Tekstvantijdelijkeaanduiding"/>
              <w:noProof w:val="0"/>
            </w:rPr>
            <w:t>Klik of tik om tekst in te voeren.</w:t>
          </w:r>
        </w:sdtContent>
      </w:sdt>
    </w:p>
    <w:p w14:paraId="62B3966B" w14:textId="77777777" w:rsidR="000D5EB6" w:rsidRPr="003952CD" w:rsidRDefault="000D5EB6" w:rsidP="00035478"/>
    <w:p w14:paraId="1E9E6BCD" w14:textId="77777777" w:rsidR="000D5EB6" w:rsidRPr="003952CD" w:rsidRDefault="000D5EB6" w:rsidP="00035478"/>
    <w:p w14:paraId="3E9A64A6" w14:textId="7E38406F" w:rsidR="000D5EB6" w:rsidRPr="003952CD" w:rsidRDefault="00035478" w:rsidP="000D5EB6">
      <w:pPr>
        <w:pStyle w:val="Kop1ongenummerd"/>
        <w:rPr>
          <w:rFonts w:hint="eastAsia"/>
          <w:noProof w:val="0"/>
        </w:rPr>
      </w:pPr>
      <w:r w:rsidRPr="003952CD">
        <w:rPr>
          <w:rStyle w:val="Kop2Char"/>
          <w:b/>
          <w:bCs/>
          <w:noProof w:val="0"/>
          <w:sz w:val="24"/>
          <w:szCs w:val="24"/>
          <w:lang w:val="nl-NL"/>
        </w:rPr>
        <w:t xml:space="preserve">14.2.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094770586"/>
          <w:placeholder>
            <w:docPart w:val="D7059554D08F4E6F934687E256A887A7"/>
          </w:placeholder>
          <w:showingPlcHdr/>
        </w:sdtPr>
        <w:sdtContent>
          <w:r w:rsidR="000D5EB6" w:rsidRPr="003952CD">
            <w:rPr>
              <w:rStyle w:val="Tekstvantijdelijkeaanduiding"/>
              <w:noProof w:val="0"/>
            </w:rPr>
            <w:t>Klik of tik om tekst in te voeren.</w:t>
          </w:r>
        </w:sdtContent>
      </w:sdt>
    </w:p>
    <w:p w14:paraId="44141197" w14:textId="77777777" w:rsidR="000D5EB6" w:rsidRPr="003952CD" w:rsidRDefault="000D5EB6" w:rsidP="00035478"/>
    <w:p w14:paraId="748D9241" w14:textId="77777777" w:rsidR="00035478" w:rsidRPr="003952CD" w:rsidRDefault="00035478" w:rsidP="00035478"/>
    <w:p w14:paraId="2D23907E" w14:textId="77777777" w:rsidR="00035478" w:rsidRPr="003952CD" w:rsidRDefault="00035478" w:rsidP="00035478"/>
    <w:p w14:paraId="52956EA0" w14:textId="77777777" w:rsidR="00035478" w:rsidRPr="003952CD" w:rsidRDefault="00035478" w:rsidP="00035478"/>
    <w:p w14:paraId="4098DE20" w14:textId="77777777" w:rsidR="00035478" w:rsidRPr="003952CD" w:rsidRDefault="00035478" w:rsidP="00035478"/>
    <w:p w14:paraId="3074A670" w14:textId="77777777" w:rsidR="00035478" w:rsidRPr="003952CD" w:rsidRDefault="00035478" w:rsidP="00035478"/>
    <w:p w14:paraId="367079A1" w14:textId="77777777" w:rsidR="00035478" w:rsidRPr="003952CD" w:rsidRDefault="00035478" w:rsidP="00035478"/>
    <w:p w14:paraId="50F3AD2A" w14:textId="77777777" w:rsidR="000D5EB6" w:rsidRPr="003952CD" w:rsidRDefault="000D5EB6" w:rsidP="00035478">
      <w:r w:rsidRPr="003952CD">
        <w:t>---------------------------------------------------------------------------------------------------</w:t>
      </w:r>
    </w:p>
    <w:p w14:paraId="2F46FFE5" w14:textId="5DD41749"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81776A" w:rsidRPr="003952CD">
        <w:rPr>
          <w:noProof w:val="0"/>
          <w:sz w:val="24"/>
          <w:szCs w:val="24"/>
        </w:rPr>
        <w:t>17</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22D63EF5"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1D3D3A6"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466B70E1"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71252C64"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664320355"/>
            <w:placeholder>
              <w:docPart w:val="D0AE0F9A46774823B66F65F84826791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03A00F8"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922987694"/>
            <w:placeholder>
              <w:docPart w:val="C341898512554119AF5499A35AB6688F"/>
            </w:placeholder>
            <w:showingPlcHdr/>
            <w:comboBox>
              <w:listItem w:value="Kies een item."/>
              <w:listItem w:displayText="Voldoet" w:value="Voldoet"/>
              <w:listItem w:displayText="Voldoet niet" w:value="Voldoet niet"/>
            </w:comboBox>
          </w:sdtPr>
          <w:sdtContent>
            <w:tc>
              <w:tcPr>
                <w:tcW w:w="2254" w:type="dxa"/>
              </w:tcPr>
              <w:p w14:paraId="1C43D3E8"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A24F29D" w14:textId="77777777" w:rsidR="000D5EB6" w:rsidRPr="003952CD" w:rsidRDefault="000D5EB6" w:rsidP="000D5EB6">
      <w:pPr>
        <w:pStyle w:val="Kop1ongenummerd"/>
        <w:rPr>
          <w:rFonts w:hint="eastAsia"/>
          <w:noProof w:val="0"/>
        </w:rPr>
        <w:sectPr w:rsidR="000D5EB6" w:rsidRPr="003952CD" w:rsidSect="000D5EB6">
          <w:headerReference w:type="default" r:id="rId32"/>
          <w:pgSz w:w="11906" w:h="16838"/>
          <w:pgMar w:top="2694" w:right="1417" w:bottom="1417" w:left="1134" w:header="1736" w:footer="708" w:gutter="0"/>
          <w:cols w:space="708"/>
          <w:docGrid w:linePitch="360"/>
        </w:sectPr>
      </w:pPr>
    </w:p>
    <w:p w14:paraId="05DEFF32" w14:textId="281C5EEC" w:rsidR="000D5EB6" w:rsidRPr="003952CD" w:rsidRDefault="0081776A" w:rsidP="000D5EB6">
      <w:pPr>
        <w:pStyle w:val="Kop1ongenummerd"/>
        <w:rPr>
          <w:rFonts w:hint="eastAsia"/>
          <w:noProof w:val="0"/>
        </w:rPr>
      </w:pPr>
      <w:r w:rsidRPr="003952CD">
        <w:rPr>
          <w:noProof w:val="0"/>
        </w:rPr>
        <w:lastRenderedPageBreak/>
        <w:t>15.</w:t>
      </w:r>
      <w:r w:rsidRPr="003952CD">
        <w:rPr>
          <w:noProof w:val="0"/>
        </w:rPr>
        <w:tab/>
      </w:r>
      <w:r w:rsidR="000D5EB6" w:rsidRPr="003952CD">
        <w:rPr>
          <w:noProof w:val="0"/>
        </w:rPr>
        <w:tab/>
      </w:r>
      <w:r w:rsidRPr="003952CD">
        <w:rPr>
          <w:noProof w:val="0"/>
        </w:rPr>
        <w:t>Dossier aanleveren aan patient</w:t>
      </w:r>
    </w:p>
    <w:tbl>
      <w:tblPr>
        <w:tblStyle w:val="Rastertabel4-Accent6"/>
        <w:tblW w:w="10209" w:type="dxa"/>
        <w:tblLook w:val="04A0" w:firstRow="1" w:lastRow="0" w:firstColumn="1" w:lastColumn="0" w:noHBand="0" w:noVBand="1"/>
      </w:tblPr>
      <w:tblGrid>
        <w:gridCol w:w="7964"/>
        <w:gridCol w:w="2245"/>
      </w:tblGrid>
      <w:tr w:rsidR="000D5EB6" w:rsidRPr="003952CD" w14:paraId="175AF772"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56F0C2F5" w14:textId="61304551" w:rsidR="000D5EB6" w:rsidRPr="003952CD" w:rsidRDefault="000D5EB6" w:rsidP="005139E9">
            <w:pPr>
              <w:rPr>
                <w:color w:val="FFFFFF" w:themeColor="background1"/>
                <w:sz w:val="24"/>
                <w:szCs w:val="24"/>
              </w:rPr>
            </w:pPr>
            <w:r w:rsidRPr="003952CD">
              <w:rPr>
                <w:color w:val="FFFFFF" w:themeColor="background1"/>
                <w:sz w:val="24"/>
                <w:szCs w:val="24"/>
              </w:rPr>
              <w:t>Norm</w:t>
            </w:r>
            <w:r w:rsidR="003148BC" w:rsidRPr="003952CD">
              <w:rPr>
                <w:color w:val="FFFFFF" w:themeColor="background1"/>
                <w:sz w:val="24"/>
                <w:szCs w:val="24"/>
              </w:rPr>
              <w:t xml:space="preserve"> IZ-19</w:t>
            </w:r>
          </w:p>
        </w:tc>
        <w:tc>
          <w:tcPr>
            <w:tcW w:w="2245" w:type="dxa"/>
          </w:tcPr>
          <w:p w14:paraId="6D7407C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0B7C3804"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CA660D2" w14:textId="75E0F014" w:rsidR="003148BC" w:rsidRPr="003952CD" w:rsidRDefault="003148BC" w:rsidP="003148BC">
            <w:pPr>
              <w:spacing w:line="240" w:lineRule="auto"/>
              <w:rPr>
                <w:b w:val="0"/>
                <w:bCs w:val="0"/>
                <w:sz w:val="22"/>
                <w:szCs w:val="22"/>
              </w:rPr>
            </w:pPr>
            <w:r w:rsidRPr="003952CD">
              <w:rPr>
                <w:b w:val="0"/>
                <w:bCs w:val="0"/>
                <w:sz w:val="22"/>
                <w:szCs w:val="22"/>
              </w:rPr>
              <w:t>Er kan een volledig medisch dossier worden klaargezet voor een patiënt:</w:t>
            </w:r>
          </w:p>
          <w:p w14:paraId="15DD61A3" w14:textId="77777777" w:rsidR="003148BC" w:rsidRPr="003952CD" w:rsidRDefault="003148BC" w:rsidP="003148BC">
            <w:pPr>
              <w:numPr>
                <w:ilvl w:val="0"/>
                <w:numId w:val="17"/>
              </w:numPr>
              <w:spacing w:line="240" w:lineRule="auto"/>
              <w:rPr>
                <w:b w:val="0"/>
                <w:bCs w:val="0"/>
                <w:sz w:val="22"/>
                <w:szCs w:val="22"/>
              </w:rPr>
            </w:pPr>
            <w:r w:rsidRPr="003952CD">
              <w:rPr>
                <w:b w:val="0"/>
                <w:bCs w:val="0"/>
                <w:sz w:val="22"/>
                <w:szCs w:val="22"/>
              </w:rPr>
              <w:t>Een zorgverlener kan elektronisch inzage en een afschrift geven door een digitaal afschrift te maken en deze aan de patiënt te geven of online inzage te geven, bijvoorbeeld via een patiëntenportaal.</w:t>
            </w:r>
          </w:p>
          <w:p w14:paraId="2ABC3961" w14:textId="1CCA8C17" w:rsidR="000D5EB6" w:rsidRPr="003952CD" w:rsidRDefault="003148BC" w:rsidP="005139E9">
            <w:pPr>
              <w:numPr>
                <w:ilvl w:val="0"/>
                <w:numId w:val="17"/>
              </w:numPr>
              <w:spacing w:line="240" w:lineRule="auto"/>
              <w:rPr>
                <w:b w:val="0"/>
                <w:bCs w:val="0"/>
              </w:rPr>
            </w:pPr>
            <w:r w:rsidRPr="003952CD">
              <w:rPr>
                <w:b w:val="0"/>
                <w:bCs w:val="0"/>
                <w:sz w:val="22"/>
                <w:szCs w:val="22"/>
              </w:rPr>
              <w:t>De patiënt kan het dossier op een beveiligde USB-stick van de praktijk ontvangen maar bij voorkeur ook via een beveiligde verbinding downloaden (minimaal https). De patiënt kan het dossier vervolgens lezen op een computer.</w:t>
            </w:r>
          </w:p>
        </w:tc>
        <w:sdt>
          <w:sdtPr>
            <w:alias w:val="Zelfbeoordeling"/>
            <w:tag w:val="Zelfbeoordeling"/>
            <w:id w:val="-409315386"/>
            <w:placeholder>
              <w:docPart w:val="C94F0857239947659FE0572928C55CAA"/>
            </w:placeholder>
            <w:showingPlcHdr/>
            <w:comboBox>
              <w:listItem w:value="Kies een item."/>
              <w:listItem w:displayText="Voldoet" w:value="Voldoet"/>
              <w:listItem w:displayText="Voldoet niet" w:value="Voldoet niet"/>
            </w:comboBox>
          </w:sdtPr>
          <w:sdtContent>
            <w:tc>
              <w:tcPr>
                <w:tcW w:w="2245" w:type="dxa"/>
              </w:tcPr>
              <w:p w14:paraId="11F1FCCE"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10C38CE" w14:textId="2F362811" w:rsidR="00811DA4" w:rsidRPr="003952CD" w:rsidRDefault="00035478"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15.1. </w:t>
      </w:r>
      <w:r w:rsidR="00811DA4" w:rsidRPr="003952CD">
        <w:rPr>
          <w:rStyle w:val="Kop2Char"/>
          <w:b/>
          <w:bCs/>
          <w:noProof w:val="0"/>
          <w:sz w:val="24"/>
          <w:szCs w:val="24"/>
          <w:lang w:val="nl-NL"/>
        </w:rPr>
        <w:t>Bewijsmateriaal (bv schermprints):</w:t>
      </w:r>
    </w:p>
    <w:p w14:paraId="377DA860" w14:textId="32F64068" w:rsidR="000D5EB6" w:rsidRPr="003952CD" w:rsidRDefault="00000000" w:rsidP="000D5EB6">
      <w:pPr>
        <w:pStyle w:val="Kop1ongenummerd"/>
        <w:rPr>
          <w:rFonts w:hint="eastAsia"/>
          <w:noProof w:val="0"/>
          <w:sz w:val="24"/>
          <w:szCs w:val="24"/>
        </w:rPr>
      </w:pPr>
      <w:sdt>
        <w:sdtPr>
          <w:rPr>
            <w:noProof w:val="0"/>
            <w:sz w:val="24"/>
            <w:szCs w:val="24"/>
          </w:rPr>
          <w:id w:val="-1474286150"/>
          <w:placeholder>
            <w:docPart w:val="E842017F4F504D1782DB7F0DF8545651"/>
          </w:placeholder>
          <w:showingPlcHdr/>
        </w:sdtPr>
        <w:sdtContent>
          <w:r w:rsidR="000D5EB6" w:rsidRPr="003952CD">
            <w:rPr>
              <w:rStyle w:val="Tekstvantijdelijkeaanduiding"/>
              <w:noProof w:val="0"/>
            </w:rPr>
            <w:t>Klik of tik om tekst in te voeren.</w:t>
          </w:r>
        </w:sdtContent>
      </w:sdt>
    </w:p>
    <w:p w14:paraId="6AB14A2E" w14:textId="77777777" w:rsidR="000D5EB6" w:rsidRPr="003952CD" w:rsidRDefault="000D5EB6" w:rsidP="00035478"/>
    <w:p w14:paraId="2E77C8B7" w14:textId="77777777" w:rsidR="000D5EB6" w:rsidRPr="003952CD" w:rsidRDefault="000D5EB6" w:rsidP="00035478"/>
    <w:p w14:paraId="445BCD93" w14:textId="0E7FD1E0" w:rsidR="000D5EB6" w:rsidRPr="003952CD" w:rsidRDefault="00035478" w:rsidP="000D5EB6">
      <w:pPr>
        <w:pStyle w:val="Kop1ongenummerd"/>
        <w:rPr>
          <w:rFonts w:hint="eastAsia"/>
          <w:noProof w:val="0"/>
        </w:rPr>
      </w:pPr>
      <w:r w:rsidRPr="003952CD">
        <w:rPr>
          <w:rStyle w:val="Kop2Char"/>
          <w:b/>
          <w:bCs/>
          <w:noProof w:val="0"/>
          <w:sz w:val="24"/>
          <w:szCs w:val="24"/>
          <w:lang w:val="nl-NL"/>
        </w:rPr>
        <w:t xml:space="preserve">15.2.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130738749"/>
          <w:placeholder>
            <w:docPart w:val="D1FBE71F595A470D8E6785B96E77BCAE"/>
          </w:placeholder>
          <w:showingPlcHdr/>
        </w:sdtPr>
        <w:sdtContent>
          <w:r w:rsidR="000D5EB6" w:rsidRPr="003952CD">
            <w:rPr>
              <w:rStyle w:val="Tekstvantijdelijkeaanduiding"/>
              <w:noProof w:val="0"/>
            </w:rPr>
            <w:t>Klik of tik om tekst in te voeren.</w:t>
          </w:r>
        </w:sdtContent>
      </w:sdt>
    </w:p>
    <w:p w14:paraId="10EA69FB" w14:textId="77777777" w:rsidR="000D5EB6" w:rsidRPr="003952CD" w:rsidRDefault="000D5EB6" w:rsidP="00035478"/>
    <w:p w14:paraId="7630582E" w14:textId="77777777" w:rsidR="00035478" w:rsidRPr="003952CD" w:rsidRDefault="00035478" w:rsidP="00035478"/>
    <w:p w14:paraId="29932A93" w14:textId="77777777" w:rsidR="00035478" w:rsidRPr="003952CD" w:rsidRDefault="00035478" w:rsidP="00035478"/>
    <w:p w14:paraId="05F0D824" w14:textId="77777777" w:rsidR="00035478" w:rsidRPr="003952CD" w:rsidRDefault="00035478" w:rsidP="00035478"/>
    <w:p w14:paraId="05108C16" w14:textId="77777777" w:rsidR="00035478" w:rsidRPr="003952CD" w:rsidRDefault="00035478" w:rsidP="00035478"/>
    <w:p w14:paraId="0839487F" w14:textId="77777777" w:rsidR="00035478" w:rsidRPr="003952CD" w:rsidRDefault="00035478" w:rsidP="00035478"/>
    <w:p w14:paraId="053085F3" w14:textId="77777777" w:rsidR="00035478" w:rsidRPr="003952CD" w:rsidRDefault="00035478" w:rsidP="00035478"/>
    <w:p w14:paraId="0BF0730A" w14:textId="77777777" w:rsidR="000D5EB6" w:rsidRPr="003952CD" w:rsidRDefault="000D5EB6" w:rsidP="00035478">
      <w:r w:rsidRPr="003952CD">
        <w:t>---------------------------------------------------------------------------------------------------</w:t>
      </w:r>
    </w:p>
    <w:p w14:paraId="227A0A98" w14:textId="692581BA"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3148BC" w:rsidRPr="003952CD">
        <w:rPr>
          <w:noProof w:val="0"/>
          <w:sz w:val="24"/>
          <w:szCs w:val="24"/>
        </w:rPr>
        <w:t>19</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189DEAC2"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EF53964"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0A798CD"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2B54571D"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438708031"/>
            <w:placeholder>
              <w:docPart w:val="7981598302C941F79FD95BFDE803776C"/>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D43D8BC"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679387471"/>
            <w:placeholder>
              <w:docPart w:val="FFF7851ECF5D4A079356A275AF03EFBC"/>
            </w:placeholder>
            <w:showingPlcHdr/>
            <w:comboBox>
              <w:listItem w:value="Kies een item."/>
              <w:listItem w:displayText="Voldoet" w:value="Voldoet"/>
              <w:listItem w:displayText="Voldoet niet" w:value="Voldoet niet"/>
            </w:comboBox>
          </w:sdtPr>
          <w:sdtContent>
            <w:tc>
              <w:tcPr>
                <w:tcW w:w="2254" w:type="dxa"/>
              </w:tcPr>
              <w:p w14:paraId="2EDE9058"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D9EB086" w14:textId="77777777" w:rsidR="000D5EB6" w:rsidRPr="003952CD" w:rsidRDefault="000D5EB6" w:rsidP="000D5EB6">
      <w:pPr>
        <w:pStyle w:val="Kop1ongenummerd"/>
        <w:rPr>
          <w:rFonts w:hint="eastAsia"/>
          <w:noProof w:val="0"/>
        </w:rPr>
        <w:sectPr w:rsidR="000D5EB6" w:rsidRPr="003952CD" w:rsidSect="000D5EB6">
          <w:headerReference w:type="default" r:id="rId33"/>
          <w:pgSz w:w="11906" w:h="16838"/>
          <w:pgMar w:top="2694" w:right="1417" w:bottom="1417" w:left="1134" w:header="1736" w:footer="708" w:gutter="0"/>
          <w:cols w:space="708"/>
          <w:docGrid w:linePitch="360"/>
        </w:sectPr>
      </w:pPr>
    </w:p>
    <w:p w14:paraId="566FC1C6" w14:textId="78A9B698" w:rsidR="000D5EB6" w:rsidRPr="003952CD" w:rsidRDefault="003148BC" w:rsidP="000D5EB6">
      <w:pPr>
        <w:pStyle w:val="Kop1ongenummerd"/>
        <w:rPr>
          <w:rFonts w:hint="eastAsia"/>
          <w:noProof w:val="0"/>
        </w:rPr>
      </w:pPr>
      <w:r w:rsidRPr="003952CD">
        <w:rPr>
          <w:noProof w:val="0"/>
        </w:rPr>
        <w:lastRenderedPageBreak/>
        <w:t>16.</w:t>
      </w:r>
      <w:r w:rsidRPr="003952CD">
        <w:rPr>
          <w:noProof w:val="0"/>
        </w:rPr>
        <w:tab/>
      </w:r>
      <w:r w:rsidRPr="003952CD">
        <w:rPr>
          <w:noProof w:val="0"/>
        </w:rPr>
        <w:tab/>
        <w:t>Online inzage</w:t>
      </w:r>
    </w:p>
    <w:tbl>
      <w:tblPr>
        <w:tblStyle w:val="Rastertabel4-Accent6"/>
        <w:tblW w:w="10209" w:type="dxa"/>
        <w:tblLook w:val="04A0" w:firstRow="1" w:lastRow="0" w:firstColumn="1" w:lastColumn="0" w:noHBand="0" w:noVBand="1"/>
      </w:tblPr>
      <w:tblGrid>
        <w:gridCol w:w="7964"/>
        <w:gridCol w:w="2245"/>
      </w:tblGrid>
      <w:tr w:rsidR="000D5EB6" w:rsidRPr="003952CD" w14:paraId="0C8DE79B" w14:textId="77777777" w:rsidTr="005D1EAE">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1869AE63" w14:textId="43A19284" w:rsidR="000D5EB6" w:rsidRPr="003952CD" w:rsidRDefault="000D5EB6" w:rsidP="005139E9">
            <w:pPr>
              <w:rPr>
                <w:color w:val="FFFFFF" w:themeColor="background1"/>
                <w:sz w:val="24"/>
                <w:szCs w:val="24"/>
              </w:rPr>
            </w:pPr>
            <w:r w:rsidRPr="003952CD">
              <w:rPr>
                <w:color w:val="FFFFFF" w:themeColor="background1"/>
                <w:sz w:val="24"/>
                <w:szCs w:val="24"/>
              </w:rPr>
              <w:t>Norm</w:t>
            </w:r>
            <w:r w:rsidR="003148BC" w:rsidRPr="003952CD">
              <w:rPr>
                <w:color w:val="FFFFFF" w:themeColor="background1"/>
                <w:sz w:val="24"/>
                <w:szCs w:val="24"/>
              </w:rPr>
              <w:t xml:space="preserve"> IZ-20</w:t>
            </w:r>
          </w:p>
        </w:tc>
        <w:tc>
          <w:tcPr>
            <w:tcW w:w="2245" w:type="dxa"/>
          </w:tcPr>
          <w:p w14:paraId="2953BD3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744D556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8D5A46F" w14:textId="4973D14C" w:rsidR="003148BC" w:rsidRPr="003952CD" w:rsidRDefault="003148BC" w:rsidP="003148BC">
            <w:pPr>
              <w:spacing w:line="240" w:lineRule="auto"/>
              <w:rPr>
                <w:rFonts w:eastAsiaTheme="minorEastAsia"/>
                <w:b w:val="0"/>
                <w:bCs w:val="0"/>
                <w:sz w:val="22"/>
                <w:szCs w:val="22"/>
              </w:rPr>
            </w:pPr>
            <w:r w:rsidRPr="003952CD">
              <w:rPr>
                <w:rFonts w:eastAsiaTheme="minorEastAsia"/>
                <w:b w:val="0"/>
                <w:bCs w:val="0"/>
                <w:sz w:val="22"/>
                <w:szCs w:val="22"/>
              </w:rPr>
              <w:t xml:space="preserve">Een patiënt kan online inzage krijgen in de volgende onderdelen van het HIS, volgens de </w:t>
            </w:r>
            <w:hyperlink r:id="rId34" w:history="1">
              <w:r w:rsidRPr="003952CD">
                <w:rPr>
                  <w:rStyle w:val="Hyperlink"/>
                  <w:rFonts w:eastAsiaTheme="minorEastAsia"/>
                  <w:b w:val="0"/>
                  <w:bCs w:val="0"/>
                  <w:sz w:val="22"/>
                  <w:szCs w:val="22"/>
                </w:rPr>
                <w:t>Richtlijn Online inzage in het H-EPD door patiënt</w:t>
              </w:r>
            </w:hyperlink>
            <w:r w:rsidRPr="003952CD">
              <w:rPr>
                <w:rFonts w:eastAsiaTheme="minorEastAsia"/>
                <w:b w:val="0"/>
                <w:bCs w:val="0"/>
                <w:sz w:val="22"/>
                <w:szCs w:val="22"/>
              </w:rPr>
              <w:t>:</w:t>
            </w:r>
          </w:p>
          <w:p w14:paraId="4712024D"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Actuele episodes (met en zonder attentiewaarde)</w:t>
            </w:r>
          </w:p>
          <w:p w14:paraId="18EF24DC"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Gesloten episodes met attentiewaarde of met E- of P-regels na 1 juli 2020</w:t>
            </w:r>
          </w:p>
          <w:p w14:paraId="2965BA14"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Behandeling</w:t>
            </w:r>
          </w:p>
          <w:p w14:paraId="3EA066E9"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Profylaxe en voorzorg</w:t>
            </w:r>
          </w:p>
          <w:p w14:paraId="2A98C3B9"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Actuele medicatie</w:t>
            </w:r>
          </w:p>
          <w:p w14:paraId="41996A32"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Medicatie-overgevoeligheid</w:t>
            </w:r>
          </w:p>
          <w:p w14:paraId="358BDFC6"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Alle soorten correspondentie, gebaseerd op NHG-Tabel 69 met uitzondering van Overdracht dossier en varia – na 1 juli 2020</w:t>
            </w:r>
          </w:p>
          <w:p w14:paraId="52148014" w14:textId="77777777" w:rsidR="003148BC" w:rsidRPr="003952CD" w:rsidRDefault="003148BC" w:rsidP="003148BC">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Resultaten bepalingen – over de laatste veertien maanden</w:t>
            </w:r>
          </w:p>
          <w:p w14:paraId="4591DAB9" w14:textId="03F48452" w:rsidR="000D5EB6" w:rsidRPr="003952CD" w:rsidRDefault="003148BC" w:rsidP="005139E9">
            <w:pPr>
              <w:numPr>
                <w:ilvl w:val="0"/>
                <w:numId w:val="18"/>
              </w:numPr>
              <w:spacing w:line="240" w:lineRule="auto"/>
              <w:rPr>
                <w:rFonts w:eastAsiaTheme="minorEastAsia"/>
                <w:b w:val="0"/>
                <w:bCs w:val="0"/>
                <w:sz w:val="22"/>
                <w:szCs w:val="22"/>
              </w:rPr>
            </w:pPr>
            <w:r w:rsidRPr="003952CD">
              <w:rPr>
                <w:rFonts w:eastAsiaTheme="minorEastAsia"/>
                <w:b w:val="0"/>
                <w:bCs w:val="0"/>
                <w:sz w:val="22"/>
                <w:szCs w:val="22"/>
              </w:rPr>
              <w:t>E- en P-regels van het SOEP-verslag van daadwerkelijke contacten met de patiënt. Het betreft contacten met de contactwijzen: consult, telefonisch consult, visite en e-consult (zowel de dagpraktijk als waarneemsituatie) zoals beschreven in NHG-Tabel 14 Contactwijze - vastgelegd na 1 juli 2020.</w:t>
            </w:r>
          </w:p>
        </w:tc>
        <w:sdt>
          <w:sdtPr>
            <w:alias w:val="Zelfbeoordeling"/>
            <w:tag w:val="Zelfbeoordeling"/>
            <w:id w:val="1652863008"/>
            <w:placeholder>
              <w:docPart w:val="8520F9618AA544CAA5576557DE6526AD"/>
            </w:placeholder>
            <w:showingPlcHdr/>
            <w:comboBox>
              <w:listItem w:value="Kies een item."/>
              <w:listItem w:displayText="Voldoet" w:value="Voldoet"/>
              <w:listItem w:displayText="Voldoet niet" w:value="Voldoet niet"/>
            </w:comboBox>
          </w:sdtPr>
          <w:sdtContent>
            <w:tc>
              <w:tcPr>
                <w:tcW w:w="2245" w:type="dxa"/>
              </w:tcPr>
              <w:p w14:paraId="0780D3E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4F40429" w14:textId="110D7CC1" w:rsidR="00811DA4" w:rsidRPr="003952CD" w:rsidRDefault="005D1EAE"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16.1. </w:t>
      </w:r>
      <w:r w:rsidR="00811DA4" w:rsidRPr="003952CD">
        <w:rPr>
          <w:rStyle w:val="Kop2Char"/>
          <w:b/>
          <w:bCs/>
          <w:noProof w:val="0"/>
          <w:sz w:val="24"/>
          <w:szCs w:val="24"/>
          <w:lang w:val="nl-NL"/>
        </w:rPr>
        <w:t>Bewijsmateriaal (bv schermprints):</w:t>
      </w:r>
    </w:p>
    <w:p w14:paraId="55D305A5" w14:textId="01985AAE" w:rsidR="000D5EB6" w:rsidRPr="003952CD" w:rsidRDefault="00000000" w:rsidP="000D5EB6">
      <w:pPr>
        <w:pStyle w:val="Kop1ongenummerd"/>
        <w:rPr>
          <w:rFonts w:hint="eastAsia"/>
          <w:noProof w:val="0"/>
          <w:sz w:val="24"/>
          <w:szCs w:val="24"/>
        </w:rPr>
      </w:pPr>
      <w:sdt>
        <w:sdtPr>
          <w:rPr>
            <w:noProof w:val="0"/>
            <w:sz w:val="24"/>
            <w:szCs w:val="24"/>
          </w:rPr>
          <w:id w:val="488829416"/>
          <w:placeholder>
            <w:docPart w:val="F8DD0B85CB4C4CB5BC0EAEB9C8789672"/>
          </w:placeholder>
          <w:showingPlcHdr/>
        </w:sdtPr>
        <w:sdtContent>
          <w:r w:rsidR="000D5EB6" w:rsidRPr="003952CD">
            <w:rPr>
              <w:rStyle w:val="Tekstvantijdelijkeaanduiding"/>
              <w:noProof w:val="0"/>
            </w:rPr>
            <w:t>Klik of tik om tekst in te voeren.</w:t>
          </w:r>
        </w:sdtContent>
      </w:sdt>
    </w:p>
    <w:p w14:paraId="1B8C7D0F" w14:textId="77777777" w:rsidR="000D5EB6" w:rsidRPr="003952CD" w:rsidRDefault="000D5EB6" w:rsidP="005D1EAE"/>
    <w:p w14:paraId="77A6746C" w14:textId="77777777" w:rsidR="000D5EB6" w:rsidRPr="003952CD" w:rsidRDefault="000D5EB6" w:rsidP="005D1EAE"/>
    <w:p w14:paraId="47CD5A7B" w14:textId="1AF9DA3A" w:rsidR="000D5EB6" w:rsidRPr="003952CD" w:rsidRDefault="005D1EAE" w:rsidP="000D5EB6">
      <w:pPr>
        <w:pStyle w:val="Kop1ongenummerd"/>
        <w:rPr>
          <w:rFonts w:hint="eastAsia"/>
          <w:noProof w:val="0"/>
        </w:rPr>
      </w:pPr>
      <w:r w:rsidRPr="003952CD">
        <w:rPr>
          <w:rStyle w:val="Kop2Char"/>
          <w:b/>
          <w:bCs/>
          <w:noProof w:val="0"/>
          <w:sz w:val="24"/>
          <w:szCs w:val="24"/>
          <w:lang w:val="nl-NL"/>
        </w:rPr>
        <w:t xml:space="preserve">16.2.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363658475"/>
          <w:placeholder>
            <w:docPart w:val="172BEEE9D60E404AAAD4FB01462E4528"/>
          </w:placeholder>
          <w:showingPlcHdr/>
        </w:sdtPr>
        <w:sdtContent>
          <w:r w:rsidR="000D5EB6" w:rsidRPr="003952CD">
            <w:rPr>
              <w:rStyle w:val="Tekstvantijdelijkeaanduiding"/>
              <w:noProof w:val="0"/>
            </w:rPr>
            <w:t>Klik of tik om tekst in te voeren.</w:t>
          </w:r>
        </w:sdtContent>
      </w:sdt>
    </w:p>
    <w:p w14:paraId="2C14F547" w14:textId="77777777" w:rsidR="000D5EB6" w:rsidRPr="003952CD" w:rsidRDefault="000D5EB6" w:rsidP="005D1EAE"/>
    <w:p w14:paraId="18A7798F" w14:textId="77777777" w:rsidR="005D1EAE" w:rsidRPr="003952CD" w:rsidRDefault="005D1EAE" w:rsidP="005D1EAE"/>
    <w:p w14:paraId="49278A54" w14:textId="77777777" w:rsidR="005D1EAE" w:rsidRPr="003952CD" w:rsidRDefault="005D1EAE" w:rsidP="005D1EAE"/>
    <w:p w14:paraId="4787FA38" w14:textId="77777777" w:rsidR="005D1EAE" w:rsidRPr="003952CD" w:rsidRDefault="005D1EAE" w:rsidP="005D1EAE"/>
    <w:p w14:paraId="3B128168" w14:textId="77777777" w:rsidR="000D5EB6" w:rsidRPr="003952CD" w:rsidRDefault="000D5EB6" w:rsidP="005D1EAE">
      <w:r w:rsidRPr="003952CD">
        <w:t>---------------------------------------------------------------------------------------------------</w:t>
      </w:r>
    </w:p>
    <w:p w14:paraId="4FFB39BD" w14:textId="6EE9970E" w:rsidR="000D5EB6" w:rsidRPr="003952CD" w:rsidRDefault="000D5EB6" w:rsidP="000D5EB6">
      <w:pPr>
        <w:pStyle w:val="Kop1ongenummerd"/>
        <w:rPr>
          <w:rFonts w:hint="eastAsia"/>
          <w:noProof w:val="0"/>
          <w:sz w:val="24"/>
          <w:szCs w:val="24"/>
        </w:rPr>
      </w:pPr>
      <w:r w:rsidRPr="003952CD">
        <w:rPr>
          <w:noProof w:val="0"/>
          <w:sz w:val="24"/>
          <w:szCs w:val="24"/>
        </w:rPr>
        <w:lastRenderedPageBreak/>
        <w:t>Beoordeling IZ-</w:t>
      </w:r>
      <w:r w:rsidR="003148BC" w:rsidRPr="003952CD">
        <w:rPr>
          <w:noProof w:val="0"/>
          <w:sz w:val="24"/>
          <w:szCs w:val="24"/>
        </w:rPr>
        <w:t>20</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15DFFFB0"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3E2E205"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205DC44"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718DD0E"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658656682"/>
            <w:placeholder>
              <w:docPart w:val="4C102D1BDB6A42EC816C43377862A270"/>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4D60B464"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641883552"/>
            <w:placeholder>
              <w:docPart w:val="1A9EA350644A42218BE93E598D4C8603"/>
            </w:placeholder>
            <w:showingPlcHdr/>
            <w:comboBox>
              <w:listItem w:value="Kies een item."/>
              <w:listItem w:displayText="Voldoet" w:value="Voldoet"/>
              <w:listItem w:displayText="Voldoet niet" w:value="Voldoet niet"/>
            </w:comboBox>
          </w:sdtPr>
          <w:sdtContent>
            <w:tc>
              <w:tcPr>
                <w:tcW w:w="2254" w:type="dxa"/>
              </w:tcPr>
              <w:p w14:paraId="11F535AD"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FE52632" w14:textId="77777777" w:rsidR="000D5EB6" w:rsidRPr="003952CD" w:rsidRDefault="000D5EB6" w:rsidP="000D5EB6">
      <w:pPr>
        <w:pStyle w:val="Kop1ongenummerd"/>
        <w:rPr>
          <w:rFonts w:hint="eastAsia"/>
          <w:noProof w:val="0"/>
        </w:rPr>
        <w:sectPr w:rsidR="000D5EB6" w:rsidRPr="003952CD" w:rsidSect="000D5EB6">
          <w:headerReference w:type="default" r:id="rId35"/>
          <w:pgSz w:w="11906" w:h="16838"/>
          <w:pgMar w:top="2694" w:right="1417" w:bottom="1417" w:left="1134" w:header="1736" w:footer="708" w:gutter="0"/>
          <w:cols w:space="708"/>
          <w:docGrid w:linePitch="360"/>
        </w:sectPr>
      </w:pPr>
    </w:p>
    <w:p w14:paraId="1C080EBE" w14:textId="1B16720F" w:rsidR="000D5EB6" w:rsidRPr="003952CD" w:rsidRDefault="003148BC" w:rsidP="000D5EB6">
      <w:pPr>
        <w:pStyle w:val="Kop1ongenummerd"/>
        <w:rPr>
          <w:rFonts w:hint="eastAsia"/>
          <w:noProof w:val="0"/>
        </w:rPr>
      </w:pPr>
      <w:r w:rsidRPr="003952CD">
        <w:rPr>
          <w:noProof w:val="0"/>
        </w:rPr>
        <w:lastRenderedPageBreak/>
        <w:t>17.</w:t>
      </w:r>
      <w:r w:rsidRPr="003952CD">
        <w:rPr>
          <w:noProof w:val="0"/>
        </w:rPr>
        <w:tab/>
      </w:r>
      <w:r w:rsidRPr="003952CD">
        <w:rPr>
          <w:noProof w:val="0"/>
        </w:rPr>
        <w:tab/>
      </w:r>
      <w:r w:rsidR="00A3509C" w:rsidRPr="003952CD">
        <w:rPr>
          <w:noProof w:val="0"/>
        </w:rPr>
        <w:t>Overzicht ketenzorg</w:t>
      </w:r>
    </w:p>
    <w:tbl>
      <w:tblPr>
        <w:tblStyle w:val="Rastertabel4-Accent6"/>
        <w:tblW w:w="10209" w:type="dxa"/>
        <w:tblLook w:val="04A0" w:firstRow="1" w:lastRow="0" w:firstColumn="1" w:lastColumn="0" w:noHBand="0" w:noVBand="1"/>
      </w:tblPr>
      <w:tblGrid>
        <w:gridCol w:w="7964"/>
        <w:gridCol w:w="2245"/>
      </w:tblGrid>
      <w:tr w:rsidR="000D5EB6" w:rsidRPr="003952CD" w14:paraId="13E7AE97" w14:textId="77777777" w:rsidTr="005D1EAE">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7C2A4066" w14:textId="2BB481FD" w:rsidR="000D5EB6" w:rsidRPr="003952CD" w:rsidRDefault="000D5EB6" w:rsidP="005139E9">
            <w:pPr>
              <w:rPr>
                <w:color w:val="FFFFFF" w:themeColor="background1"/>
                <w:sz w:val="24"/>
                <w:szCs w:val="24"/>
              </w:rPr>
            </w:pPr>
            <w:r w:rsidRPr="003952CD">
              <w:rPr>
                <w:color w:val="FFFFFF" w:themeColor="background1"/>
                <w:sz w:val="24"/>
                <w:szCs w:val="24"/>
              </w:rPr>
              <w:t>Norm</w:t>
            </w:r>
            <w:r w:rsidR="00A3509C" w:rsidRPr="003952CD">
              <w:rPr>
                <w:color w:val="FFFFFF" w:themeColor="background1"/>
                <w:sz w:val="24"/>
                <w:szCs w:val="24"/>
              </w:rPr>
              <w:t xml:space="preserve"> GZ-01</w:t>
            </w:r>
          </w:p>
        </w:tc>
        <w:tc>
          <w:tcPr>
            <w:tcW w:w="2245" w:type="dxa"/>
          </w:tcPr>
          <w:p w14:paraId="7BF57DCA"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48C4815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328E3E85" w14:textId="28EFA35D" w:rsidR="00A3509C" w:rsidRPr="003952CD" w:rsidRDefault="00A3509C" w:rsidP="005139E9">
            <w:pPr>
              <w:spacing w:line="240" w:lineRule="auto"/>
              <w:rPr>
                <w:rFonts w:eastAsiaTheme="minorEastAsia"/>
                <w:b w:val="0"/>
                <w:bCs w:val="0"/>
                <w:sz w:val="22"/>
                <w:szCs w:val="22"/>
              </w:rPr>
            </w:pPr>
            <w:r w:rsidRPr="003952CD">
              <w:rPr>
                <w:rFonts w:eastAsiaTheme="minorEastAsia"/>
                <w:b w:val="0"/>
                <w:bCs w:val="0"/>
                <w:sz w:val="22"/>
                <w:szCs w:val="22"/>
              </w:rPr>
              <w:t>Het systeem kan met behulp van de diagnostische bepalingen met betrekking tot deelname aan ketenzorg, de deelname aan de diverse ketenzorgprogramma’s (minimaal COPD, CVRM, diabetes, astma) registreren. Bij registratie van een zorgcontact attendeert het HIS de gebruiker erop dat de patiënt deelneemt aan een ketenzorgprogramma.</w:t>
            </w:r>
          </w:p>
        </w:tc>
        <w:sdt>
          <w:sdtPr>
            <w:alias w:val="Zelfbeoordeling"/>
            <w:tag w:val="Zelfbeoordeling"/>
            <w:id w:val="-1504121879"/>
            <w:placeholder>
              <w:docPart w:val="AEABE396431A494DB0039279D113746E"/>
            </w:placeholder>
            <w:showingPlcHdr/>
            <w:comboBox>
              <w:listItem w:value="Kies een item."/>
              <w:listItem w:displayText="Voldoet" w:value="Voldoet"/>
              <w:listItem w:displayText="Voldoet niet" w:value="Voldoet niet"/>
            </w:comboBox>
          </w:sdtPr>
          <w:sdtContent>
            <w:tc>
              <w:tcPr>
                <w:tcW w:w="2245" w:type="dxa"/>
              </w:tcPr>
              <w:p w14:paraId="16013E6C"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675187C" w14:textId="1CEFB572" w:rsidR="00811DA4" w:rsidRPr="003952CD" w:rsidRDefault="005D1EAE"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17.1. </w:t>
      </w:r>
      <w:r w:rsidR="00811DA4" w:rsidRPr="003952CD">
        <w:rPr>
          <w:rStyle w:val="Kop2Char"/>
          <w:b/>
          <w:bCs/>
          <w:noProof w:val="0"/>
          <w:sz w:val="24"/>
          <w:szCs w:val="24"/>
          <w:lang w:val="nl-NL"/>
        </w:rPr>
        <w:t>Bewijsmateriaal (bv schermprints):</w:t>
      </w:r>
    </w:p>
    <w:p w14:paraId="35A3953E" w14:textId="7593B01F" w:rsidR="000D5EB6" w:rsidRPr="003952CD" w:rsidRDefault="00000000" w:rsidP="000D5EB6">
      <w:pPr>
        <w:pStyle w:val="Kop1ongenummerd"/>
        <w:rPr>
          <w:rFonts w:hint="eastAsia"/>
          <w:noProof w:val="0"/>
          <w:sz w:val="24"/>
          <w:szCs w:val="24"/>
        </w:rPr>
      </w:pPr>
      <w:sdt>
        <w:sdtPr>
          <w:rPr>
            <w:noProof w:val="0"/>
            <w:sz w:val="24"/>
            <w:szCs w:val="24"/>
          </w:rPr>
          <w:id w:val="-1101104454"/>
          <w:placeholder>
            <w:docPart w:val="79C5B73F181548EC89E9AD55AA45F5E7"/>
          </w:placeholder>
          <w:showingPlcHdr/>
        </w:sdtPr>
        <w:sdtContent>
          <w:r w:rsidR="000D5EB6" w:rsidRPr="003952CD">
            <w:rPr>
              <w:rStyle w:val="Tekstvantijdelijkeaanduiding"/>
              <w:noProof w:val="0"/>
            </w:rPr>
            <w:t>Klik of tik om tekst in te voeren.</w:t>
          </w:r>
        </w:sdtContent>
      </w:sdt>
    </w:p>
    <w:p w14:paraId="5FA137CD" w14:textId="77777777" w:rsidR="000D5EB6" w:rsidRPr="003952CD" w:rsidRDefault="000D5EB6" w:rsidP="005D1EAE"/>
    <w:p w14:paraId="46E689DD" w14:textId="77777777" w:rsidR="000D5EB6" w:rsidRPr="003952CD" w:rsidRDefault="000D5EB6" w:rsidP="005D1EAE"/>
    <w:p w14:paraId="1543CDB0" w14:textId="74BB08F3" w:rsidR="000D5EB6" w:rsidRPr="003952CD" w:rsidRDefault="005D1EAE" w:rsidP="000D5EB6">
      <w:pPr>
        <w:pStyle w:val="Kop1ongenummerd"/>
        <w:rPr>
          <w:rFonts w:hint="eastAsia"/>
          <w:noProof w:val="0"/>
        </w:rPr>
      </w:pPr>
      <w:r w:rsidRPr="003952CD">
        <w:rPr>
          <w:rStyle w:val="Kop2Char"/>
          <w:b/>
          <w:bCs/>
          <w:noProof w:val="0"/>
          <w:sz w:val="24"/>
          <w:szCs w:val="24"/>
          <w:lang w:val="nl-NL"/>
        </w:rPr>
        <w:t xml:space="preserve">17.2.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928645875"/>
          <w:placeholder>
            <w:docPart w:val="67C2FFD15B7F4520869E1E22C351E5B5"/>
          </w:placeholder>
          <w:showingPlcHdr/>
        </w:sdtPr>
        <w:sdtContent>
          <w:r w:rsidR="000D5EB6" w:rsidRPr="003952CD">
            <w:rPr>
              <w:rStyle w:val="Tekstvantijdelijkeaanduiding"/>
              <w:noProof w:val="0"/>
            </w:rPr>
            <w:t>Klik of tik om tekst in te voeren.</w:t>
          </w:r>
        </w:sdtContent>
      </w:sdt>
    </w:p>
    <w:p w14:paraId="653689B7" w14:textId="77777777" w:rsidR="000D5EB6" w:rsidRPr="003952CD" w:rsidRDefault="000D5EB6" w:rsidP="005D1EAE"/>
    <w:p w14:paraId="1ED54EF1" w14:textId="77777777" w:rsidR="005D1EAE" w:rsidRPr="003952CD" w:rsidRDefault="005D1EAE" w:rsidP="005D1EAE"/>
    <w:p w14:paraId="35769516" w14:textId="77777777" w:rsidR="005D1EAE" w:rsidRPr="003952CD" w:rsidRDefault="005D1EAE" w:rsidP="005D1EAE"/>
    <w:p w14:paraId="7158E5C0" w14:textId="77777777" w:rsidR="005D1EAE" w:rsidRPr="003952CD" w:rsidRDefault="005D1EAE" w:rsidP="005D1EAE"/>
    <w:p w14:paraId="58C2FE8D" w14:textId="77777777" w:rsidR="005D1EAE" w:rsidRPr="003952CD" w:rsidRDefault="005D1EAE" w:rsidP="005D1EAE"/>
    <w:p w14:paraId="4A3687A4" w14:textId="77777777" w:rsidR="005D1EAE" w:rsidRPr="003952CD" w:rsidRDefault="005D1EAE" w:rsidP="005D1EAE"/>
    <w:p w14:paraId="0D9D404A" w14:textId="77777777" w:rsidR="005D1EAE" w:rsidRPr="003952CD" w:rsidRDefault="005D1EAE" w:rsidP="005D1EAE"/>
    <w:p w14:paraId="3EB9224D" w14:textId="77777777" w:rsidR="005D1EAE" w:rsidRPr="003952CD" w:rsidRDefault="005D1EAE" w:rsidP="005D1EAE"/>
    <w:p w14:paraId="57BADBB9" w14:textId="77777777" w:rsidR="005D1EAE" w:rsidRPr="003952CD" w:rsidRDefault="005D1EAE" w:rsidP="005D1EAE"/>
    <w:p w14:paraId="3C880110" w14:textId="77777777" w:rsidR="005D1EAE" w:rsidRPr="003952CD" w:rsidRDefault="005D1EAE" w:rsidP="005D1EAE"/>
    <w:p w14:paraId="1D61F791" w14:textId="77777777" w:rsidR="005D1EAE" w:rsidRPr="003952CD" w:rsidRDefault="005D1EAE" w:rsidP="005D1EAE"/>
    <w:p w14:paraId="761F2569" w14:textId="77777777" w:rsidR="005D1EAE" w:rsidRPr="003952CD" w:rsidRDefault="005D1EAE" w:rsidP="005D1EAE"/>
    <w:p w14:paraId="784E14D5" w14:textId="77777777" w:rsidR="000D5EB6" w:rsidRPr="003952CD" w:rsidRDefault="000D5EB6" w:rsidP="005D1EAE">
      <w:r w:rsidRPr="003952CD">
        <w:t>---------------------------------------------------------------------------------------------------</w:t>
      </w:r>
    </w:p>
    <w:p w14:paraId="66822A09" w14:textId="6B271912" w:rsidR="000D5EB6" w:rsidRPr="003952CD" w:rsidRDefault="000D5EB6" w:rsidP="000D5EB6">
      <w:pPr>
        <w:pStyle w:val="Kop1ongenummerd"/>
        <w:rPr>
          <w:rFonts w:hint="eastAsia"/>
          <w:noProof w:val="0"/>
          <w:sz w:val="24"/>
          <w:szCs w:val="24"/>
        </w:rPr>
      </w:pPr>
      <w:r w:rsidRPr="003952CD">
        <w:rPr>
          <w:noProof w:val="0"/>
          <w:sz w:val="24"/>
          <w:szCs w:val="24"/>
        </w:rPr>
        <w:lastRenderedPageBreak/>
        <w:t xml:space="preserve">Beoordeling </w:t>
      </w:r>
      <w:r w:rsidR="00A3509C" w:rsidRPr="003952CD">
        <w:rPr>
          <w:noProof w:val="0"/>
          <w:sz w:val="24"/>
          <w:szCs w:val="24"/>
        </w:rPr>
        <w:t>GZ-01</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39EACC6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A938273"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8002DD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C48DF51"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003438798"/>
            <w:placeholder>
              <w:docPart w:val="3101ABB64B76485F96A7C17B22C32C81"/>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FB02950"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2110454525"/>
            <w:placeholder>
              <w:docPart w:val="1B8A489209D64B8C94E74198A5DDAC50"/>
            </w:placeholder>
            <w:showingPlcHdr/>
            <w:comboBox>
              <w:listItem w:value="Kies een item."/>
              <w:listItem w:displayText="Voldoet" w:value="Voldoet"/>
              <w:listItem w:displayText="Voldoet niet" w:value="Voldoet niet"/>
            </w:comboBox>
          </w:sdtPr>
          <w:sdtContent>
            <w:tc>
              <w:tcPr>
                <w:tcW w:w="2254" w:type="dxa"/>
              </w:tcPr>
              <w:p w14:paraId="242DCE1C"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2ABE36A" w14:textId="77777777" w:rsidR="000D5EB6" w:rsidRPr="003952CD" w:rsidRDefault="000D5EB6" w:rsidP="000D5EB6">
      <w:pPr>
        <w:pStyle w:val="Kop1ongenummerd"/>
        <w:rPr>
          <w:rFonts w:hint="eastAsia"/>
          <w:noProof w:val="0"/>
        </w:rPr>
        <w:sectPr w:rsidR="000D5EB6" w:rsidRPr="003952CD" w:rsidSect="000D5EB6">
          <w:headerReference w:type="default" r:id="rId36"/>
          <w:pgSz w:w="11906" w:h="16838"/>
          <w:pgMar w:top="2694" w:right="1417" w:bottom="1417" w:left="1134" w:header="1736" w:footer="708" w:gutter="0"/>
          <w:cols w:space="708"/>
          <w:docGrid w:linePitch="360"/>
        </w:sectPr>
      </w:pPr>
    </w:p>
    <w:p w14:paraId="59D5D6FB" w14:textId="39882D25" w:rsidR="000D5EB6" w:rsidRPr="003952CD" w:rsidRDefault="00A3509C" w:rsidP="00A3509C">
      <w:pPr>
        <w:rPr>
          <w:rFonts w:ascii="Novecento Wide Book" w:eastAsiaTheme="majorEastAsia" w:hAnsi="Novecento Wide Book" w:cstheme="majorBidi" w:hint="eastAsia"/>
          <w:b/>
          <w:bCs/>
          <w:color w:val="0F5031"/>
          <w:sz w:val="48"/>
          <w:szCs w:val="48"/>
        </w:rPr>
      </w:pPr>
      <w:r w:rsidRPr="003952CD">
        <w:rPr>
          <w:rFonts w:ascii="Novecento Wide Book" w:eastAsiaTheme="majorEastAsia" w:hAnsi="Novecento Wide Book" w:cstheme="majorBidi"/>
          <w:b/>
          <w:bCs/>
          <w:color w:val="0F5031"/>
          <w:sz w:val="48"/>
          <w:szCs w:val="48"/>
        </w:rPr>
        <w:lastRenderedPageBreak/>
        <w:t>18.</w:t>
      </w:r>
      <w:r w:rsidR="00E21524" w:rsidRPr="003952CD">
        <w:rPr>
          <w:rFonts w:ascii="Novecento Wide Book" w:eastAsiaTheme="majorEastAsia" w:hAnsi="Novecento Wide Book" w:cstheme="majorBidi"/>
          <w:b/>
          <w:bCs/>
          <w:color w:val="0F5031"/>
          <w:sz w:val="48"/>
          <w:szCs w:val="48"/>
        </w:rPr>
        <w:t xml:space="preserve"> Bepalingenclusters</w:t>
      </w:r>
    </w:p>
    <w:tbl>
      <w:tblPr>
        <w:tblStyle w:val="Rastertabel4-Accent6"/>
        <w:tblW w:w="10209" w:type="dxa"/>
        <w:tblLook w:val="04A0" w:firstRow="1" w:lastRow="0" w:firstColumn="1" w:lastColumn="0" w:noHBand="0" w:noVBand="1"/>
      </w:tblPr>
      <w:tblGrid>
        <w:gridCol w:w="7964"/>
        <w:gridCol w:w="2245"/>
      </w:tblGrid>
      <w:tr w:rsidR="000D5EB6" w:rsidRPr="003952CD" w14:paraId="6A5417DF" w14:textId="77777777" w:rsidTr="00714E80">
        <w:trPr>
          <w:cnfStyle w:val="100000000000" w:firstRow="1" w:lastRow="0" w:firstColumn="0" w:lastColumn="0" w:oddVBand="0" w:evenVBand="0" w:oddHBand="0" w:evenHBand="0" w:firstRowFirstColumn="0" w:firstRowLastColumn="0" w:lastRowFirstColumn="0" w:lastRowLastColumn="0"/>
          <w:trHeight w:val="430"/>
          <w:tblHeader/>
        </w:trPr>
        <w:tc>
          <w:tcPr>
            <w:cnfStyle w:val="001000000000" w:firstRow="0" w:lastRow="0" w:firstColumn="1" w:lastColumn="0" w:oddVBand="0" w:evenVBand="0" w:oddHBand="0" w:evenHBand="0" w:firstRowFirstColumn="0" w:firstRowLastColumn="0" w:lastRowFirstColumn="0" w:lastRowLastColumn="0"/>
            <w:tcW w:w="7964" w:type="dxa"/>
          </w:tcPr>
          <w:p w14:paraId="7BA545F4" w14:textId="1331C3A4" w:rsidR="000D5EB6" w:rsidRPr="003952CD" w:rsidRDefault="000D5EB6" w:rsidP="005139E9">
            <w:pPr>
              <w:rPr>
                <w:color w:val="FFFFFF" w:themeColor="background1"/>
                <w:sz w:val="24"/>
                <w:szCs w:val="24"/>
              </w:rPr>
            </w:pPr>
            <w:r w:rsidRPr="003952CD">
              <w:rPr>
                <w:color w:val="FFFFFF" w:themeColor="background1"/>
                <w:sz w:val="24"/>
                <w:szCs w:val="24"/>
              </w:rPr>
              <w:t>Norm</w:t>
            </w:r>
            <w:r w:rsidR="00E21524" w:rsidRPr="003952CD">
              <w:rPr>
                <w:color w:val="FFFFFF" w:themeColor="background1"/>
                <w:sz w:val="24"/>
                <w:szCs w:val="24"/>
              </w:rPr>
              <w:t xml:space="preserve"> GZ-02</w:t>
            </w:r>
          </w:p>
        </w:tc>
        <w:tc>
          <w:tcPr>
            <w:tcW w:w="2245" w:type="dxa"/>
          </w:tcPr>
          <w:p w14:paraId="0E799BA1"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7679B8B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84823FE" w14:textId="062CF7F5" w:rsidR="00F37048" w:rsidRPr="003952CD" w:rsidRDefault="00F37048" w:rsidP="005139E9">
            <w:pPr>
              <w:spacing w:line="240" w:lineRule="auto"/>
              <w:rPr>
                <w:rFonts w:eastAsiaTheme="minorEastAsia"/>
                <w:b w:val="0"/>
                <w:bCs w:val="0"/>
                <w:sz w:val="22"/>
                <w:szCs w:val="22"/>
              </w:rPr>
            </w:pPr>
            <w:r w:rsidRPr="003952CD">
              <w:rPr>
                <w:rFonts w:eastAsiaTheme="minorEastAsia"/>
                <w:b w:val="0"/>
                <w:bCs w:val="0"/>
                <w:sz w:val="22"/>
                <w:szCs w:val="22"/>
              </w:rPr>
              <w:t>De zorgverlener moet gebruik kunnen maken van clusters van bepalingen (</w:t>
            </w:r>
            <w:proofErr w:type="gramStart"/>
            <w:r w:rsidRPr="003952CD">
              <w:rPr>
                <w:rFonts w:eastAsiaTheme="minorEastAsia"/>
                <w:b w:val="0"/>
                <w:bCs w:val="0"/>
                <w:sz w:val="22"/>
                <w:szCs w:val="22"/>
              </w:rPr>
              <w:t>conform</w:t>
            </w:r>
            <w:proofErr w:type="gramEnd"/>
            <w:r w:rsidRPr="003952CD">
              <w:rPr>
                <w:rFonts w:eastAsiaTheme="minorEastAsia"/>
                <w:b w:val="0"/>
                <w:bCs w:val="0"/>
                <w:sz w:val="22"/>
                <w:szCs w:val="22"/>
              </w:rPr>
              <w:t xml:space="preserve"> NHG-Tabel 48 Bepalingenclusters) voor het vastleggen van meerdere meetwaarden voor een bepaald doel. Ook het gebruik van eigen samengestelde invullijsten is mogelijk.</w:t>
            </w:r>
          </w:p>
        </w:tc>
        <w:sdt>
          <w:sdtPr>
            <w:alias w:val="Zelfbeoordeling"/>
            <w:tag w:val="Zelfbeoordeling"/>
            <w:id w:val="1800109264"/>
            <w:placeholder>
              <w:docPart w:val="711B99D170CC46248CA19EEDF3BF0B6F"/>
            </w:placeholder>
            <w:showingPlcHdr/>
            <w:comboBox>
              <w:listItem w:value="Kies een item."/>
              <w:listItem w:displayText="Voldoet" w:value="Voldoet"/>
              <w:listItem w:displayText="Voldoet niet" w:value="Voldoet niet"/>
            </w:comboBox>
          </w:sdtPr>
          <w:sdtContent>
            <w:tc>
              <w:tcPr>
                <w:tcW w:w="2245" w:type="dxa"/>
              </w:tcPr>
              <w:p w14:paraId="2299846B"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49E04EA" w14:textId="3E8FB2F4" w:rsidR="00811DA4" w:rsidRPr="003952CD" w:rsidRDefault="00714E80"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18.1. </w:t>
      </w:r>
      <w:r w:rsidR="00811DA4" w:rsidRPr="003952CD">
        <w:rPr>
          <w:rStyle w:val="Kop2Char"/>
          <w:b/>
          <w:bCs/>
          <w:noProof w:val="0"/>
          <w:sz w:val="24"/>
          <w:szCs w:val="24"/>
          <w:lang w:val="nl-NL"/>
        </w:rPr>
        <w:t>Bewijsmateriaal (bv schermprints):</w:t>
      </w:r>
    </w:p>
    <w:p w14:paraId="36B10985" w14:textId="28D71A6A" w:rsidR="000D5EB6" w:rsidRPr="003952CD" w:rsidRDefault="00000000" w:rsidP="000D5EB6">
      <w:pPr>
        <w:pStyle w:val="Kop1ongenummerd"/>
        <w:rPr>
          <w:rFonts w:hint="eastAsia"/>
          <w:noProof w:val="0"/>
          <w:sz w:val="24"/>
          <w:szCs w:val="24"/>
        </w:rPr>
      </w:pPr>
      <w:sdt>
        <w:sdtPr>
          <w:rPr>
            <w:noProof w:val="0"/>
            <w:sz w:val="24"/>
            <w:szCs w:val="24"/>
          </w:rPr>
          <w:id w:val="-1777552187"/>
          <w:placeholder>
            <w:docPart w:val="8A662EA806F145D79621BA8D75C856CC"/>
          </w:placeholder>
          <w:showingPlcHdr/>
        </w:sdtPr>
        <w:sdtContent>
          <w:r w:rsidR="000D5EB6" w:rsidRPr="003952CD">
            <w:rPr>
              <w:rStyle w:val="Tekstvantijdelijkeaanduiding"/>
              <w:noProof w:val="0"/>
            </w:rPr>
            <w:t>Klik of tik om tekst in te voeren.</w:t>
          </w:r>
        </w:sdtContent>
      </w:sdt>
    </w:p>
    <w:p w14:paraId="40C70BA8" w14:textId="77777777" w:rsidR="000D5EB6" w:rsidRPr="003952CD" w:rsidRDefault="000D5EB6" w:rsidP="00714E80"/>
    <w:p w14:paraId="2F170BCA" w14:textId="77777777" w:rsidR="000D5EB6" w:rsidRPr="003952CD" w:rsidRDefault="000D5EB6" w:rsidP="00714E80"/>
    <w:p w14:paraId="222C2378" w14:textId="5EC3B2A7" w:rsidR="000D5EB6" w:rsidRPr="003952CD" w:rsidRDefault="00714E80" w:rsidP="000D5EB6">
      <w:pPr>
        <w:pStyle w:val="Kop1ongenummerd"/>
        <w:rPr>
          <w:rFonts w:hint="eastAsia"/>
          <w:noProof w:val="0"/>
        </w:rPr>
      </w:pPr>
      <w:r w:rsidRPr="003952CD">
        <w:rPr>
          <w:rStyle w:val="Kop2Char"/>
          <w:b/>
          <w:bCs/>
          <w:noProof w:val="0"/>
          <w:sz w:val="24"/>
          <w:szCs w:val="24"/>
          <w:lang w:val="nl-NL"/>
        </w:rPr>
        <w:t xml:space="preserve">18.2.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195956793"/>
          <w:placeholder>
            <w:docPart w:val="1767B4D86F494F689B1BA958B27B046F"/>
          </w:placeholder>
          <w:showingPlcHdr/>
        </w:sdtPr>
        <w:sdtContent>
          <w:r w:rsidR="000D5EB6" w:rsidRPr="003952CD">
            <w:rPr>
              <w:rStyle w:val="Tekstvantijdelijkeaanduiding"/>
              <w:noProof w:val="0"/>
            </w:rPr>
            <w:t>Klik of tik om tekst in te voeren.</w:t>
          </w:r>
        </w:sdtContent>
      </w:sdt>
    </w:p>
    <w:p w14:paraId="12597954" w14:textId="77777777" w:rsidR="000D5EB6" w:rsidRPr="003952CD" w:rsidRDefault="000D5EB6" w:rsidP="00714E80"/>
    <w:p w14:paraId="5801509C" w14:textId="77777777" w:rsidR="00714E80" w:rsidRPr="003952CD" w:rsidRDefault="00714E80" w:rsidP="00714E80"/>
    <w:p w14:paraId="2D0ABC08" w14:textId="77777777" w:rsidR="00714E80" w:rsidRPr="003952CD" w:rsidRDefault="00714E80" w:rsidP="00714E80"/>
    <w:p w14:paraId="1E0367D6" w14:textId="77777777" w:rsidR="00714E80" w:rsidRPr="003952CD" w:rsidRDefault="00714E80" w:rsidP="00714E80"/>
    <w:p w14:paraId="1ECDD1FD" w14:textId="77777777" w:rsidR="00714E80" w:rsidRPr="003952CD" w:rsidRDefault="00714E80" w:rsidP="00714E80"/>
    <w:p w14:paraId="50F256ED" w14:textId="77777777" w:rsidR="00714E80" w:rsidRPr="003952CD" w:rsidRDefault="00714E80" w:rsidP="00714E80"/>
    <w:p w14:paraId="0FC4EDA2" w14:textId="77777777" w:rsidR="00714E80" w:rsidRPr="003952CD" w:rsidRDefault="00714E80" w:rsidP="00714E80"/>
    <w:p w14:paraId="31628B9D" w14:textId="77777777" w:rsidR="00714E80" w:rsidRPr="003952CD" w:rsidRDefault="00714E80" w:rsidP="00714E80"/>
    <w:p w14:paraId="0D9050FA" w14:textId="77777777" w:rsidR="000D5EB6" w:rsidRPr="003952CD" w:rsidRDefault="000D5EB6" w:rsidP="00714E80">
      <w:r w:rsidRPr="003952CD">
        <w:t>---------------------------------------------------------------------------------------------------</w:t>
      </w:r>
    </w:p>
    <w:p w14:paraId="747F48E7" w14:textId="25FDF546"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E21524" w:rsidRPr="003952CD">
        <w:rPr>
          <w:noProof w:val="0"/>
          <w:sz w:val="24"/>
          <w:szCs w:val="24"/>
        </w:rPr>
        <w:t>GZ</w:t>
      </w:r>
      <w:r w:rsidRPr="003952CD">
        <w:rPr>
          <w:noProof w:val="0"/>
          <w:sz w:val="24"/>
          <w:szCs w:val="24"/>
        </w:rPr>
        <w:t>-02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21FCB67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21CCE10"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61A174D"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0C88AF4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572782440"/>
            <w:placeholder>
              <w:docPart w:val="35FADCBB94EF4D58AE99EB4E4450841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6F1F19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911701296"/>
            <w:placeholder>
              <w:docPart w:val="D8C4DE83D19E4ED1BC31D0CAB55EEE0E"/>
            </w:placeholder>
            <w:showingPlcHdr/>
            <w:comboBox>
              <w:listItem w:value="Kies een item."/>
              <w:listItem w:displayText="Voldoet" w:value="Voldoet"/>
              <w:listItem w:displayText="Voldoet niet" w:value="Voldoet niet"/>
            </w:comboBox>
          </w:sdtPr>
          <w:sdtContent>
            <w:tc>
              <w:tcPr>
                <w:tcW w:w="2254" w:type="dxa"/>
              </w:tcPr>
              <w:p w14:paraId="3ACE045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2BA244A" w14:textId="77777777" w:rsidR="000D5EB6" w:rsidRPr="003952CD" w:rsidRDefault="000D5EB6" w:rsidP="000D5EB6">
      <w:pPr>
        <w:pStyle w:val="Kop1ongenummerd"/>
        <w:rPr>
          <w:rFonts w:hint="eastAsia"/>
          <w:noProof w:val="0"/>
        </w:rPr>
        <w:sectPr w:rsidR="000D5EB6" w:rsidRPr="003952CD" w:rsidSect="000D5EB6">
          <w:headerReference w:type="default" r:id="rId37"/>
          <w:pgSz w:w="11906" w:h="16838"/>
          <w:pgMar w:top="2694" w:right="1417" w:bottom="1417" w:left="1134" w:header="1736" w:footer="708" w:gutter="0"/>
          <w:cols w:space="708"/>
          <w:docGrid w:linePitch="360"/>
        </w:sectPr>
      </w:pPr>
    </w:p>
    <w:p w14:paraId="3EFFF02C" w14:textId="6EDC1ED3" w:rsidR="000D5EB6" w:rsidRPr="003952CD" w:rsidRDefault="00D665ED" w:rsidP="000D5EB6">
      <w:pPr>
        <w:pStyle w:val="Kop1ongenummerd"/>
        <w:rPr>
          <w:rFonts w:hint="eastAsia"/>
          <w:noProof w:val="0"/>
        </w:rPr>
      </w:pPr>
      <w:r w:rsidRPr="003952CD">
        <w:rPr>
          <w:noProof w:val="0"/>
        </w:rPr>
        <w:lastRenderedPageBreak/>
        <w:t>19.</w:t>
      </w:r>
      <w:r w:rsidRPr="003952CD">
        <w:rPr>
          <w:noProof w:val="0"/>
        </w:rPr>
        <w:tab/>
      </w:r>
      <w:r w:rsidRPr="003952CD">
        <w:rPr>
          <w:noProof w:val="0"/>
        </w:rPr>
        <w:tab/>
        <w:t>Roosterblokken in agenda</w:t>
      </w:r>
    </w:p>
    <w:tbl>
      <w:tblPr>
        <w:tblStyle w:val="Rastertabel4-Accent6"/>
        <w:tblW w:w="10209" w:type="dxa"/>
        <w:tblLook w:val="04A0" w:firstRow="1" w:lastRow="0" w:firstColumn="1" w:lastColumn="0" w:noHBand="0" w:noVBand="1"/>
      </w:tblPr>
      <w:tblGrid>
        <w:gridCol w:w="7964"/>
        <w:gridCol w:w="2245"/>
      </w:tblGrid>
      <w:tr w:rsidR="000D5EB6" w:rsidRPr="003952CD" w14:paraId="2EAB9708" w14:textId="77777777" w:rsidTr="00714E80">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7BAD9276" w14:textId="5027E7DA" w:rsidR="000D5EB6" w:rsidRPr="003952CD" w:rsidRDefault="000D5EB6" w:rsidP="005139E9">
            <w:pPr>
              <w:rPr>
                <w:color w:val="FFFFFF" w:themeColor="background1"/>
                <w:sz w:val="24"/>
                <w:szCs w:val="24"/>
              </w:rPr>
            </w:pPr>
            <w:r w:rsidRPr="003952CD">
              <w:rPr>
                <w:color w:val="FFFFFF" w:themeColor="background1"/>
                <w:sz w:val="24"/>
                <w:szCs w:val="24"/>
              </w:rPr>
              <w:t>Norm</w:t>
            </w:r>
            <w:r w:rsidR="00D665ED" w:rsidRPr="003952CD">
              <w:rPr>
                <w:color w:val="FFFFFF" w:themeColor="background1"/>
                <w:sz w:val="24"/>
                <w:szCs w:val="24"/>
              </w:rPr>
              <w:t xml:space="preserve"> ZP-02</w:t>
            </w:r>
          </w:p>
        </w:tc>
        <w:tc>
          <w:tcPr>
            <w:tcW w:w="2245" w:type="dxa"/>
          </w:tcPr>
          <w:p w14:paraId="4CD8A7D6"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00E53D90"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C62C697" w14:textId="288D206F" w:rsidR="00D665ED" w:rsidRPr="003952CD" w:rsidRDefault="00D665ED" w:rsidP="00D665ED">
            <w:pPr>
              <w:spacing w:line="240" w:lineRule="auto"/>
              <w:rPr>
                <w:b w:val="0"/>
                <w:bCs w:val="0"/>
                <w:sz w:val="22"/>
                <w:szCs w:val="22"/>
              </w:rPr>
            </w:pPr>
            <w:r w:rsidRPr="003952CD">
              <w:rPr>
                <w:b w:val="0"/>
                <w:bCs w:val="0"/>
                <w:sz w:val="22"/>
                <w:szCs w:val="22"/>
              </w:rPr>
              <w:t xml:space="preserve">Een roosterblok is een afgegrensde periode met een duidelijke begin- en eindtijd </w:t>
            </w:r>
            <w:proofErr w:type="gramStart"/>
            <w:r w:rsidRPr="003952CD">
              <w:rPr>
                <w:b w:val="0"/>
                <w:bCs w:val="0"/>
                <w:sz w:val="22"/>
                <w:szCs w:val="22"/>
              </w:rPr>
              <w:t>betreffende</w:t>
            </w:r>
            <w:proofErr w:type="gramEnd"/>
            <w:r w:rsidRPr="003952CD">
              <w:rPr>
                <w:b w:val="0"/>
                <w:bCs w:val="0"/>
                <w:sz w:val="22"/>
                <w:szCs w:val="22"/>
              </w:rPr>
              <w:t xml:space="preserve"> een deel van de dag. Een praktijkmedewerker kan zelf de duur, tijd en activiteit van het roosterblok instellen en deze eenmalig of herhaaldelijk gebruiken.</w:t>
            </w:r>
          </w:p>
          <w:p w14:paraId="008B4436" w14:textId="5F26C226" w:rsidR="000D5EB6" w:rsidRPr="003952CD" w:rsidRDefault="00D665ED" w:rsidP="005139E9">
            <w:pPr>
              <w:spacing w:line="240" w:lineRule="auto"/>
              <w:rPr>
                <w:b w:val="0"/>
                <w:bCs w:val="0"/>
                <w:sz w:val="22"/>
                <w:szCs w:val="22"/>
              </w:rPr>
            </w:pPr>
            <w:r w:rsidRPr="003952CD">
              <w:rPr>
                <w:b w:val="0"/>
                <w:bCs w:val="0"/>
                <w:sz w:val="22"/>
                <w:szCs w:val="22"/>
              </w:rPr>
              <w:t>De zorgverlener kan onder andere zelf bepalen welke tijden/tijdsblokken in zijn agenda beschikbaar zijn voor online afspraken.</w:t>
            </w:r>
          </w:p>
        </w:tc>
        <w:sdt>
          <w:sdtPr>
            <w:alias w:val="Zelfbeoordeling"/>
            <w:tag w:val="Zelfbeoordeling"/>
            <w:id w:val="1488979853"/>
            <w:placeholder>
              <w:docPart w:val="DDD953908EE3442CB7E67773D4B8DC82"/>
            </w:placeholder>
            <w:showingPlcHdr/>
            <w:comboBox>
              <w:listItem w:value="Kies een item."/>
              <w:listItem w:displayText="Voldoet" w:value="Voldoet"/>
              <w:listItem w:displayText="Voldoet niet" w:value="Voldoet niet"/>
            </w:comboBox>
          </w:sdtPr>
          <w:sdtContent>
            <w:tc>
              <w:tcPr>
                <w:tcW w:w="2245" w:type="dxa"/>
              </w:tcPr>
              <w:p w14:paraId="79C475B9"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4EAFE00" w14:textId="5814C107" w:rsidR="00811DA4" w:rsidRPr="003952CD" w:rsidRDefault="00714E80" w:rsidP="000D5EB6">
      <w:pPr>
        <w:pStyle w:val="Kop1ongenummerd"/>
        <w:rPr>
          <w:rStyle w:val="Kop2Char"/>
          <w:b/>
          <w:bCs/>
          <w:noProof w:val="0"/>
          <w:sz w:val="24"/>
          <w:szCs w:val="24"/>
          <w:lang w:val="nl-NL"/>
        </w:rPr>
      </w:pPr>
      <w:r w:rsidRPr="003952CD">
        <w:rPr>
          <w:rStyle w:val="Kop2Char"/>
          <w:b/>
          <w:bCs/>
          <w:noProof w:val="0"/>
          <w:sz w:val="24"/>
          <w:szCs w:val="24"/>
          <w:lang w:val="nl-NL"/>
        </w:rPr>
        <w:t xml:space="preserve">19.1. </w:t>
      </w:r>
      <w:r w:rsidR="00811DA4" w:rsidRPr="003952CD">
        <w:rPr>
          <w:rStyle w:val="Kop2Char"/>
          <w:b/>
          <w:bCs/>
          <w:noProof w:val="0"/>
          <w:sz w:val="24"/>
          <w:szCs w:val="24"/>
          <w:lang w:val="nl-NL"/>
        </w:rPr>
        <w:t>Bewijsmateriaal (bv schermprints):</w:t>
      </w:r>
    </w:p>
    <w:p w14:paraId="757765FF" w14:textId="74756EB6" w:rsidR="000D5EB6" w:rsidRPr="003952CD" w:rsidRDefault="00000000" w:rsidP="000D5EB6">
      <w:pPr>
        <w:pStyle w:val="Kop1ongenummerd"/>
        <w:rPr>
          <w:rFonts w:hint="eastAsia"/>
          <w:noProof w:val="0"/>
          <w:sz w:val="24"/>
          <w:szCs w:val="24"/>
        </w:rPr>
      </w:pPr>
      <w:sdt>
        <w:sdtPr>
          <w:rPr>
            <w:noProof w:val="0"/>
            <w:sz w:val="24"/>
            <w:szCs w:val="24"/>
          </w:rPr>
          <w:id w:val="-290048935"/>
          <w:placeholder>
            <w:docPart w:val="A84C8FB2CE9F4306B6A239CFD13C1092"/>
          </w:placeholder>
          <w:showingPlcHdr/>
        </w:sdtPr>
        <w:sdtContent>
          <w:r w:rsidR="000D5EB6" w:rsidRPr="003952CD">
            <w:rPr>
              <w:rStyle w:val="Tekstvantijdelijkeaanduiding"/>
              <w:noProof w:val="0"/>
            </w:rPr>
            <w:t>Klik of tik om tekst in te voeren.</w:t>
          </w:r>
        </w:sdtContent>
      </w:sdt>
    </w:p>
    <w:p w14:paraId="0090D9AF" w14:textId="77777777" w:rsidR="000D5EB6" w:rsidRPr="003952CD" w:rsidRDefault="000D5EB6" w:rsidP="00714E80"/>
    <w:p w14:paraId="4FFBB8C2" w14:textId="77777777" w:rsidR="000D5EB6" w:rsidRPr="003952CD" w:rsidRDefault="000D5EB6" w:rsidP="00714E80"/>
    <w:p w14:paraId="06EBCE70" w14:textId="0AE59E31" w:rsidR="000D5EB6" w:rsidRPr="003952CD" w:rsidRDefault="00714E80" w:rsidP="000D5EB6">
      <w:pPr>
        <w:pStyle w:val="Kop1ongenummerd"/>
        <w:rPr>
          <w:rFonts w:hint="eastAsia"/>
          <w:noProof w:val="0"/>
        </w:rPr>
      </w:pPr>
      <w:r w:rsidRPr="003952CD">
        <w:rPr>
          <w:rStyle w:val="Kop2Char"/>
          <w:b/>
          <w:bCs/>
          <w:noProof w:val="0"/>
          <w:sz w:val="24"/>
          <w:szCs w:val="24"/>
          <w:lang w:val="nl-NL"/>
        </w:rPr>
        <w:t xml:space="preserve">19.2.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010052016"/>
          <w:placeholder>
            <w:docPart w:val="9859A20232534A5798A216CF50809430"/>
          </w:placeholder>
          <w:showingPlcHdr/>
        </w:sdtPr>
        <w:sdtContent>
          <w:r w:rsidR="000D5EB6" w:rsidRPr="003952CD">
            <w:rPr>
              <w:rStyle w:val="Tekstvantijdelijkeaanduiding"/>
              <w:noProof w:val="0"/>
            </w:rPr>
            <w:t>Klik of tik om tekst in te voeren.</w:t>
          </w:r>
        </w:sdtContent>
      </w:sdt>
    </w:p>
    <w:p w14:paraId="1F5B431B" w14:textId="77777777" w:rsidR="000D5EB6" w:rsidRPr="003952CD" w:rsidRDefault="000D5EB6" w:rsidP="00714E80"/>
    <w:p w14:paraId="60BD4F77" w14:textId="77777777" w:rsidR="00714E80" w:rsidRPr="003952CD" w:rsidRDefault="00714E80" w:rsidP="00714E80"/>
    <w:p w14:paraId="63A9F667" w14:textId="77777777" w:rsidR="00714E80" w:rsidRPr="003952CD" w:rsidRDefault="00714E80" w:rsidP="00714E80"/>
    <w:p w14:paraId="38073713" w14:textId="77777777" w:rsidR="00714E80" w:rsidRPr="003952CD" w:rsidRDefault="00714E80" w:rsidP="00714E80"/>
    <w:p w14:paraId="37D9E040" w14:textId="77777777" w:rsidR="00714E80" w:rsidRPr="003952CD" w:rsidRDefault="00714E80" w:rsidP="00714E80"/>
    <w:p w14:paraId="64665EF2" w14:textId="77777777" w:rsidR="00714E80" w:rsidRPr="003952CD" w:rsidRDefault="00714E80" w:rsidP="00714E80"/>
    <w:p w14:paraId="4EF89C1E" w14:textId="77777777" w:rsidR="00714E80" w:rsidRPr="003952CD" w:rsidRDefault="00714E80" w:rsidP="00714E80"/>
    <w:p w14:paraId="0B2A20ED" w14:textId="77777777" w:rsidR="000D5EB6" w:rsidRPr="003952CD" w:rsidRDefault="000D5EB6" w:rsidP="00714E80">
      <w:r w:rsidRPr="003952CD">
        <w:t>---------------------------------------------------------------------------------------------------</w:t>
      </w:r>
    </w:p>
    <w:p w14:paraId="6A3DEDD3" w14:textId="69E9D584"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D665ED" w:rsidRPr="003952CD">
        <w:rPr>
          <w:noProof w:val="0"/>
          <w:sz w:val="24"/>
          <w:szCs w:val="24"/>
        </w:rPr>
        <w:t>ZP</w:t>
      </w:r>
      <w:r w:rsidRPr="003952CD">
        <w:rPr>
          <w:noProof w:val="0"/>
          <w:sz w:val="24"/>
          <w:szCs w:val="24"/>
        </w:rPr>
        <w:t>-02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1F7F55B2"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4D9ADAA"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0DE82FD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3976738D"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01328804"/>
            <w:placeholder>
              <w:docPart w:val="3EDE0A4E3CB94D5F8A26A2D3382CCDD3"/>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3074F4C"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263224372"/>
            <w:placeholder>
              <w:docPart w:val="8031A7E9BC93473BA07C2FE973A325D2"/>
            </w:placeholder>
            <w:showingPlcHdr/>
            <w:comboBox>
              <w:listItem w:value="Kies een item."/>
              <w:listItem w:displayText="Voldoet" w:value="Voldoet"/>
              <w:listItem w:displayText="Voldoet niet" w:value="Voldoet niet"/>
            </w:comboBox>
          </w:sdtPr>
          <w:sdtContent>
            <w:tc>
              <w:tcPr>
                <w:tcW w:w="2254" w:type="dxa"/>
              </w:tcPr>
              <w:p w14:paraId="7A7A1B4E"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03BB793" w14:textId="77777777" w:rsidR="000D5EB6" w:rsidRPr="003952CD" w:rsidRDefault="000D5EB6" w:rsidP="000D5EB6">
      <w:pPr>
        <w:pStyle w:val="Kop1ongenummerd"/>
        <w:rPr>
          <w:rFonts w:hint="eastAsia"/>
          <w:noProof w:val="0"/>
        </w:rPr>
        <w:sectPr w:rsidR="000D5EB6" w:rsidRPr="003952CD" w:rsidSect="000D5EB6">
          <w:headerReference w:type="default" r:id="rId38"/>
          <w:pgSz w:w="11906" w:h="16838"/>
          <w:pgMar w:top="2694" w:right="1417" w:bottom="1417" w:left="1134" w:header="1736" w:footer="708" w:gutter="0"/>
          <w:cols w:space="708"/>
          <w:docGrid w:linePitch="360"/>
        </w:sectPr>
      </w:pPr>
    </w:p>
    <w:p w14:paraId="5C5BBFE9" w14:textId="7C7462CB" w:rsidR="000D5EB6" w:rsidRPr="003952CD" w:rsidRDefault="00D665ED" w:rsidP="000D5EB6">
      <w:pPr>
        <w:pStyle w:val="Kop1ongenummerd"/>
        <w:rPr>
          <w:rFonts w:hint="eastAsia"/>
          <w:noProof w:val="0"/>
        </w:rPr>
      </w:pPr>
      <w:r w:rsidRPr="003952CD">
        <w:rPr>
          <w:noProof w:val="0"/>
        </w:rPr>
        <w:lastRenderedPageBreak/>
        <w:t>20.</w:t>
      </w:r>
      <w:r w:rsidRPr="003952CD">
        <w:rPr>
          <w:noProof w:val="0"/>
        </w:rPr>
        <w:tab/>
      </w:r>
      <w:r w:rsidRPr="003952CD">
        <w:rPr>
          <w:noProof w:val="0"/>
        </w:rPr>
        <w:tab/>
        <w:t>Tijdsduur per afspraak</w:t>
      </w:r>
    </w:p>
    <w:tbl>
      <w:tblPr>
        <w:tblStyle w:val="Rastertabel4-Accent6"/>
        <w:tblW w:w="10209" w:type="dxa"/>
        <w:tblLook w:val="04A0" w:firstRow="1" w:lastRow="0" w:firstColumn="1" w:lastColumn="0" w:noHBand="0" w:noVBand="1"/>
      </w:tblPr>
      <w:tblGrid>
        <w:gridCol w:w="7964"/>
        <w:gridCol w:w="2245"/>
      </w:tblGrid>
      <w:tr w:rsidR="000D5EB6" w:rsidRPr="003952CD" w14:paraId="2FB23D50" w14:textId="77777777" w:rsidTr="00714E80">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46DE260F" w14:textId="17912D5C" w:rsidR="000D5EB6" w:rsidRPr="003952CD" w:rsidRDefault="000D5EB6" w:rsidP="005139E9">
            <w:pPr>
              <w:rPr>
                <w:color w:val="FFFFFF" w:themeColor="background1"/>
                <w:sz w:val="24"/>
                <w:szCs w:val="24"/>
              </w:rPr>
            </w:pPr>
            <w:r w:rsidRPr="003952CD">
              <w:rPr>
                <w:color w:val="FFFFFF" w:themeColor="background1"/>
                <w:sz w:val="24"/>
                <w:szCs w:val="24"/>
              </w:rPr>
              <w:t>Norm</w:t>
            </w:r>
            <w:r w:rsidR="00D665ED" w:rsidRPr="003952CD">
              <w:rPr>
                <w:color w:val="FFFFFF" w:themeColor="background1"/>
                <w:sz w:val="24"/>
                <w:szCs w:val="24"/>
              </w:rPr>
              <w:t xml:space="preserve"> ZP-03</w:t>
            </w:r>
          </w:p>
        </w:tc>
        <w:tc>
          <w:tcPr>
            <w:tcW w:w="2245" w:type="dxa"/>
          </w:tcPr>
          <w:p w14:paraId="5366F42D"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487B606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2D2572EC" w14:textId="63A61511" w:rsidR="000D5EB6" w:rsidRPr="003952CD" w:rsidRDefault="00D665ED" w:rsidP="005139E9">
            <w:pPr>
              <w:spacing w:line="240" w:lineRule="auto"/>
              <w:rPr>
                <w:b w:val="0"/>
                <w:bCs w:val="0"/>
                <w:sz w:val="22"/>
                <w:szCs w:val="22"/>
              </w:rPr>
            </w:pPr>
            <w:r w:rsidRPr="003952CD">
              <w:rPr>
                <w:b w:val="0"/>
                <w:bCs w:val="0"/>
                <w:sz w:val="22"/>
                <w:szCs w:val="22"/>
              </w:rPr>
              <w:t>Een praktijkmedewerker kan een standaard tijdsduur per afspraak/activiteit instellen</w:t>
            </w:r>
            <w:r w:rsidR="00714E80" w:rsidRPr="003952CD">
              <w:rPr>
                <w:b w:val="0"/>
                <w:bCs w:val="0"/>
                <w:sz w:val="22"/>
                <w:szCs w:val="22"/>
              </w:rPr>
              <w:t>.</w:t>
            </w:r>
          </w:p>
        </w:tc>
        <w:sdt>
          <w:sdtPr>
            <w:alias w:val="Zelfbeoordeling"/>
            <w:tag w:val="Zelfbeoordeling"/>
            <w:id w:val="1363705235"/>
            <w:placeholder>
              <w:docPart w:val="414236F390194E758E682DC44BB27F56"/>
            </w:placeholder>
            <w:showingPlcHdr/>
            <w:comboBox>
              <w:listItem w:value="Kies een item."/>
              <w:listItem w:displayText="Voldoet" w:value="Voldoet"/>
              <w:listItem w:displayText="Voldoet niet" w:value="Voldoet niet"/>
            </w:comboBox>
          </w:sdtPr>
          <w:sdtContent>
            <w:tc>
              <w:tcPr>
                <w:tcW w:w="2245" w:type="dxa"/>
              </w:tcPr>
              <w:p w14:paraId="10B69B95"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8B84076" w14:textId="0B542139" w:rsidR="00811DA4" w:rsidRPr="003952CD" w:rsidRDefault="00714E80" w:rsidP="000D5EB6">
      <w:pPr>
        <w:pStyle w:val="Kop1ongenummerd"/>
        <w:rPr>
          <w:rStyle w:val="Kop2Char"/>
          <w:b/>
          <w:bCs/>
          <w:noProof w:val="0"/>
          <w:sz w:val="24"/>
          <w:szCs w:val="24"/>
          <w:lang w:val="nl-NL"/>
        </w:rPr>
      </w:pPr>
      <w:r w:rsidRPr="003952CD">
        <w:rPr>
          <w:rStyle w:val="Kop2Char"/>
          <w:b/>
          <w:bCs/>
          <w:noProof w:val="0"/>
          <w:sz w:val="24"/>
          <w:szCs w:val="24"/>
          <w:lang w:val="nl-NL"/>
        </w:rPr>
        <w:t xml:space="preserve">20.1. </w:t>
      </w:r>
      <w:r w:rsidR="00811DA4" w:rsidRPr="003952CD">
        <w:rPr>
          <w:rStyle w:val="Kop2Char"/>
          <w:b/>
          <w:bCs/>
          <w:noProof w:val="0"/>
          <w:sz w:val="24"/>
          <w:szCs w:val="24"/>
          <w:lang w:val="nl-NL"/>
        </w:rPr>
        <w:t>Bewijsmateriaal (bv schermprints):</w:t>
      </w:r>
    </w:p>
    <w:p w14:paraId="402ED90A" w14:textId="7D30831E" w:rsidR="000D5EB6" w:rsidRPr="003952CD" w:rsidRDefault="00000000" w:rsidP="000D5EB6">
      <w:pPr>
        <w:pStyle w:val="Kop1ongenummerd"/>
        <w:rPr>
          <w:rFonts w:hint="eastAsia"/>
          <w:noProof w:val="0"/>
          <w:sz w:val="24"/>
          <w:szCs w:val="24"/>
        </w:rPr>
      </w:pPr>
      <w:sdt>
        <w:sdtPr>
          <w:rPr>
            <w:noProof w:val="0"/>
            <w:sz w:val="24"/>
            <w:szCs w:val="24"/>
          </w:rPr>
          <w:id w:val="-1119982692"/>
          <w:placeholder>
            <w:docPart w:val="9573281FF6A54AE78DF09FF1D9DC6932"/>
          </w:placeholder>
          <w:showingPlcHdr/>
        </w:sdtPr>
        <w:sdtContent>
          <w:r w:rsidR="000D5EB6" w:rsidRPr="003952CD">
            <w:rPr>
              <w:rStyle w:val="Tekstvantijdelijkeaanduiding"/>
              <w:noProof w:val="0"/>
            </w:rPr>
            <w:t>Klik of tik om tekst in te voeren.</w:t>
          </w:r>
        </w:sdtContent>
      </w:sdt>
    </w:p>
    <w:p w14:paraId="60492B40" w14:textId="77777777" w:rsidR="000D5EB6" w:rsidRPr="003952CD" w:rsidRDefault="000D5EB6" w:rsidP="00714E80"/>
    <w:p w14:paraId="720D0F30" w14:textId="77777777" w:rsidR="000D5EB6" w:rsidRPr="003952CD" w:rsidRDefault="000D5EB6" w:rsidP="00714E80"/>
    <w:p w14:paraId="7A0C9593" w14:textId="542E80B9" w:rsidR="000D5EB6" w:rsidRPr="003952CD" w:rsidRDefault="00714E80" w:rsidP="000D5EB6">
      <w:pPr>
        <w:pStyle w:val="Kop1ongenummerd"/>
        <w:rPr>
          <w:rFonts w:hint="eastAsia"/>
          <w:noProof w:val="0"/>
        </w:rPr>
      </w:pPr>
      <w:r w:rsidRPr="003952CD">
        <w:rPr>
          <w:rStyle w:val="Kop2Char"/>
          <w:b/>
          <w:bCs/>
          <w:noProof w:val="0"/>
          <w:sz w:val="24"/>
          <w:szCs w:val="24"/>
          <w:lang w:val="nl-NL"/>
        </w:rPr>
        <w:t xml:space="preserve">20.2.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004877014"/>
          <w:placeholder>
            <w:docPart w:val="E361AA4712EA43E88FEA689773964F84"/>
          </w:placeholder>
          <w:showingPlcHdr/>
        </w:sdtPr>
        <w:sdtContent>
          <w:r w:rsidR="000D5EB6" w:rsidRPr="003952CD">
            <w:rPr>
              <w:rStyle w:val="Tekstvantijdelijkeaanduiding"/>
              <w:noProof w:val="0"/>
            </w:rPr>
            <w:t>Klik of tik om tekst in te voeren.</w:t>
          </w:r>
        </w:sdtContent>
      </w:sdt>
    </w:p>
    <w:p w14:paraId="4FD33365" w14:textId="77777777" w:rsidR="000D5EB6" w:rsidRPr="003952CD" w:rsidRDefault="000D5EB6" w:rsidP="00714E80"/>
    <w:p w14:paraId="514FE2DE" w14:textId="77777777" w:rsidR="00714E80" w:rsidRPr="003952CD" w:rsidRDefault="00714E80" w:rsidP="00714E80"/>
    <w:p w14:paraId="06AB3F01" w14:textId="77777777" w:rsidR="00714E80" w:rsidRPr="003952CD" w:rsidRDefault="00714E80" w:rsidP="00714E80"/>
    <w:p w14:paraId="3A2F93D6" w14:textId="77777777" w:rsidR="00714E80" w:rsidRPr="003952CD" w:rsidRDefault="00714E80" w:rsidP="00714E80"/>
    <w:p w14:paraId="124D2984" w14:textId="77777777" w:rsidR="00714E80" w:rsidRPr="003952CD" w:rsidRDefault="00714E80" w:rsidP="00714E80"/>
    <w:p w14:paraId="48BEFD9A" w14:textId="77777777" w:rsidR="00714E80" w:rsidRPr="003952CD" w:rsidRDefault="00714E80" w:rsidP="00714E80"/>
    <w:p w14:paraId="7F437247" w14:textId="77777777" w:rsidR="00714E80" w:rsidRPr="003952CD" w:rsidRDefault="00714E80" w:rsidP="00714E80"/>
    <w:p w14:paraId="7AA3EB1A" w14:textId="77777777" w:rsidR="00714E80" w:rsidRPr="003952CD" w:rsidRDefault="00714E80" w:rsidP="00714E80"/>
    <w:p w14:paraId="7467816E" w14:textId="77777777" w:rsidR="000D5EB6" w:rsidRPr="003952CD" w:rsidRDefault="000D5EB6" w:rsidP="00714E80">
      <w:r w:rsidRPr="003952CD">
        <w:t>---------------------------------------------------------------------------------------------------</w:t>
      </w:r>
    </w:p>
    <w:p w14:paraId="41DD4DB3" w14:textId="66FE7E25"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D665ED" w:rsidRPr="003952CD">
        <w:rPr>
          <w:noProof w:val="0"/>
          <w:sz w:val="24"/>
          <w:szCs w:val="24"/>
        </w:rPr>
        <w:t>ZP-03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66B7AE2D"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1FAA5DD"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7BA0751"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3F1A8B87"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442540643"/>
            <w:placeholder>
              <w:docPart w:val="6CD197C0C5E54398AB6B411657EF1DE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FA1E8F0"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216345248"/>
            <w:placeholder>
              <w:docPart w:val="D7BDD096B40C49B9A670223A458E10F4"/>
            </w:placeholder>
            <w:showingPlcHdr/>
            <w:comboBox>
              <w:listItem w:value="Kies een item."/>
              <w:listItem w:displayText="Voldoet" w:value="Voldoet"/>
              <w:listItem w:displayText="Voldoet niet" w:value="Voldoet niet"/>
            </w:comboBox>
          </w:sdtPr>
          <w:sdtContent>
            <w:tc>
              <w:tcPr>
                <w:tcW w:w="2254" w:type="dxa"/>
              </w:tcPr>
              <w:p w14:paraId="71720AF0"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8679B12" w14:textId="77777777" w:rsidR="000D5EB6" w:rsidRPr="003952CD" w:rsidRDefault="000D5EB6" w:rsidP="000D5EB6">
      <w:pPr>
        <w:pStyle w:val="Kop1ongenummerd"/>
        <w:rPr>
          <w:rFonts w:hint="eastAsia"/>
          <w:noProof w:val="0"/>
        </w:rPr>
        <w:sectPr w:rsidR="000D5EB6" w:rsidRPr="003952CD" w:rsidSect="000D5EB6">
          <w:headerReference w:type="default" r:id="rId39"/>
          <w:pgSz w:w="11906" w:h="16838"/>
          <w:pgMar w:top="2694" w:right="1417" w:bottom="1417" w:left="1134" w:header="1736" w:footer="708" w:gutter="0"/>
          <w:cols w:space="708"/>
          <w:docGrid w:linePitch="360"/>
        </w:sectPr>
      </w:pPr>
    </w:p>
    <w:p w14:paraId="52EEA2C6" w14:textId="2AF70EF3" w:rsidR="000D5EB6" w:rsidRPr="003952CD" w:rsidRDefault="00D665ED" w:rsidP="000D5EB6">
      <w:pPr>
        <w:pStyle w:val="Kop1ongenummerd"/>
        <w:rPr>
          <w:rFonts w:hint="eastAsia"/>
          <w:noProof w:val="0"/>
        </w:rPr>
      </w:pPr>
      <w:r w:rsidRPr="003952CD">
        <w:rPr>
          <w:noProof w:val="0"/>
        </w:rPr>
        <w:lastRenderedPageBreak/>
        <w:t>21.</w:t>
      </w:r>
      <w:r w:rsidRPr="003952CD">
        <w:rPr>
          <w:noProof w:val="0"/>
        </w:rPr>
        <w:tab/>
      </w:r>
      <w:r w:rsidRPr="003952CD">
        <w:rPr>
          <w:noProof w:val="0"/>
        </w:rPr>
        <w:tab/>
        <w:t>Wijzigingslog dossierweergave</w:t>
      </w:r>
      <w:r w:rsidR="000D5EB6" w:rsidRPr="003952CD">
        <w:rPr>
          <w:noProof w:val="0"/>
        </w:rPr>
        <w:tab/>
      </w:r>
    </w:p>
    <w:tbl>
      <w:tblPr>
        <w:tblStyle w:val="Rastertabel4-Accent6"/>
        <w:tblW w:w="10209" w:type="dxa"/>
        <w:tblLook w:val="04A0" w:firstRow="1" w:lastRow="0" w:firstColumn="1" w:lastColumn="0" w:noHBand="0" w:noVBand="1"/>
      </w:tblPr>
      <w:tblGrid>
        <w:gridCol w:w="7964"/>
        <w:gridCol w:w="2245"/>
      </w:tblGrid>
      <w:tr w:rsidR="000D5EB6" w:rsidRPr="003952CD" w14:paraId="4EA4A187" w14:textId="77777777" w:rsidTr="00714E80">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27E7719A" w14:textId="6A3CF95B" w:rsidR="000D5EB6" w:rsidRPr="003952CD" w:rsidRDefault="000D5EB6" w:rsidP="005139E9">
            <w:pPr>
              <w:rPr>
                <w:color w:val="FFFFFF" w:themeColor="background1"/>
                <w:sz w:val="24"/>
                <w:szCs w:val="24"/>
              </w:rPr>
            </w:pPr>
            <w:r w:rsidRPr="003952CD">
              <w:rPr>
                <w:color w:val="FFFFFF" w:themeColor="background1"/>
                <w:sz w:val="24"/>
                <w:szCs w:val="24"/>
              </w:rPr>
              <w:t>Norm</w:t>
            </w:r>
            <w:r w:rsidR="00D665ED" w:rsidRPr="003952CD">
              <w:rPr>
                <w:color w:val="FFFFFF" w:themeColor="background1"/>
                <w:sz w:val="24"/>
                <w:szCs w:val="24"/>
              </w:rPr>
              <w:t xml:space="preserve"> ZP-04</w:t>
            </w:r>
          </w:p>
        </w:tc>
        <w:tc>
          <w:tcPr>
            <w:tcW w:w="2245" w:type="dxa"/>
          </w:tcPr>
          <w:p w14:paraId="74FDFB7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3D2B6773"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486CDB39" w14:textId="7611AA72" w:rsidR="000D5EB6" w:rsidRPr="003952CD" w:rsidRDefault="00D665ED" w:rsidP="005139E9">
            <w:pPr>
              <w:spacing w:line="240" w:lineRule="auto"/>
              <w:rPr>
                <w:rFonts w:eastAsiaTheme="minorEastAsia"/>
                <w:b w:val="0"/>
                <w:bCs w:val="0"/>
              </w:rPr>
            </w:pPr>
            <w:r w:rsidRPr="003952CD">
              <w:rPr>
                <w:rFonts w:eastAsiaTheme="minorEastAsia"/>
                <w:b w:val="0"/>
                <w:bCs w:val="0"/>
                <w:sz w:val="22"/>
                <w:szCs w:val="22"/>
              </w:rPr>
              <w:t>De zorgverlener kan gegevens uit het dossier wijzigen of vernietigen. Hierbij dient te worden gelogd door wie en wanneer gegevens zijn gewijzigd of verwijderd. Deze logging wordt gepresenteerd op gegevenscategorieniveau.</w:t>
            </w:r>
          </w:p>
        </w:tc>
        <w:sdt>
          <w:sdtPr>
            <w:alias w:val="Zelfbeoordeling"/>
            <w:tag w:val="Zelfbeoordeling"/>
            <w:id w:val="-1456865967"/>
            <w:placeholder>
              <w:docPart w:val="F2886436A23945D6B226494F3335D3DA"/>
            </w:placeholder>
            <w:showingPlcHdr/>
            <w:comboBox>
              <w:listItem w:value="Kies een item."/>
              <w:listItem w:displayText="Voldoet" w:value="Voldoet"/>
              <w:listItem w:displayText="Voldoet niet" w:value="Voldoet niet"/>
            </w:comboBox>
          </w:sdtPr>
          <w:sdtContent>
            <w:tc>
              <w:tcPr>
                <w:tcW w:w="2245" w:type="dxa"/>
              </w:tcPr>
              <w:p w14:paraId="1322E80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4E5910B" w14:textId="3EB7BDBE" w:rsidR="00811DA4" w:rsidRPr="003952CD" w:rsidRDefault="00714E80" w:rsidP="000D5EB6">
      <w:pPr>
        <w:pStyle w:val="Kop1ongenummerd"/>
        <w:rPr>
          <w:rStyle w:val="Kop2Char"/>
          <w:b/>
          <w:bCs/>
          <w:noProof w:val="0"/>
          <w:sz w:val="24"/>
          <w:szCs w:val="24"/>
          <w:lang w:val="nl-NL"/>
        </w:rPr>
      </w:pPr>
      <w:r w:rsidRPr="003952CD">
        <w:rPr>
          <w:rStyle w:val="Kop2Char"/>
          <w:b/>
          <w:bCs/>
          <w:noProof w:val="0"/>
          <w:sz w:val="24"/>
          <w:szCs w:val="24"/>
          <w:lang w:val="nl-NL"/>
        </w:rPr>
        <w:t xml:space="preserve">21.1. </w:t>
      </w:r>
      <w:r w:rsidR="00811DA4" w:rsidRPr="003952CD">
        <w:rPr>
          <w:rStyle w:val="Kop2Char"/>
          <w:b/>
          <w:bCs/>
          <w:noProof w:val="0"/>
          <w:sz w:val="24"/>
          <w:szCs w:val="24"/>
          <w:lang w:val="nl-NL"/>
        </w:rPr>
        <w:t>Bewijsmateriaal (bv schermprints):</w:t>
      </w:r>
    </w:p>
    <w:p w14:paraId="452C6EA2" w14:textId="40DAA0BA" w:rsidR="000D5EB6" w:rsidRPr="003952CD" w:rsidRDefault="00000000" w:rsidP="000D5EB6">
      <w:pPr>
        <w:pStyle w:val="Kop1ongenummerd"/>
        <w:rPr>
          <w:rFonts w:hint="eastAsia"/>
          <w:noProof w:val="0"/>
          <w:sz w:val="24"/>
          <w:szCs w:val="24"/>
        </w:rPr>
      </w:pPr>
      <w:sdt>
        <w:sdtPr>
          <w:rPr>
            <w:noProof w:val="0"/>
            <w:sz w:val="24"/>
            <w:szCs w:val="24"/>
          </w:rPr>
          <w:id w:val="2066138879"/>
          <w:placeholder>
            <w:docPart w:val="FC5E146EE43549F5A0BFD48EC8B6F8FD"/>
          </w:placeholder>
          <w:showingPlcHdr/>
        </w:sdtPr>
        <w:sdtContent>
          <w:r w:rsidR="000D5EB6" w:rsidRPr="003952CD">
            <w:rPr>
              <w:rStyle w:val="Tekstvantijdelijkeaanduiding"/>
              <w:noProof w:val="0"/>
            </w:rPr>
            <w:t>Klik of tik om tekst in te voeren.</w:t>
          </w:r>
        </w:sdtContent>
      </w:sdt>
    </w:p>
    <w:p w14:paraId="549D1E1C" w14:textId="77777777" w:rsidR="000D5EB6" w:rsidRPr="003952CD" w:rsidRDefault="000D5EB6" w:rsidP="00714E80"/>
    <w:p w14:paraId="2A98E92C" w14:textId="77777777" w:rsidR="000D5EB6" w:rsidRPr="003952CD" w:rsidRDefault="000D5EB6" w:rsidP="00714E80"/>
    <w:p w14:paraId="4735FE06" w14:textId="42B120B6" w:rsidR="000D5EB6" w:rsidRPr="003952CD" w:rsidRDefault="00714E80" w:rsidP="000D5EB6">
      <w:pPr>
        <w:pStyle w:val="Kop1ongenummerd"/>
        <w:rPr>
          <w:rFonts w:hint="eastAsia"/>
          <w:noProof w:val="0"/>
        </w:rPr>
      </w:pPr>
      <w:r w:rsidRPr="003952CD">
        <w:rPr>
          <w:rStyle w:val="Kop2Char"/>
          <w:b/>
          <w:bCs/>
          <w:noProof w:val="0"/>
          <w:sz w:val="24"/>
          <w:szCs w:val="24"/>
          <w:lang w:val="nl-NL"/>
        </w:rPr>
        <w:t xml:space="preserve">21.2. </w:t>
      </w:r>
      <w:r w:rsidR="00811DA4"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087382953"/>
          <w:placeholder>
            <w:docPart w:val="ED10CEDEA2EC483CBD74C4EABCDCA556"/>
          </w:placeholder>
          <w:showingPlcHdr/>
        </w:sdtPr>
        <w:sdtContent>
          <w:r w:rsidR="000D5EB6" w:rsidRPr="003952CD">
            <w:rPr>
              <w:rStyle w:val="Tekstvantijdelijkeaanduiding"/>
              <w:noProof w:val="0"/>
            </w:rPr>
            <w:t>Klik of tik om tekst in te voeren.</w:t>
          </w:r>
        </w:sdtContent>
      </w:sdt>
    </w:p>
    <w:p w14:paraId="7D5EF921" w14:textId="77777777" w:rsidR="000D5EB6" w:rsidRPr="003952CD" w:rsidRDefault="000D5EB6" w:rsidP="00714E80"/>
    <w:p w14:paraId="3D0FCE40" w14:textId="77777777" w:rsidR="00714E80" w:rsidRPr="003952CD" w:rsidRDefault="00714E80" w:rsidP="00714E80"/>
    <w:p w14:paraId="6AD1066F" w14:textId="77777777" w:rsidR="00714E80" w:rsidRPr="003952CD" w:rsidRDefault="00714E80" w:rsidP="00714E80"/>
    <w:p w14:paraId="7846F015" w14:textId="77777777" w:rsidR="00714E80" w:rsidRPr="003952CD" w:rsidRDefault="00714E80" w:rsidP="00714E80"/>
    <w:p w14:paraId="360255E8" w14:textId="77777777" w:rsidR="00714E80" w:rsidRPr="003952CD" w:rsidRDefault="00714E80" w:rsidP="00714E80"/>
    <w:p w14:paraId="2A3027E1" w14:textId="77777777" w:rsidR="00714E80" w:rsidRPr="003952CD" w:rsidRDefault="00714E80" w:rsidP="00714E80"/>
    <w:p w14:paraId="1CA22144" w14:textId="77777777" w:rsidR="00714E80" w:rsidRPr="003952CD" w:rsidRDefault="00714E80" w:rsidP="00714E80"/>
    <w:p w14:paraId="132DA68D" w14:textId="77777777" w:rsidR="00714E80" w:rsidRPr="003952CD" w:rsidRDefault="00714E80" w:rsidP="00714E80"/>
    <w:p w14:paraId="3F8855BC" w14:textId="77777777" w:rsidR="000D5EB6" w:rsidRPr="003952CD" w:rsidRDefault="000D5EB6" w:rsidP="00714E80">
      <w:r w:rsidRPr="003952CD">
        <w:t>---------------------------------------------------------------------------------------------------</w:t>
      </w:r>
    </w:p>
    <w:p w14:paraId="6C4DD2C1" w14:textId="4464E970"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D665ED" w:rsidRPr="003952CD">
        <w:rPr>
          <w:noProof w:val="0"/>
          <w:sz w:val="24"/>
          <w:szCs w:val="24"/>
        </w:rPr>
        <w:t>ZP-04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750F9FD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009B1E91"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9F05C3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33BA987A"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218112361"/>
            <w:placeholder>
              <w:docPart w:val="289C986EE3F34DF5A510AC261BBD8AB8"/>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375222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130908904"/>
            <w:placeholder>
              <w:docPart w:val="2F88F74D757D4D5CBEC0AD34CF87B7F1"/>
            </w:placeholder>
            <w:showingPlcHdr/>
            <w:comboBox>
              <w:listItem w:value="Kies een item."/>
              <w:listItem w:displayText="Voldoet" w:value="Voldoet"/>
              <w:listItem w:displayText="Voldoet niet" w:value="Voldoet niet"/>
            </w:comboBox>
          </w:sdtPr>
          <w:sdtContent>
            <w:tc>
              <w:tcPr>
                <w:tcW w:w="2254" w:type="dxa"/>
              </w:tcPr>
              <w:p w14:paraId="6FABFA9F"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8785DC2" w14:textId="77777777" w:rsidR="000D5EB6" w:rsidRPr="003952CD" w:rsidRDefault="000D5EB6" w:rsidP="000D5EB6">
      <w:pPr>
        <w:pStyle w:val="Kop1ongenummerd"/>
        <w:rPr>
          <w:rFonts w:hint="eastAsia"/>
          <w:noProof w:val="0"/>
        </w:rPr>
        <w:sectPr w:rsidR="000D5EB6" w:rsidRPr="003952CD" w:rsidSect="000D5EB6">
          <w:headerReference w:type="default" r:id="rId40"/>
          <w:pgSz w:w="11906" w:h="16838"/>
          <w:pgMar w:top="2694" w:right="1417" w:bottom="1417" w:left="1134" w:header="1736" w:footer="708" w:gutter="0"/>
          <w:cols w:space="708"/>
          <w:docGrid w:linePitch="360"/>
        </w:sectPr>
      </w:pPr>
    </w:p>
    <w:p w14:paraId="468C0686" w14:textId="136DD7AC" w:rsidR="000D5EB6" w:rsidRPr="003952CD" w:rsidRDefault="00D665ED" w:rsidP="000D5EB6">
      <w:pPr>
        <w:pStyle w:val="Kop1ongenummerd"/>
        <w:rPr>
          <w:rFonts w:hint="eastAsia"/>
          <w:noProof w:val="0"/>
        </w:rPr>
      </w:pPr>
      <w:r w:rsidRPr="003952CD">
        <w:rPr>
          <w:noProof w:val="0"/>
        </w:rPr>
        <w:lastRenderedPageBreak/>
        <w:t>22.</w:t>
      </w:r>
      <w:r w:rsidRPr="003952CD">
        <w:rPr>
          <w:noProof w:val="0"/>
        </w:rPr>
        <w:tab/>
      </w:r>
      <w:r w:rsidRPr="003952CD">
        <w:rPr>
          <w:noProof w:val="0"/>
        </w:rPr>
        <w:tab/>
        <w:t>Selectie met patiënten maken</w:t>
      </w:r>
    </w:p>
    <w:tbl>
      <w:tblPr>
        <w:tblStyle w:val="Rastertabel4-Accent6"/>
        <w:tblW w:w="10209" w:type="dxa"/>
        <w:tblLook w:val="04A0" w:firstRow="1" w:lastRow="0" w:firstColumn="1" w:lastColumn="0" w:noHBand="0" w:noVBand="1"/>
      </w:tblPr>
      <w:tblGrid>
        <w:gridCol w:w="7964"/>
        <w:gridCol w:w="2245"/>
      </w:tblGrid>
      <w:tr w:rsidR="000D5EB6" w:rsidRPr="003952CD" w14:paraId="4416B4E6" w14:textId="77777777" w:rsidTr="00714E80">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04E322F7" w14:textId="67AD9FC5" w:rsidR="000D5EB6" w:rsidRPr="003952CD" w:rsidRDefault="000D5EB6" w:rsidP="005139E9">
            <w:pPr>
              <w:rPr>
                <w:color w:val="FFFFFF" w:themeColor="background1"/>
                <w:sz w:val="24"/>
                <w:szCs w:val="24"/>
              </w:rPr>
            </w:pPr>
            <w:r w:rsidRPr="003952CD">
              <w:rPr>
                <w:color w:val="FFFFFF" w:themeColor="background1"/>
                <w:sz w:val="24"/>
                <w:szCs w:val="24"/>
              </w:rPr>
              <w:t>Norm</w:t>
            </w:r>
            <w:r w:rsidR="00D665ED" w:rsidRPr="003952CD">
              <w:rPr>
                <w:color w:val="FFFFFF" w:themeColor="background1"/>
                <w:sz w:val="24"/>
                <w:szCs w:val="24"/>
              </w:rPr>
              <w:t xml:space="preserve"> ZP-05</w:t>
            </w:r>
          </w:p>
        </w:tc>
        <w:tc>
          <w:tcPr>
            <w:tcW w:w="2245" w:type="dxa"/>
          </w:tcPr>
          <w:p w14:paraId="18C120DE"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533E6E84"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3607404" w14:textId="0A7E211D" w:rsidR="00D665ED" w:rsidRPr="003952CD" w:rsidRDefault="00D665ED" w:rsidP="005139E9">
            <w:pPr>
              <w:spacing w:line="240" w:lineRule="auto"/>
              <w:rPr>
                <w:rFonts w:eastAsiaTheme="minorEastAsia"/>
                <w:b w:val="0"/>
                <w:bCs w:val="0"/>
                <w:sz w:val="22"/>
                <w:szCs w:val="22"/>
              </w:rPr>
            </w:pPr>
            <w:r w:rsidRPr="003952CD">
              <w:rPr>
                <w:rFonts w:eastAsiaTheme="minorEastAsia"/>
                <w:b w:val="0"/>
                <w:bCs w:val="0"/>
                <w:sz w:val="22"/>
                <w:szCs w:val="22"/>
              </w:rPr>
              <w:t>Ad hoc rapportages. De gebruiker kan zoekopdrachten uitvoeren (minimaal diagnostische bepalingen, medicatie en ICPC-codes) voor het selecteren en genereren van een patiëntenlijst (met daarin persoons- en contactgegevens inclusief e-mailadres) en opslaan voor toekomstig gebruik.</w:t>
            </w:r>
          </w:p>
        </w:tc>
        <w:sdt>
          <w:sdtPr>
            <w:alias w:val="Zelfbeoordeling"/>
            <w:tag w:val="Zelfbeoordeling"/>
            <w:id w:val="1171141340"/>
            <w:placeholder>
              <w:docPart w:val="958B4D67829349D687B56DAFB8E38609"/>
            </w:placeholder>
            <w:showingPlcHdr/>
            <w:comboBox>
              <w:listItem w:value="Kies een item."/>
              <w:listItem w:displayText="Voldoet" w:value="Voldoet"/>
              <w:listItem w:displayText="Voldoet niet" w:value="Voldoet niet"/>
            </w:comboBox>
          </w:sdtPr>
          <w:sdtContent>
            <w:tc>
              <w:tcPr>
                <w:tcW w:w="2245" w:type="dxa"/>
              </w:tcPr>
              <w:p w14:paraId="264F8217"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2609549" w14:textId="4093809D" w:rsidR="00811DA4" w:rsidRPr="003952CD" w:rsidRDefault="00714E80" w:rsidP="000D5EB6">
      <w:pPr>
        <w:pStyle w:val="Kop1ongenummerd"/>
        <w:rPr>
          <w:rFonts w:hint="eastAsia"/>
          <w:noProof w:val="0"/>
          <w:sz w:val="24"/>
          <w:szCs w:val="24"/>
        </w:rPr>
      </w:pPr>
      <w:r w:rsidRPr="003952CD">
        <w:rPr>
          <w:rStyle w:val="Kop2Char"/>
          <w:b/>
          <w:bCs/>
          <w:noProof w:val="0"/>
          <w:sz w:val="24"/>
          <w:szCs w:val="24"/>
          <w:lang w:val="nl-NL"/>
        </w:rPr>
        <w:t xml:space="preserve">22.1. </w:t>
      </w:r>
      <w:r w:rsidR="00811DA4" w:rsidRPr="003952CD">
        <w:rPr>
          <w:rStyle w:val="Kop2Char"/>
          <w:b/>
          <w:bCs/>
          <w:noProof w:val="0"/>
          <w:sz w:val="24"/>
          <w:szCs w:val="24"/>
          <w:lang w:val="nl-NL"/>
        </w:rPr>
        <w:t>Bewijsmateriaal (bv schermprints):</w:t>
      </w:r>
    </w:p>
    <w:p w14:paraId="1D22A6B5" w14:textId="7F6E37D3" w:rsidR="000D5EB6" w:rsidRPr="003952CD" w:rsidRDefault="00000000" w:rsidP="000D5EB6">
      <w:pPr>
        <w:pStyle w:val="Kop1ongenummerd"/>
        <w:rPr>
          <w:rFonts w:hint="eastAsia"/>
          <w:noProof w:val="0"/>
          <w:sz w:val="24"/>
          <w:szCs w:val="24"/>
        </w:rPr>
      </w:pPr>
      <w:sdt>
        <w:sdtPr>
          <w:rPr>
            <w:noProof w:val="0"/>
            <w:sz w:val="24"/>
            <w:szCs w:val="24"/>
          </w:rPr>
          <w:id w:val="2015029959"/>
          <w:placeholder>
            <w:docPart w:val="B8B6E0DF8EDB4AA9BE0E03A45CCE15F2"/>
          </w:placeholder>
          <w:showingPlcHdr/>
        </w:sdtPr>
        <w:sdtContent>
          <w:r w:rsidR="000D5EB6" w:rsidRPr="003952CD">
            <w:rPr>
              <w:rStyle w:val="Tekstvantijdelijkeaanduiding"/>
              <w:noProof w:val="0"/>
            </w:rPr>
            <w:t>Klik of tik om tekst in te voeren.</w:t>
          </w:r>
        </w:sdtContent>
      </w:sdt>
    </w:p>
    <w:p w14:paraId="55621EAE" w14:textId="77777777" w:rsidR="000D5EB6" w:rsidRPr="003952CD" w:rsidRDefault="000D5EB6" w:rsidP="00714E80"/>
    <w:p w14:paraId="303FEA81" w14:textId="77777777" w:rsidR="000D5EB6" w:rsidRPr="003952CD" w:rsidRDefault="000D5EB6" w:rsidP="00714E80"/>
    <w:p w14:paraId="1F1422EB" w14:textId="5729877B" w:rsidR="000D5EB6" w:rsidRPr="003952CD" w:rsidRDefault="00714E80" w:rsidP="000D5EB6">
      <w:pPr>
        <w:pStyle w:val="Kop1ongenummerd"/>
        <w:rPr>
          <w:rFonts w:hint="eastAsia"/>
          <w:noProof w:val="0"/>
        </w:rPr>
      </w:pPr>
      <w:r w:rsidRPr="003952CD">
        <w:rPr>
          <w:rStyle w:val="Kop2Char"/>
          <w:b/>
          <w:bCs/>
          <w:noProof w:val="0"/>
          <w:sz w:val="24"/>
          <w:szCs w:val="24"/>
          <w:lang w:val="nl-NL"/>
        </w:rPr>
        <w:t xml:space="preserve">22.2. </w:t>
      </w:r>
      <w:r w:rsidR="00C318B1"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054282158"/>
          <w:placeholder>
            <w:docPart w:val="DDBCDC0CD44649489C95CF1F20B06A13"/>
          </w:placeholder>
          <w:showingPlcHdr/>
        </w:sdtPr>
        <w:sdtContent>
          <w:r w:rsidR="000D5EB6" w:rsidRPr="003952CD">
            <w:rPr>
              <w:rStyle w:val="Tekstvantijdelijkeaanduiding"/>
              <w:noProof w:val="0"/>
            </w:rPr>
            <w:t>Klik of tik om tekst in te voeren.</w:t>
          </w:r>
        </w:sdtContent>
      </w:sdt>
    </w:p>
    <w:p w14:paraId="628C52DB" w14:textId="77777777" w:rsidR="000D5EB6" w:rsidRPr="003952CD" w:rsidRDefault="000D5EB6" w:rsidP="00714E80"/>
    <w:p w14:paraId="13405192" w14:textId="77777777" w:rsidR="00714E80" w:rsidRPr="003952CD" w:rsidRDefault="00714E80" w:rsidP="00714E80"/>
    <w:p w14:paraId="21A89A42" w14:textId="77777777" w:rsidR="00714E80" w:rsidRPr="003952CD" w:rsidRDefault="00714E80" w:rsidP="00714E80"/>
    <w:p w14:paraId="47B4509E" w14:textId="77777777" w:rsidR="00714E80" w:rsidRPr="003952CD" w:rsidRDefault="00714E80" w:rsidP="00714E80"/>
    <w:p w14:paraId="2D965D49" w14:textId="77777777" w:rsidR="00714E80" w:rsidRPr="003952CD" w:rsidRDefault="00714E80" w:rsidP="00714E80"/>
    <w:p w14:paraId="1987BF63" w14:textId="77777777" w:rsidR="00714E80" w:rsidRPr="003952CD" w:rsidRDefault="00714E80" w:rsidP="00714E80"/>
    <w:p w14:paraId="7525FC88" w14:textId="77777777" w:rsidR="00714E80" w:rsidRPr="003952CD" w:rsidRDefault="00714E80" w:rsidP="00714E80"/>
    <w:p w14:paraId="230F78F1" w14:textId="77777777" w:rsidR="00714E80" w:rsidRPr="003952CD" w:rsidRDefault="00714E80" w:rsidP="00714E80"/>
    <w:p w14:paraId="3C539252" w14:textId="77777777" w:rsidR="000D5EB6" w:rsidRPr="003952CD" w:rsidRDefault="000D5EB6" w:rsidP="00714E80">
      <w:r w:rsidRPr="003952CD">
        <w:t>---------------------------------------------------------------------------------------------------</w:t>
      </w:r>
    </w:p>
    <w:p w14:paraId="6D2129CE" w14:textId="06FD051D"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97554A" w:rsidRPr="003952CD">
        <w:rPr>
          <w:noProof w:val="0"/>
          <w:sz w:val="24"/>
          <w:szCs w:val="24"/>
        </w:rPr>
        <w:t>ZP-05</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62FACD4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C4DB1C2"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BA924F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4B46DC76"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867817952"/>
            <w:placeholder>
              <w:docPart w:val="87AE8389DB6F42B6BDEDA0A4463861F4"/>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4AA1D836"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964872684"/>
            <w:placeholder>
              <w:docPart w:val="3BADA0896A5740E7B31397BE955D6981"/>
            </w:placeholder>
            <w:showingPlcHdr/>
            <w:comboBox>
              <w:listItem w:value="Kies een item."/>
              <w:listItem w:displayText="Voldoet" w:value="Voldoet"/>
              <w:listItem w:displayText="Voldoet niet" w:value="Voldoet niet"/>
            </w:comboBox>
          </w:sdtPr>
          <w:sdtContent>
            <w:tc>
              <w:tcPr>
                <w:tcW w:w="2254" w:type="dxa"/>
              </w:tcPr>
              <w:p w14:paraId="3DF06B08"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8846A70" w14:textId="77777777" w:rsidR="000D5EB6" w:rsidRPr="003952CD" w:rsidRDefault="000D5EB6" w:rsidP="000D5EB6">
      <w:pPr>
        <w:pStyle w:val="Kop1ongenummerd"/>
        <w:rPr>
          <w:rFonts w:hint="eastAsia"/>
          <w:noProof w:val="0"/>
        </w:rPr>
        <w:sectPr w:rsidR="000D5EB6" w:rsidRPr="003952CD" w:rsidSect="000D5EB6">
          <w:headerReference w:type="default" r:id="rId41"/>
          <w:pgSz w:w="11906" w:h="16838"/>
          <w:pgMar w:top="2694" w:right="1417" w:bottom="1417" w:left="1134" w:header="1736" w:footer="708" w:gutter="0"/>
          <w:cols w:space="708"/>
          <w:docGrid w:linePitch="360"/>
        </w:sectPr>
      </w:pPr>
    </w:p>
    <w:p w14:paraId="33D0D7D4" w14:textId="5D65E0E5" w:rsidR="000D5EB6" w:rsidRPr="003952CD" w:rsidRDefault="0097554A" w:rsidP="000D5EB6">
      <w:pPr>
        <w:pStyle w:val="Kop1ongenummerd"/>
        <w:rPr>
          <w:rFonts w:hint="eastAsia"/>
          <w:noProof w:val="0"/>
        </w:rPr>
      </w:pPr>
      <w:r w:rsidRPr="003952CD">
        <w:rPr>
          <w:noProof w:val="0"/>
        </w:rPr>
        <w:lastRenderedPageBreak/>
        <w:t>23.</w:t>
      </w:r>
      <w:r w:rsidRPr="003952CD">
        <w:rPr>
          <w:noProof w:val="0"/>
        </w:rPr>
        <w:tab/>
      </w:r>
      <w:r w:rsidRPr="003952CD">
        <w:rPr>
          <w:noProof w:val="0"/>
        </w:rPr>
        <w:tab/>
        <w:t>Patiëntendata exporteren</w:t>
      </w:r>
    </w:p>
    <w:tbl>
      <w:tblPr>
        <w:tblStyle w:val="Rastertabel4-Accent6"/>
        <w:tblW w:w="10209" w:type="dxa"/>
        <w:tblLook w:val="04A0" w:firstRow="1" w:lastRow="0" w:firstColumn="1" w:lastColumn="0" w:noHBand="0" w:noVBand="1"/>
      </w:tblPr>
      <w:tblGrid>
        <w:gridCol w:w="7964"/>
        <w:gridCol w:w="2245"/>
      </w:tblGrid>
      <w:tr w:rsidR="000D5EB6" w:rsidRPr="003952CD" w14:paraId="3F97403A" w14:textId="77777777" w:rsidTr="00714E80">
        <w:trPr>
          <w:cnfStyle w:val="100000000000" w:firstRow="1" w:lastRow="0" w:firstColumn="0" w:lastColumn="0" w:oddVBand="0" w:evenVBand="0" w:oddHBand="0" w:evenHBand="0" w:firstRowFirstColumn="0" w:firstRowLastColumn="0" w:lastRowFirstColumn="0" w:lastRowLastColumn="0"/>
          <w:trHeight w:val="417"/>
          <w:tblHeader/>
        </w:trPr>
        <w:tc>
          <w:tcPr>
            <w:cnfStyle w:val="001000000000" w:firstRow="0" w:lastRow="0" w:firstColumn="1" w:lastColumn="0" w:oddVBand="0" w:evenVBand="0" w:oddHBand="0" w:evenHBand="0" w:firstRowFirstColumn="0" w:firstRowLastColumn="0" w:lastRowFirstColumn="0" w:lastRowLastColumn="0"/>
            <w:tcW w:w="7964" w:type="dxa"/>
          </w:tcPr>
          <w:p w14:paraId="6DF4BFD9" w14:textId="798744DA" w:rsidR="000D5EB6" w:rsidRPr="003952CD" w:rsidRDefault="000D5EB6" w:rsidP="005139E9">
            <w:pPr>
              <w:rPr>
                <w:color w:val="FFFFFF" w:themeColor="background1"/>
                <w:sz w:val="24"/>
                <w:szCs w:val="24"/>
              </w:rPr>
            </w:pPr>
            <w:r w:rsidRPr="003952CD">
              <w:rPr>
                <w:color w:val="FFFFFF" w:themeColor="background1"/>
                <w:sz w:val="24"/>
                <w:szCs w:val="24"/>
              </w:rPr>
              <w:t>Norm</w:t>
            </w:r>
            <w:r w:rsidR="0097554A" w:rsidRPr="003952CD">
              <w:rPr>
                <w:color w:val="FFFFFF" w:themeColor="background1"/>
                <w:sz w:val="24"/>
                <w:szCs w:val="24"/>
              </w:rPr>
              <w:t xml:space="preserve"> ZP-06</w:t>
            </w:r>
          </w:p>
        </w:tc>
        <w:tc>
          <w:tcPr>
            <w:tcW w:w="2245" w:type="dxa"/>
          </w:tcPr>
          <w:p w14:paraId="6170CDE2"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563FD9BA"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5AC7861B" w14:textId="77777777" w:rsidR="0097554A" w:rsidRPr="003952CD" w:rsidRDefault="0097554A" w:rsidP="0097554A">
            <w:pPr>
              <w:spacing w:line="240" w:lineRule="auto"/>
              <w:rPr>
                <w:rFonts w:eastAsiaTheme="minorEastAsia"/>
                <w:b w:val="0"/>
                <w:bCs w:val="0"/>
                <w:sz w:val="22"/>
                <w:szCs w:val="22"/>
              </w:rPr>
            </w:pPr>
            <w:r w:rsidRPr="003952CD">
              <w:rPr>
                <w:rFonts w:eastAsiaTheme="minorEastAsia"/>
                <w:b w:val="0"/>
                <w:bCs w:val="0"/>
                <w:sz w:val="22"/>
                <w:szCs w:val="22"/>
              </w:rPr>
              <w:t>Het is mogelijk een data-extractie van patiëntendata te maken voor externen, zowel geautomatiseerd als door een gebruiker handmatig uitgevoerd.</w:t>
            </w:r>
          </w:p>
          <w:p w14:paraId="7B9748CA" w14:textId="236DAD31" w:rsidR="000D5EB6" w:rsidRPr="003952CD" w:rsidRDefault="0097554A" w:rsidP="005139E9">
            <w:pPr>
              <w:spacing w:line="240" w:lineRule="auto"/>
              <w:rPr>
                <w:rFonts w:eastAsiaTheme="minorEastAsia"/>
                <w:b w:val="0"/>
                <w:bCs w:val="0"/>
                <w:sz w:val="22"/>
                <w:szCs w:val="22"/>
              </w:rPr>
            </w:pPr>
            <w:r w:rsidRPr="003952CD">
              <w:rPr>
                <w:rFonts w:eastAsiaTheme="minorEastAsia"/>
                <w:b w:val="0"/>
                <w:bCs w:val="0"/>
                <w:sz w:val="22"/>
                <w:szCs w:val="22"/>
              </w:rPr>
              <w:t>Bij export naar een ‘derde partij’, die niet betrokken is bij de directe zorg van de geselecteerde patiënten, moet de data zowel gepseudonimiseerd als geanonimiseerd kunnen worden.</w:t>
            </w:r>
          </w:p>
        </w:tc>
        <w:sdt>
          <w:sdtPr>
            <w:alias w:val="Zelfbeoordeling"/>
            <w:tag w:val="Zelfbeoordeling"/>
            <w:id w:val="1576702632"/>
            <w:placeholder>
              <w:docPart w:val="A6161A7537284F17B0070FF691D0E98E"/>
            </w:placeholder>
            <w:showingPlcHdr/>
            <w:comboBox>
              <w:listItem w:value="Kies een item."/>
              <w:listItem w:displayText="Voldoet" w:value="Voldoet"/>
              <w:listItem w:displayText="Voldoet niet" w:value="Voldoet niet"/>
            </w:comboBox>
          </w:sdtPr>
          <w:sdtContent>
            <w:tc>
              <w:tcPr>
                <w:tcW w:w="2245" w:type="dxa"/>
              </w:tcPr>
              <w:p w14:paraId="75D061AB"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A2E428A" w14:textId="45B9CABF" w:rsidR="00C318B1" w:rsidRPr="003952CD" w:rsidRDefault="00714E80" w:rsidP="000D5EB6">
      <w:pPr>
        <w:pStyle w:val="Kop1ongenummerd"/>
        <w:rPr>
          <w:rStyle w:val="Kop2Char"/>
          <w:b/>
          <w:bCs/>
          <w:noProof w:val="0"/>
          <w:sz w:val="24"/>
          <w:szCs w:val="24"/>
          <w:lang w:val="nl-NL"/>
        </w:rPr>
      </w:pPr>
      <w:r w:rsidRPr="003952CD">
        <w:rPr>
          <w:rStyle w:val="Kop2Char"/>
          <w:b/>
          <w:bCs/>
          <w:noProof w:val="0"/>
          <w:sz w:val="24"/>
          <w:szCs w:val="24"/>
          <w:lang w:val="nl-NL"/>
        </w:rPr>
        <w:t xml:space="preserve">23.1. </w:t>
      </w:r>
      <w:r w:rsidR="00C318B1" w:rsidRPr="003952CD">
        <w:rPr>
          <w:rStyle w:val="Kop2Char"/>
          <w:b/>
          <w:bCs/>
          <w:noProof w:val="0"/>
          <w:sz w:val="24"/>
          <w:szCs w:val="24"/>
          <w:lang w:val="nl-NL"/>
        </w:rPr>
        <w:t>Bewijsmateriaal (bv schermprints):</w:t>
      </w:r>
    </w:p>
    <w:p w14:paraId="6A90911B" w14:textId="2400FB8C" w:rsidR="000D5EB6" w:rsidRPr="003952CD" w:rsidRDefault="00000000" w:rsidP="000D5EB6">
      <w:pPr>
        <w:pStyle w:val="Kop1ongenummerd"/>
        <w:rPr>
          <w:rFonts w:hint="eastAsia"/>
          <w:noProof w:val="0"/>
          <w:sz w:val="24"/>
          <w:szCs w:val="24"/>
        </w:rPr>
      </w:pPr>
      <w:sdt>
        <w:sdtPr>
          <w:rPr>
            <w:noProof w:val="0"/>
            <w:sz w:val="24"/>
            <w:szCs w:val="24"/>
          </w:rPr>
          <w:id w:val="-1822574984"/>
          <w:placeholder>
            <w:docPart w:val="391FE20258134544A4FCC8212233EBEF"/>
          </w:placeholder>
          <w:showingPlcHdr/>
        </w:sdtPr>
        <w:sdtContent>
          <w:r w:rsidR="000D5EB6" w:rsidRPr="003952CD">
            <w:rPr>
              <w:rStyle w:val="Tekstvantijdelijkeaanduiding"/>
              <w:noProof w:val="0"/>
            </w:rPr>
            <w:t>Klik of tik om tekst in te voeren.</w:t>
          </w:r>
        </w:sdtContent>
      </w:sdt>
    </w:p>
    <w:p w14:paraId="471B9F29" w14:textId="77777777" w:rsidR="000D5EB6" w:rsidRPr="003952CD" w:rsidRDefault="000D5EB6" w:rsidP="00714E80"/>
    <w:p w14:paraId="09B5C662" w14:textId="77777777" w:rsidR="000D5EB6" w:rsidRPr="003952CD" w:rsidRDefault="000D5EB6" w:rsidP="00714E80"/>
    <w:p w14:paraId="1D8852F4" w14:textId="4528A0D3" w:rsidR="000D5EB6" w:rsidRPr="003952CD" w:rsidRDefault="00714E80" w:rsidP="000D5EB6">
      <w:pPr>
        <w:pStyle w:val="Kop1ongenummerd"/>
        <w:rPr>
          <w:rFonts w:hint="eastAsia"/>
          <w:noProof w:val="0"/>
        </w:rPr>
      </w:pPr>
      <w:r w:rsidRPr="003952CD">
        <w:rPr>
          <w:rStyle w:val="Kop2Char"/>
          <w:b/>
          <w:bCs/>
          <w:noProof w:val="0"/>
          <w:sz w:val="24"/>
          <w:szCs w:val="24"/>
          <w:lang w:val="nl-NL"/>
        </w:rPr>
        <w:t xml:space="preserve">23.2. </w:t>
      </w:r>
      <w:r w:rsidR="00C318B1"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2128605213"/>
          <w:placeholder>
            <w:docPart w:val="1368E0C381B14C43813CF19EDE7E23F7"/>
          </w:placeholder>
          <w:showingPlcHdr/>
        </w:sdtPr>
        <w:sdtContent>
          <w:r w:rsidR="000D5EB6" w:rsidRPr="003952CD">
            <w:rPr>
              <w:rStyle w:val="Tekstvantijdelijkeaanduiding"/>
              <w:noProof w:val="0"/>
            </w:rPr>
            <w:t>Klik of tik om tekst in te voeren.</w:t>
          </w:r>
        </w:sdtContent>
      </w:sdt>
    </w:p>
    <w:p w14:paraId="11E31AB5" w14:textId="77777777" w:rsidR="000D5EB6" w:rsidRPr="003952CD" w:rsidRDefault="000D5EB6" w:rsidP="00714E80"/>
    <w:p w14:paraId="7342963E" w14:textId="77777777" w:rsidR="00714E80" w:rsidRPr="003952CD" w:rsidRDefault="00714E80" w:rsidP="00714E80"/>
    <w:p w14:paraId="6AEDAFD6" w14:textId="77777777" w:rsidR="00714E80" w:rsidRPr="003952CD" w:rsidRDefault="00714E80" w:rsidP="00714E80"/>
    <w:p w14:paraId="4E9C4B5E" w14:textId="77777777" w:rsidR="00714E80" w:rsidRPr="003952CD" w:rsidRDefault="00714E80" w:rsidP="00714E80"/>
    <w:p w14:paraId="59FAC53B" w14:textId="77777777" w:rsidR="00714E80" w:rsidRPr="003952CD" w:rsidRDefault="00714E80" w:rsidP="00714E80"/>
    <w:p w14:paraId="6EE77409" w14:textId="77777777" w:rsidR="00714E80" w:rsidRPr="003952CD" w:rsidRDefault="00714E80" w:rsidP="00714E80"/>
    <w:p w14:paraId="70371C64" w14:textId="77777777" w:rsidR="00714E80" w:rsidRPr="003952CD" w:rsidRDefault="00714E80" w:rsidP="00714E80"/>
    <w:p w14:paraId="3EFFD7E0" w14:textId="77777777" w:rsidR="00714E80" w:rsidRPr="003952CD" w:rsidRDefault="00714E80" w:rsidP="00714E80"/>
    <w:p w14:paraId="508450D8" w14:textId="77777777" w:rsidR="000D5EB6" w:rsidRPr="003952CD" w:rsidRDefault="000D5EB6" w:rsidP="00714E80">
      <w:r w:rsidRPr="003952CD">
        <w:t>---------------------------------------------------------------------------------------------------</w:t>
      </w:r>
    </w:p>
    <w:p w14:paraId="7F1E460E" w14:textId="788A2FE2"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97554A" w:rsidRPr="003952CD">
        <w:rPr>
          <w:noProof w:val="0"/>
          <w:sz w:val="24"/>
          <w:szCs w:val="24"/>
        </w:rPr>
        <w:t>ZP-06</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646DF70F"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7729440"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11AE3D2F"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4924C354"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727143223"/>
            <w:placeholder>
              <w:docPart w:val="D0DA8C3A2C8D4CEC818B49A83435CCEF"/>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69ABE31F"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54586843"/>
            <w:placeholder>
              <w:docPart w:val="99E7B9E11A3A4978BBD5113466031CE5"/>
            </w:placeholder>
            <w:showingPlcHdr/>
            <w:comboBox>
              <w:listItem w:value="Kies een item."/>
              <w:listItem w:displayText="Voldoet" w:value="Voldoet"/>
              <w:listItem w:displayText="Voldoet niet" w:value="Voldoet niet"/>
            </w:comboBox>
          </w:sdtPr>
          <w:sdtContent>
            <w:tc>
              <w:tcPr>
                <w:tcW w:w="2254" w:type="dxa"/>
              </w:tcPr>
              <w:p w14:paraId="023512F4"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22663933" w14:textId="77777777" w:rsidR="000D5EB6" w:rsidRPr="003952CD" w:rsidRDefault="000D5EB6" w:rsidP="000D5EB6">
      <w:pPr>
        <w:pStyle w:val="Kop1ongenummerd"/>
        <w:rPr>
          <w:rFonts w:hint="eastAsia"/>
          <w:noProof w:val="0"/>
        </w:rPr>
        <w:sectPr w:rsidR="000D5EB6" w:rsidRPr="003952CD" w:rsidSect="000D5EB6">
          <w:headerReference w:type="default" r:id="rId42"/>
          <w:pgSz w:w="11906" w:h="16838"/>
          <w:pgMar w:top="2694" w:right="1417" w:bottom="1417" w:left="1134" w:header="1736" w:footer="708" w:gutter="0"/>
          <w:cols w:space="708"/>
          <w:docGrid w:linePitch="360"/>
        </w:sectPr>
      </w:pPr>
    </w:p>
    <w:p w14:paraId="6D1F2F5C" w14:textId="3333DEE4" w:rsidR="000D5EB6" w:rsidRPr="003952CD" w:rsidRDefault="00044937" w:rsidP="000D5EB6">
      <w:pPr>
        <w:pStyle w:val="Kop1ongenummerd"/>
        <w:rPr>
          <w:rFonts w:hint="eastAsia"/>
          <w:noProof w:val="0"/>
        </w:rPr>
      </w:pPr>
      <w:r w:rsidRPr="003952CD">
        <w:rPr>
          <w:noProof w:val="0"/>
        </w:rPr>
        <w:lastRenderedPageBreak/>
        <w:t>24.</w:t>
      </w:r>
      <w:r w:rsidRPr="003952CD">
        <w:rPr>
          <w:noProof w:val="0"/>
        </w:rPr>
        <w:tab/>
      </w:r>
      <w:r w:rsidRPr="003952CD">
        <w:rPr>
          <w:noProof w:val="0"/>
        </w:rPr>
        <w:tab/>
        <w:t>Toestemming voor inzage</w:t>
      </w:r>
    </w:p>
    <w:tbl>
      <w:tblPr>
        <w:tblStyle w:val="Rastertabel4-Accent6"/>
        <w:tblW w:w="10209" w:type="dxa"/>
        <w:tblLook w:val="04A0" w:firstRow="1" w:lastRow="0" w:firstColumn="1" w:lastColumn="0" w:noHBand="0" w:noVBand="1"/>
      </w:tblPr>
      <w:tblGrid>
        <w:gridCol w:w="7964"/>
        <w:gridCol w:w="2245"/>
      </w:tblGrid>
      <w:tr w:rsidR="000D5EB6" w:rsidRPr="003952CD" w14:paraId="08F878DB" w14:textId="77777777" w:rsidTr="008D3B7F">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7964" w:type="dxa"/>
          </w:tcPr>
          <w:p w14:paraId="6068DEF2" w14:textId="0ECAC968" w:rsidR="000D5EB6" w:rsidRPr="003952CD" w:rsidRDefault="000D5EB6" w:rsidP="005139E9">
            <w:pPr>
              <w:rPr>
                <w:color w:val="FFFFFF" w:themeColor="background1"/>
                <w:sz w:val="24"/>
                <w:szCs w:val="24"/>
              </w:rPr>
            </w:pPr>
            <w:r w:rsidRPr="003952CD">
              <w:rPr>
                <w:color w:val="FFFFFF" w:themeColor="background1"/>
                <w:sz w:val="24"/>
                <w:szCs w:val="24"/>
              </w:rPr>
              <w:t>Norm</w:t>
            </w:r>
            <w:r w:rsidR="00044937" w:rsidRPr="003952CD">
              <w:rPr>
                <w:color w:val="FFFFFF" w:themeColor="background1"/>
                <w:sz w:val="24"/>
                <w:szCs w:val="24"/>
              </w:rPr>
              <w:t xml:space="preserve"> ZP-07</w:t>
            </w:r>
          </w:p>
        </w:tc>
        <w:tc>
          <w:tcPr>
            <w:tcW w:w="2245" w:type="dxa"/>
          </w:tcPr>
          <w:p w14:paraId="323DD3F0"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D5EB6" w:rsidRPr="003952CD" w14:paraId="60C25E78"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3EC7822B" w14:textId="6C99D5C1" w:rsidR="000D5EB6" w:rsidRPr="003952CD" w:rsidRDefault="00044937" w:rsidP="005139E9">
            <w:pPr>
              <w:spacing w:line="240" w:lineRule="auto"/>
              <w:rPr>
                <w:rFonts w:eastAsiaTheme="minorEastAsia"/>
                <w:b w:val="0"/>
                <w:bCs w:val="0"/>
              </w:rPr>
            </w:pPr>
            <w:r w:rsidRPr="003952CD">
              <w:rPr>
                <w:rFonts w:eastAsiaTheme="minorEastAsia"/>
                <w:b w:val="0"/>
                <w:bCs w:val="0"/>
                <w:sz w:val="22"/>
                <w:szCs w:val="22"/>
              </w:rPr>
              <w:t>De zorgverlener kan, op verzoek van de patiënt, bij iedere episode en contact instellen wat de toestemming voor inzage is, zodat ze niet door andere zorgverleners buiten de praktijk kunnen worden ingezien.</w:t>
            </w:r>
          </w:p>
        </w:tc>
        <w:sdt>
          <w:sdtPr>
            <w:alias w:val="Zelfbeoordeling"/>
            <w:tag w:val="Zelfbeoordeling"/>
            <w:id w:val="712001750"/>
            <w:placeholder>
              <w:docPart w:val="EF501F0EE6454DBAB425D86D8CD020C8"/>
            </w:placeholder>
            <w:showingPlcHdr/>
            <w:comboBox>
              <w:listItem w:value="Kies een item."/>
              <w:listItem w:displayText="Voldoet" w:value="Voldoet"/>
              <w:listItem w:displayText="Voldoet niet" w:value="Voldoet niet"/>
            </w:comboBox>
          </w:sdtPr>
          <w:sdtContent>
            <w:tc>
              <w:tcPr>
                <w:tcW w:w="2245" w:type="dxa"/>
              </w:tcPr>
              <w:p w14:paraId="06D97DF9"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644CE0C" w14:textId="663DD2ED" w:rsidR="00C318B1" w:rsidRPr="003952CD" w:rsidRDefault="00E61959" w:rsidP="000D5EB6">
      <w:pPr>
        <w:pStyle w:val="Kop1ongenummerd"/>
        <w:rPr>
          <w:rStyle w:val="Kop2Char"/>
          <w:b/>
          <w:bCs/>
          <w:noProof w:val="0"/>
          <w:sz w:val="24"/>
          <w:szCs w:val="24"/>
          <w:lang w:val="nl-NL"/>
        </w:rPr>
      </w:pPr>
      <w:r w:rsidRPr="003952CD">
        <w:rPr>
          <w:rStyle w:val="Kop2Char"/>
          <w:b/>
          <w:bCs/>
          <w:noProof w:val="0"/>
          <w:sz w:val="24"/>
          <w:szCs w:val="24"/>
          <w:lang w:val="nl-NL"/>
        </w:rPr>
        <w:t xml:space="preserve">24.1. </w:t>
      </w:r>
      <w:r w:rsidR="00C318B1" w:rsidRPr="003952CD">
        <w:rPr>
          <w:rStyle w:val="Kop2Char"/>
          <w:b/>
          <w:bCs/>
          <w:noProof w:val="0"/>
          <w:sz w:val="24"/>
          <w:szCs w:val="24"/>
          <w:lang w:val="nl-NL"/>
        </w:rPr>
        <w:t>Bewijsmateriaal (bv schermprints):</w:t>
      </w:r>
    </w:p>
    <w:p w14:paraId="1BAF1775" w14:textId="33E53A9D" w:rsidR="000D5EB6" w:rsidRPr="003952CD" w:rsidRDefault="00000000" w:rsidP="000D5EB6">
      <w:pPr>
        <w:pStyle w:val="Kop1ongenummerd"/>
        <w:rPr>
          <w:rFonts w:hint="eastAsia"/>
          <w:noProof w:val="0"/>
          <w:sz w:val="24"/>
          <w:szCs w:val="24"/>
        </w:rPr>
      </w:pPr>
      <w:sdt>
        <w:sdtPr>
          <w:rPr>
            <w:noProof w:val="0"/>
            <w:sz w:val="24"/>
            <w:szCs w:val="24"/>
          </w:rPr>
          <w:id w:val="-1649506663"/>
          <w:placeholder>
            <w:docPart w:val="9BA3D1213D004858A8000364B3241D00"/>
          </w:placeholder>
          <w:showingPlcHdr/>
        </w:sdtPr>
        <w:sdtContent>
          <w:r w:rsidR="000D5EB6" w:rsidRPr="003952CD">
            <w:rPr>
              <w:rStyle w:val="Tekstvantijdelijkeaanduiding"/>
              <w:noProof w:val="0"/>
            </w:rPr>
            <w:t>Klik of tik om tekst in te voeren.</w:t>
          </w:r>
        </w:sdtContent>
      </w:sdt>
    </w:p>
    <w:p w14:paraId="2723B2A1" w14:textId="77777777" w:rsidR="000D5EB6" w:rsidRPr="003952CD" w:rsidRDefault="000D5EB6" w:rsidP="001022BD"/>
    <w:p w14:paraId="1F889D23" w14:textId="77777777" w:rsidR="000D5EB6" w:rsidRPr="003952CD" w:rsidRDefault="000D5EB6" w:rsidP="001022BD"/>
    <w:p w14:paraId="5701089A" w14:textId="3C396DA1" w:rsidR="000D5EB6" w:rsidRPr="003952CD" w:rsidRDefault="00E61959" w:rsidP="000D5EB6">
      <w:pPr>
        <w:pStyle w:val="Kop1ongenummerd"/>
        <w:rPr>
          <w:rFonts w:hint="eastAsia"/>
          <w:noProof w:val="0"/>
        </w:rPr>
      </w:pPr>
      <w:r w:rsidRPr="003952CD">
        <w:rPr>
          <w:rStyle w:val="Kop2Char"/>
          <w:b/>
          <w:bCs/>
          <w:noProof w:val="0"/>
          <w:sz w:val="24"/>
          <w:szCs w:val="24"/>
          <w:lang w:val="nl-NL"/>
        </w:rPr>
        <w:t xml:space="preserve">24.2. </w:t>
      </w:r>
      <w:r w:rsidR="00C318B1" w:rsidRPr="003952CD">
        <w:rPr>
          <w:rStyle w:val="Kop2Char"/>
          <w:b/>
          <w:bCs/>
          <w:noProof w:val="0"/>
          <w:sz w:val="24"/>
          <w:szCs w:val="24"/>
          <w:lang w:val="nl-NL"/>
        </w:rPr>
        <w:t>Overwegingen bij de beoordeling door leverancier (niet verplicht):</w:t>
      </w:r>
      <w:r w:rsidR="000D5EB6" w:rsidRPr="003952CD">
        <w:rPr>
          <w:noProof w:val="0"/>
          <w:sz w:val="24"/>
          <w:szCs w:val="24"/>
        </w:rPr>
        <w:br/>
      </w:r>
      <w:sdt>
        <w:sdtPr>
          <w:rPr>
            <w:noProof w:val="0"/>
          </w:rPr>
          <w:id w:val="-105042739"/>
          <w:placeholder>
            <w:docPart w:val="2BC6CF2E1A5D4F4EAC90A8DDEC672597"/>
          </w:placeholder>
          <w:showingPlcHdr/>
        </w:sdtPr>
        <w:sdtContent>
          <w:r w:rsidR="000D5EB6" w:rsidRPr="003952CD">
            <w:rPr>
              <w:rStyle w:val="Tekstvantijdelijkeaanduiding"/>
              <w:noProof w:val="0"/>
            </w:rPr>
            <w:t>Klik of tik om tekst in te voeren.</w:t>
          </w:r>
        </w:sdtContent>
      </w:sdt>
    </w:p>
    <w:p w14:paraId="5DB3E152" w14:textId="77777777" w:rsidR="000D5EB6" w:rsidRPr="003952CD" w:rsidRDefault="000D5EB6" w:rsidP="001022BD"/>
    <w:p w14:paraId="17C4B469" w14:textId="77777777" w:rsidR="001022BD" w:rsidRPr="003952CD" w:rsidRDefault="001022BD" w:rsidP="001022BD"/>
    <w:p w14:paraId="13CD474C" w14:textId="77777777" w:rsidR="001022BD" w:rsidRPr="003952CD" w:rsidRDefault="001022BD" w:rsidP="001022BD"/>
    <w:p w14:paraId="3E5C29D8" w14:textId="77777777" w:rsidR="001022BD" w:rsidRPr="003952CD" w:rsidRDefault="001022BD" w:rsidP="001022BD"/>
    <w:p w14:paraId="2A82BAB0" w14:textId="77777777" w:rsidR="001022BD" w:rsidRPr="003952CD" w:rsidRDefault="001022BD" w:rsidP="001022BD"/>
    <w:p w14:paraId="10E868AD" w14:textId="77777777" w:rsidR="001022BD" w:rsidRPr="003952CD" w:rsidRDefault="001022BD" w:rsidP="001022BD"/>
    <w:p w14:paraId="24D651FA" w14:textId="77777777" w:rsidR="001022BD" w:rsidRPr="003952CD" w:rsidRDefault="001022BD" w:rsidP="001022BD"/>
    <w:p w14:paraId="67AADD2D" w14:textId="77777777" w:rsidR="001022BD" w:rsidRPr="003952CD" w:rsidRDefault="001022BD" w:rsidP="001022BD"/>
    <w:p w14:paraId="58D7FDC6" w14:textId="77777777" w:rsidR="000D5EB6" w:rsidRPr="003952CD" w:rsidRDefault="000D5EB6" w:rsidP="001022BD">
      <w:r w:rsidRPr="003952CD">
        <w:t>---------------------------------------------------------------------------------------------------</w:t>
      </w:r>
    </w:p>
    <w:p w14:paraId="712F7FDA" w14:textId="58A68365" w:rsidR="000D5EB6" w:rsidRPr="003952CD" w:rsidRDefault="000D5EB6" w:rsidP="000D5EB6">
      <w:pPr>
        <w:pStyle w:val="Kop1ongenummerd"/>
        <w:rPr>
          <w:rFonts w:hint="eastAsia"/>
          <w:noProof w:val="0"/>
          <w:sz w:val="24"/>
          <w:szCs w:val="24"/>
        </w:rPr>
      </w:pPr>
      <w:r w:rsidRPr="003952CD">
        <w:rPr>
          <w:noProof w:val="0"/>
          <w:sz w:val="24"/>
          <w:szCs w:val="24"/>
        </w:rPr>
        <w:t xml:space="preserve">Beoordeling </w:t>
      </w:r>
      <w:r w:rsidR="00044937" w:rsidRPr="003952CD">
        <w:rPr>
          <w:noProof w:val="0"/>
          <w:sz w:val="24"/>
          <w:szCs w:val="24"/>
        </w:rPr>
        <w:t>ZP-07</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D5EB6" w:rsidRPr="003952CD" w14:paraId="13007B6C"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648AFC0" w14:textId="77777777" w:rsidR="000D5EB6" w:rsidRPr="003952CD" w:rsidRDefault="000D5EB6"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D8B45C5" w14:textId="77777777" w:rsidR="000D5EB6" w:rsidRPr="003952CD" w:rsidRDefault="000D5EB6"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D5EB6" w:rsidRPr="003952CD" w14:paraId="54178F38"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96394586"/>
            <w:placeholder>
              <w:docPart w:val="2F566B9CE18E4FA6AD57C41F67D24D3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48BA498" w14:textId="77777777" w:rsidR="000D5EB6" w:rsidRPr="003952CD" w:rsidRDefault="000D5EB6"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611750356"/>
            <w:placeholder>
              <w:docPart w:val="5F6CB4063BBC4CCE82A9F21D096C9D1E"/>
            </w:placeholder>
            <w:showingPlcHdr/>
            <w:comboBox>
              <w:listItem w:value="Kies een item."/>
              <w:listItem w:displayText="Voldoet" w:value="Voldoet"/>
              <w:listItem w:displayText="Voldoet niet" w:value="Voldoet niet"/>
            </w:comboBox>
          </w:sdtPr>
          <w:sdtContent>
            <w:tc>
              <w:tcPr>
                <w:tcW w:w="2254" w:type="dxa"/>
              </w:tcPr>
              <w:p w14:paraId="4C362433" w14:textId="77777777" w:rsidR="000D5EB6" w:rsidRPr="003952CD" w:rsidRDefault="000D5EB6"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26DE3741" w14:textId="77777777" w:rsidR="000D5EB6" w:rsidRPr="003952CD" w:rsidRDefault="000D5EB6" w:rsidP="000D5EB6">
      <w:pPr>
        <w:pStyle w:val="Kop1ongenummerd"/>
        <w:rPr>
          <w:rFonts w:hint="eastAsia"/>
          <w:noProof w:val="0"/>
        </w:rPr>
        <w:sectPr w:rsidR="000D5EB6" w:rsidRPr="003952CD" w:rsidSect="000D5EB6">
          <w:headerReference w:type="default" r:id="rId43"/>
          <w:pgSz w:w="11906" w:h="16838"/>
          <w:pgMar w:top="2694" w:right="1417" w:bottom="1417" w:left="1134" w:header="1736" w:footer="708" w:gutter="0"/>
          <w:cols w:space="708"/>
          <w:docGrid w:linePitch="360"/>
        </w:sectPr>
      </w:pPr>
    </w:p>
    <w:p w14:paraId="77DD9D4F" w14:textId="6A1AC7F2" w:rsidR="00044937" w:rsidRPr="003952CD" w:rsidRDefault="00044937" w:rsidP="00044937">
      <w:pPr>
        <w:pStyle w:val="Kop1ongenummerd"/>
        <w:rPr>
          <w:rFonts w:hint="eastAsia"/>
          <w:noProof w:val="0"/>
        </w:rPr>
      </w:pPr>
      <w:r w:rsidRPr="003952CD">
        <w:rPr>
          <w:noProof w:val="0"/>
        </w:rPr>
        <w:lastRenderedPageBreak/>
        <w:t>25.</w:t>
      </w:r>
      <w:r w:rsidRPr="003952CD">
        <w:rPr>
          <w:noProof w:val="0"/>
        </w:rPr>
        <w:tab/>
      </w:r>
      <w:r w:rsidRPr="003952CD">
        <w:rPr>
          <w:noProof w:val="0"/>
        </w:rPr>
        <w:tab/>
        <w:t>Patiëntendossier overdragen</w:t>
      </w:r>
    </w:p>
    <w:tbl>
      <w:tblPr>
        <w:tblStyle w:val="Rastertabel4-Accent6"/>
        <w:tblW w:w="10209" w:type="dxa"/>
        <w:tblLook w:val="04A0" w:firstRow="1" w:lastRow="0" w:firstColumn="1" w:lastColumn="0" w:noHBand="0" w:noVBand="1"/>
      </w:tblPr>
      <w:tblGrid>
        <w:gridCol w:w="7964"/>
        <w:gridCol w:w="2245"/>
      </w:tblGrid>
      <w:tr w:rsidR="00044937" w:rsidRPr="003952CD" w14:paraId="5ED3DB6C" w14:textId="77777777" w:rsidTr="008D3B7F">
        <w:trPr>
          <w:cnfStyle w:val="100000000000" w:firstRow="1" w:lastRow="0" w:firstColumn="0" w:lastColumn="0" w:oddVBand="0" w:evenVBand="0" w:oddHBand="0" w:evenHBand="0" w:firstRowFirstColumn="0" w:firstRowLastColumn="0" w:lastRowFirstColumn="0" w:lastRowLastColumn="0"/>
          <w:trHeight w:val="559"/>
          <w:tblHeader/>
        </w:trPr>
        <w:tc>
          <w:tcPr>
            <w:cnfStyle w:val="001000000000" w:firstRow="0" w:lastRow="0" w:firstColumn="1" w:lastColumn="0" w:oddVBand="0" w:evenVBand="0" w:oddHBand="0" w:evenHBand="0" w:firstRowFirstColumn="0" w:firstRowLastColumn="0" w:lastRowFirstColumn="0" w:lastRowLastColumn="0"/>
            <w:tcW w:w="7964" w:type="dxa"/>
          </w:tcPr>
          <w:p w14:paraId="0BE8D56A" w14:textId="3EA268D8" w:rsidR="00044937" w:rsidRPr="003952CD" w:rsidRDefault="00044937" w:rsidP="005139E9">
            <w:pPr>
              <w:rPr>
                <w:color w:val="FFFFFF" w:themeColor="background1"/>
                <w:sz w:val="24"/>
                <w:szCs w:val="24"/>
              </w:rPr>
            </w:pPr>
            <w:r w:rsidRPr="003952CD">
              <w:rPr>
                <w:color w:val="FFFFFF" w:themeColor="background1"/>
                <w:sz w:val="24"/>
                <w:szCs w:val="24"/>
              </w:rPr>
              <w:t>Norm ZP-08</w:t>
            </w:r>
          </w:p>
        </w:tc>
        <w:tc>
          <w:tcPr>
            <w:tcW w:w="2245" w:type="dxa"/>
          </w:tcPr>
          <w:p w14:paraId="7E5004C4"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2256EF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7455393" w14:textId="3A05290D" w:rsidR="00044937" w:rsidRPr="003952CD" w:rsidRDefault="00044937" w:rsidP="005139E9">
            <w:pPr>
              <w:rPr>
                <w:rFonts w:eastAsiaTheme="minorEastAsia"/>
                <w:b w:val="0"/>
                <w:bCs w:val="0"/>
                <w:sz w:val="22"/>
                <w:szCs w:val="22"/>
              </w:rPr>
            </w:pPr>
            <w:r w:rsidRPr="003952CD">
              <w:rPr>
                <w:rFonts w:eastAsiaTheme="minorEastAsia"/>
                <w:b w:val="0"/>
                <w:bCs w:val="0"/>
                <w:sz w:val="22"/>
                <w:szCs w:val="22"/>
              </w:rPr>
              <w:t>Dossiers kunnen gestandaardiseerd overgedragen worden aan andere informatiesystemen door middel van een beveiligde verbinding. Ook wordt de correspondentie en een pdf overgedragen. Bij het importeren wordt een eerder dossier niet overschreven.</w:t>
            </w:r>
          </w:p>
        </w:tc>
        <w:sdt>
          <w:sdtPr>
            <w:rPr>
              <w:rFonts w:eastAsiaTheme="minorEastAsia"/>
            </w:rPr>
            <w:alias w:val="Zelfbeoordeling"/>
            <w:tag w:val="Zelfbeoordeling"/>
            <w:id w:val="-709572779"/>
            <w:placeholder>
              <w:docPart w:val="3F76956DEA7C4DFEA902BCB3AA92D6B9"/>
            </w:placeholder>
            <w:showingPlcHdr/>
            <w:comboBox>
              <w:listItem w:value="Kies een item."/>
              <w:listItem w:displayText="Voldoet" w:value="Voldoet"/>
              <w:listItem w:displayText="Voldoet niet" w:value="Voldoet niet"/>
            </w:comboBox>
          </w:sdtPr>
          <w:sdtContent>
            <w:tc>
              <w:tcPr>
                <w:tcW w:w="2245" w:type="dxa"/>
              </w:tcPr>
              <w:p w14:paraId="09A3F61D"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66BF0CE8" w14:textId="776DCED5" w:rsidR="00C318B1"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25.1. </w:t>
      </w:r>
      <w:r w:rsidR="00C318B1" w:rsidRPr="003952CD">
        <w:rPr>
          <w:rStyle w:val="Kop2Char"/>
          <w:b/>
          <w:bCs/>
          <w:noProof w:val="0"/>
          <w:sz w:val="24"/>
          <w:szCs w:val="24"/>
          <w:lang w:val="nl-NL"/>
        </w:rPr>
        <w:t>Bewijsmateriaal (bv schermprints):</w:t>
      </w:r>
    </w:p>
    <w:p w14:paraId="211FEE2A" w14:textId="50A1B358" w:rsidR="00044937" w:rsidRPr="003952CD" w:rsidRDefault="00000000" w:rsidP="00044937">
      <w:pPr>
        <w:pStyle w:val="Kop1ongenummerd"/>
        <w:rPr>
          <w:rFonts w:hint="eastAsia"/>
          <w:noProof w:val="0"/>
          <w:sz w:val="24"/>
          <w:szCs w:val="24"/>
        </w:rPr>
      </w:pPr>
      <w:sdt>
        <w:sdtPr>
          <w:rPr>
            <w:noProof w:val="0"/>
            <w:sz w:val="24"/>
            <w:szCs w:val="24"/>
          </w:rPr>
          <w:id w:val="-2138178297"/>
          <w:placeholder>
            <w:docPart w:val="AA8947534AF8446C824AFD45B3B1E1D9"/>
          </w:placeholder>
          <w:showingPlcHdr/>
        </w:sdtPr>
        <w:sdtContent>
          <w:r w:rsidR="00044937" w:rsidRPr="003952CD">
            <w:rPr>
              <w:rStyle w:val="Tekstvantijdelijkeaanduiding"/>
              <w:noProof w:val="0"/>
            </w:rPr>
            <w:t>Klik of tik om tekst in te voeren.</w:t>
          </w:r>
        </w:sdtContent>
      </w:sdt>
    </w:p>
    <w:p w14:paraId="61008212" w14:textId="77777777" w:rsidR="00044937" w:rsidRPr="003952CD" w:rsidRDefault="00044937" w:rsidP="001022BD"/>
    <w:p w14:paraId="6B8ACAF2" w14:textId="77777777" w:rsidR="00044937" w:rsidRPr="003952CD" w:rsidRDefault="00044937" w:rsidP="001022BD"/>
    <w:p w14:paraId="4698A105" w14:textId="13B68F4E"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25.2. </w:t>
      </w:r>
      <w:r w:rsidR="00C318B1" w:rsidRPr="003952CD">
        <w:rPr>
          <w:rStyle w:val="Kop2Char"/>
          <w:b/>
          <w:bCs/>
          <w:noProof w:val="0"/>
          <w:sz w:val="24"/>
          <w:szCs w:val="24"/>
          <w:lang w:val="nl-NL"/>
        </w:rPr>
        <w:t>Overwegingen bij de beoordeling door leverancier (niet verplicht):</w:t>
      </w:r>
      <w:r w:rsidR="00044937" w:rsidRPr="003952CD">
        <w:rPr>
          <w:b w:val="0"/>
          <w:bCs w:val="0"/>
          <w:noProof w:val="0"/>
          <w:sz w:val="28"/>
          <w:szCs w:val="32"/>
        </w:rPr>
        <w:br/>
      </w:r>
      <w:sdt>
        <w:sdtPr>
          <w:rPr>
            <w:noProof w:val="0"/>
          </w:rPr>
          <w:id w:val="1451207638"/>
          <w:placeholder>
            <w:docPart w:val="7224262E951E4876ABF4E6B2B6301F5F"/>
          </w:placeholder>
          <w:showingPlcHdr/>
        </w:sdtPr>
        <w:sdtContent>
          <w:r w:rsidR="00044937" w:rsidRPr="003952CD">
            <w:rPr>
              <w:rStyle w:val="Tekstvantijdelijkeaanduiding"/>
              <w:noProof w:val="0"/>
            </w:rPr>
            <w:t>Klik of tik om tekst in te voeren.</w:t>
          </w:r>
        </w:sdtContent>
      </w:sdt>
    </w:p>
    <w:p w14:paraId="68662770" w14:textId="77777777" w:rsidR="00044937" w:rsidRPr="003952CD" w:rsidRDefault="00044937" w:rsidP="001022BD"/>
    <w:p w14:paraId="356AA8BE" w14:textId="77777777" w:rsidR="001022BD" w:rsidRPr="003952CD" w:rsidRDefault="001022BD" w:rsidP="001022BD"/>
    <w:p w14:paraId="7860EB58" w14:textId="77777777" w:rsidR="001022BD" w:rsidRPr="003952CD" w:rsidRDefault="001022BD" w:rsidP="001022BD"/>
    <w:p w14:paraId="47F580E4" w14:textId="77777777" w:rsidR="001022BD" w:rsidRPr="003952CD" w:rsidRDefault="001022BD" w:rsidP="001022BD"/>
    <w:p w14:paraId="0EEE5CDA" w14:textId="77777777" w:rsidR="001022BD" w:rsidRPr="003952CD" w:rsidRDefault="001022BD" w:rsidP="001022BD"/>
    <w:p w14:paraId="5134BBFA" w14:textId="77777777" w:rsidR="001022BD" w:rsidRPr="003952CD" w:rsidRDefault="001022BD" w:rsidP="001022BD"/>
    <w:p w14:paraId="54FBE9C0" w14:textId="77777777" w:rsidR="001022BD" w:rsidRPr="003952CD" w:rsidRDefault="001022BD" w:rsidP="001022BD"/>
    <w:p w14:paraId="7B1BBE4B" w14:textId="77777777" w:rsidR="001022BD" w:rsidRPr="003952CD" w:rsidRDefault="001022BD" w:rsidP="001022BD"/>
    <w:p w14:paraId="3203DFBC" w14:textId="77777777" w:rsidR="00044937" w:rsidRPr="003952CD" w:rsidRDefault="00044937" w:rsidP="001022BD">
      <w:r w:rsidRPr="003952CD">
        <w:t>---------------------------------------------------------------------------------------------------</w:t>
      </w:r>
    </w:p>
    <w:p w14:paraId="59AB064A" w14:textId="2D979C93" w:rsidR="00044937" w:rsidRPr="003952CD" w:rsidRDefault="00044937" w:rsidP="00044937">
      <w:pPr>
        <w:pStyle w:val="Kop1ongenummerd"/>
        <w:rPr>
          <w:rFonts w:hint="eastAsia"/>
          <w:noProof w:val="0"/>
          <w:sz w:val="24"/>
          <w:szCs w:val="24"/>
        </w:rPr>
      </w:pPr>
      <w:r w:rsidRPr="003952CD">
        <w:rPr>
          <w:noProof w:val="0"/>
          <w:sz w:val="24"/>
          <w:szCs w:val="24"/>
        </w:rPr>
        <w:t>Beoordeling ZP-08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642CD994"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111D1A4E" w14:textId="77777777" w:rsidR="00044937" w:rsidRPr="003952CD" w:rsidRDefault="00044937" w:rsidP="005139E9">
            <w:pPr>
              <w:rPr>
                <w:color w:val="FFFFFF" w:themeColor="background1"/>
                <w:sz w:val="22"/>
                <w:szCs w:val="22"/>
              </w:rPr>
            </w:pPr>
            <w:r w:rsidRPr="003952CD">
              <w:rPr>
                <w:color w:val="FFFFFF" w:themeColor="background1"/>
                <w:sz w:val="22"/>
                <w:szCs w:val="22"/>
              </w:rPr>
              <w:t>Overwegingen werkgroep normenkader</w:t>
            </w:r>
          </w:p>
        </w:tc>
        <w:tc>
          <w:tcPr>
            <w:tcW w:w="2254" w:type="dxa"/>
          </w:tcPr>
          <w:p w14:paraId="2486D883"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sidRPr="003952CD">
              <w:rPr>
                <w:color w:val="FFFFFF" w:themeColor="background1"/>
                <w:sz w:val="22"/>
                <w:szCs w:val="22"/>
              </w:rPr>
              <w:t>Besluit werkgroep normenkader</w:t>
            </w:r>
          </w:p>
        </w:tc>
      </w:tr>
      <w:tr w:rsidR="00044937" w:rsidRPr="003952CD" w14:paraId="430DD6CB"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658146350"/>
            <w:placeholder>
              <w:docPart w:val="4B4F3E0F94F54EE1A4D8D8CD25CEFB2D"/>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7A3E141"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894084510"/>
            <w:placeholder>
              <w:docPart w:val="041E6CB367974D989720BDAC2590C6B0"/>
            </w:placeholder>
            <w:showingPlcHdr/>
            <w:comboBox>
              <w:listItem w:value="Kies een item."/>
              <w:listItem w:displayText="Voldoet" w:value="Voldoet"/>
              <w:listItem w:displayText="Voldoet niet" w:value="Voldoet niet"/>
            </w:comboBox>
          </w:sdtPr>
          <w:sdtContent>
            <w:tc>
              <w:tcPr>
                <w:tcW w:w="2254" w:type="dxa"/>
              </w:tcPr>
              <w:p w14:paraId="55052FF6"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0D1CD9D4" w14:textId="318476A4" w:rsidR="00044937" w:rsidRPr="003952CD" w:rsidRDefault="00044937" w:rsidP="00044937">
      <w:pPr>
        <w:pStyle w:val="Kop1ongenummerd"/>
        <w:rPr>
          <w:rFonts w:hint="eastAsia"/>
          <w:noProof w:val="0"/>
        </w:rPr>
      </w:pPr>
      <w:r w:rsidRPr="003952CD">
        <w:rPr>
          <w:noProof w:val="0"/>
        </w:rPr>
        <w:lastRenderedPageBreak/>
        <w:t>26.</w:t>
      </w:r>
      <w:r w:rsidRPr="003952CD">
        <w:rPr>
          <w:noProof w:val="0"/>
        </w:rPr>
        <w:tab/>
      </w:r>
      <w:r w:rsidRPr="003952CD">
        <w:rPr>
          <w:noProof w:val="0"/>
        </w:rPr>
        <w:tab/>
        <w:t>Gegevens ophalen vanuit SBV-Z</w:t>
      </w:r>
    </w:p>
    <w:tbl>
      <w:tblPr>
        <w:tblStyle w:val="Rastertabel4-Accent6"/>
        <w:tblW w:w="10209" w:type="dxa"/>
        <w:tblLook w:val="04A0" w:firstRow="1" w:lastRow="0" w:firstColumn="1" w:lastColumn="0" w:noHBand="0" w:noVBand="1"/>
      </w:tblPr>
      <w:tblGrid>
        <w:gridCol w:w="7964"/>
        <w:gridCol w:w="2245"/>
      </w:tblGrid>
      <w:tr w:rsidR="00044937" w:rsidRPr="003952CD" w14:paraId="4B1F32E0"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26DD635F" w14:textId="11791FA2" w:rsidR="00044937" w:rsidRPr="003952CD" w:rsidRDefault="00044937" w:rsidP="005139E9">
            <w:pPr>
              <w:rPr>
                <w:color w:val="FFFFFF" w:themeColor="background1"/>
                <w:sz w:val="24"/>
                <w:szCs w:val="24"/>
              </w:rPr>
            </w:pPr>
            <w:r w:rsidRPr="003952CD">
              <w:rPr>
                <w:color w:val="FFFFFF" w:themeColor="background1"/>
                <w:sz w:val="24"/>
                <w:szCs w:val="24"/>
              </w:rPr>
              <w:t>Norm ZP-09</w:t>
            </w:r>
          </w:p>
        </w:tc>
        <w:tc>
          <w:tcPr>
            <w:tcW w:w="2245" w:type="dxa"/>
          </w:tcPr>
          <w:p w14:paraId="163A06AF"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548726A7"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3363EC50" w14:textId="436A22DA" w:rsidR="00044937" w:rsidRPr="003952CD" w:rsidRDefault="00044937" w:rsidP="005139E9">
            <w:pPr>
              <w:rPr>
                <w:rFonts w:eastAsiaTheme="minorEastAsia"/>
                <w:b w:val="0"/>
                <w:bCs w:val="0"/>
                <w:sz w:val="22"/>
                <w:szCs w:val="22"/>
              </w:rPr>
            </w:pPr>
            <w:r w:rsidRPr="003952CD">
              <w:rPr>
                <w:rFonts w:eastAsiaTheme="minorEastAsia"/>
                <w:b w:val="0"/>
                <w:bCs w:val="0"/>
                <w:sz w:val="22"/>
                <w:szCs w:val="22"/>
              </w:rPr>
              <w:t>Contactgegevens van de patiënt worden geregistreerd volgens Dossierdeel Persoonsgegevens zoals omschreven in het HIS-Referentiemodel. Het gaat hier om NAW-gegevens van de patiënt. Dit is beschreven bij Dossierdeel Persoonsgegevens, klasse Patiënt.</w:t>
            </w:r>
          </w:p>
        </w:tc>
        <w:sdt>
          <w:sdtPr>
            <w:rPr>
              <w:rFonts w:eastAsiaTheme="minorEastAsia"/>
            </w:rPr>
            <w:alias w:val="Zelfbeoordeling"/>
            <w:tag w:val="Zelfbeoordeling"/>
            <w:id w:val="-1572352391"/>
            <w:placeholder>
              <w:docPart w:val="D0576FF17B8D42D1BEE29FE5C80C8604"/>
            </w:placeholder>
            <w:showingPlcHdr/>
            <w:comboBox>
              <w:listItem w:value="Kies een item."/>
              <w:listItem w:displayText="Voldoet" w:value="Voldoet"/>
              <w:listItem w:displayText="Voldoet niet" w:value="Voldoet niet"/>
            </w:comboBox>
          </w:sdtPr>
          <w:sdtContent>
            <w:tc>
              <w:tcPr>
                <w:tcW w:w="2245" w:type="dxa"/>
              </w:tcPr>
              <w:p w14:paraId="1B6D8B56"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1FB18DE7" w14:textId="33E6C285" w:rsidR="00C318B1"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26.1. </w:t>
      </w:r>
      <w:r w:rsidR="00C318B1" w:rsidRPr="003952CD">
        <w:rPr>
          <w:rStyle w:val="Kop2Char"/>
          <w:b/>
          <w:bCs/>
          <w:noProof w:val="0"/>
          <w:sz w:val="24"/>
          <w:szCs w:val="24"/>
          <w:lang w:val="nl-NL"/>
        </w:rPr>
        <w:t>Bewijsmateriaal (bv schermprints):</w:t>
      </w:r>
    </w:p>
    <w:p w14:paraId="5FE2A849" w14:textId="20443590" w:rsidR="00044937" w:rsidRPr="003952CD" w:rsidRDefault="00000000" w:rsidP="00044937">
      <w:pPr>
        <w:pStyle w:val="Kop1ongenummerd"/>
        <w:rPr>
          <w:rFonts w:hint="eastAsia"/>
          <w:noProof w:val="0"/>
          <w:sz w:val="24"/>
          <w:szCs w:val="24"/>
        </w:rPr>
      </w:pPr>
      <w:sdt>
        <w:sdtPr>
          <w:rPr>
            <w:noProof w:val="0"/>
            <w:sz w:val="24"/>
            <w:szCs w:val="24"/>
          </w:rPr>
          <w:id w:val="1675533618"/>
          <w:placeholder>
            <w:docPart w:val="2B38367D905248F89DAF2D84121239CE"/>
          </w:placeholder>
          <w:showingPlcHdr/>
        </w:sdtPr>
        <w:sdtContent>
          <w:r w:rsidR="00044937" w:rsidRPr="003952CD">
            <w:rPr>
              <w:rStyle w:val="Tekstvantijdelijkeaanduiding"/>
              <w:noProof w:val="0"/>
            </w:rPr>
            <w:t>Klik of tik om tekst in te voeren.</w:t>
          </w:r>
        </w:sdtContent>
      </w:sdt>
    </w:p>
    <w:p w14:paraId="155EEDA3" w14:textId="77777777" w:rsidR="00044937" w:rsidRPr="003952CD" w:rsidRDefault="00044937" w:rsidP="00E61959"/>
    <w:p w14:paraId="75CF3604" w14:textId="77777777" w:rsidR="00044937" w:rsidRPr="003952CD" w:rsidRDefault="00044937" w:rsidP="00E61959"/>
    <w:p w14:paraId="29583350" w14:textId="102ABE0E"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26.2.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517545486"/>
          <w:placeholder>
            <w:docPart w:val="EE01303B878946AABFD1BBEE4104F402"/>
          </w:placeholder>
          <w:showingPlcHdr/>
        </w:sdtPr>
        <w:sdtContent>
          <w:r w:rsidR="00044937" w:rsidRPr="003952CD">
            <w:rPr>
              <w:rStyle w:val="Tekstvantijdelijkeaanduiding"/>
              <w:noProof w:val="0"/>
            </w:rPr>
            <w:t>Klik of tik om tekst in te voeren.</w:t>
          </w:r>
        </w:sdtContent>
      </w:sdt>
    </w:p>
    <w:p w14:paraId="37B54148" w14:textId="77777777" w:rsidR="00044937" w:rsidRPr="003952CD" w:rsidRDefault="00044937" w:rsidP="00E61959"/>
    <w:p w14:paraId="167DC046" w14:textId="77777777" w:rsidR="00E61959" w:rsidRPr="003952CD" w:rsidRDefault="00E61959" w:rsidP="00E61959"/>
    <w:p w14:paraId="319A1E45" w14:textId="77777777" w:rsidR="00E61959" w:rsidRPr="003952CD" w:rsidRDefault="00E61959" w:rsidP="00E61959"/>
    <w:p w14:paraId="5216BE19" w14:textId="77777777" w:rsidR="00E61959" w:rsidRPr="003952CD" w:rsidRDefault="00E61959" w:rsidP="00E61959"/>
    <w:p w14:paraId="0C58CCD8" w14:textId="77777777" w:rsidR="00E61959" w:rsidRPr="003952CD" w:rsidRDefault="00E61959" w:rsidP="00E61959"/>
    <w:p w14:paraId="75EF7A8A" w14:textId="77777777" w:rsidR="00E61959" w:rsidRPr="003952CD" w:rsidRDefault="00E61959" w:rsidP="00E61959"/>
    <w:p w14:paraId="39C7E424" w14:textId="77777777" w:rsidR="00E61959" w:rsidRPr="003952CD" w:rsidRDefault="00E61959" w:rsidP="00E61959"/>
    <w:p w14:paraId="055FF51E" w14:textId="77777777" w:rsidR="00E61959" w:rsidRPr="003952CD" w:rsidRDefault="00E61959" w:rsidP="00E61959"/>
    <w:p w14:paraId="3A5F6770" w14:textId="77777777" w:rsidR="00E61959" w:rsidRPr="003952CD" w:rsidRDefault="00E61959" w:rsidP="00E61959"/>
    <w:p w14:paraId="3F9629FE" w14:textId="77777777" w:rsidR="00044937" w:rsidRPr="003952CD" w:rsidRDefault="00044937" w:rsidP="00E61959">
      <w:r w:rsidRPr="003952CD">
        <w:t>---------------------------------------------------------------------------------------------------</w:t>
      </w:r>
    </w:p>
    <w:p w14:paraId="7ED5D002" w14:textId="0088B44B" w:rsidR="00044937" w:rsidRPr="003952CD" w:rsidRDefault="00044937" w:rsidP="00044937">
      <w:pPr>
        <w:pStyle w:val="Kop1ongenummerd"/>
        <w:rPr>
          <w:rFonts w:hint="eastAsia"/>
          <w:noProof w:val="0"/>
          <w:sz w:val="24"/>
          <w:szCs w:val="24"/>
        </w:rPr>
      </w:pPr>
      <w:r w:rsidRPr="003952CD">
        <w:rPr>
          <w:noProof w:val="0"/>
          <w:sz w:val="24"/>
          <w:szCs w:val="24"/>
        </w:rPr>
        <w:t>Beoordeling ZP-09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12A9716B"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B99DBA7"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088C8A7C"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5293D2D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18776823"/>
            <w:placeholder>
              <w:docPart w:val="595068D43D7943749BBDE0189AA894C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0970DC75"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658275573"/>
            <w:placeholder>
              <w:docPart w:val="C2B60710BE614E96BC95AD3E2B53F71F"/>
            </w:placeholder>
            <w:showingPlcHdr/>
            <w:comboBox>
              <w:listItem w:value="Kies een item."/>
              <w:listItem w:displayText="Voldoet" w:value="Voldoet"/>
              <w:listItem w:displayText="Voldoet niet" w:value="Voldoet niet"/>
            </w:comboBox>
          </w:sdtPr>
          <w:sdtContent>
            <w:tc>
              <w:tcPr>
                <w:tcW w:w="2254" w:type="dxa"/>
              </w:tcPr>
              <w:p w14:paraId="49C62C07"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06B6A12" w14:textId="26BC4255" w:rsidR="00044937" w:rsidRPr="003952CD" w:rsidRDefault="00044937" w:rsidP="000712FF">
      <w:pPr>
        <w:pStyle w:val="Kop1ongenummerd"/>
        <w:ind w:left="1410" w:hanging="1410"/>
        <w:rPr>
          <w:rFonts w:hint="eastAsia"/>
          <w:noProof w:val="0"/>
        </w:rPr>
      </w:pPr>
      <w:r w:rsidRPr="003952CD">
        <w:rPr>
          <w:noProof w:val="0"/>
        </w:rPr>
        <w:lastRenderedPageBreak/>
        <w:t>27.</w:t>
      </w:r>
      <w:r w:rsidRPr="003952CD">
        <w:rPr>
          <w:noProof w:val="0"/>
        </w:rPr>
        <w:tab/>
      </w:r>
      <w:r w:rsidRPr="003952CD">
        <w:rPr>
          <w:noProof w:val="0"/>
        </w:rPr>
        <w:tab/>
      </w:r>
      <w:r w:rsidR="000712FF" w:rsidRPr="003952CD">
        <w:rPr>
          <w:noProof w:val="0"/>
        </w:rPr>
        <w:t>Medicatieverstrekking door bevoegde zorgverleners</w:t>
      </w:r>
    </w:p>
    <w:tbl>
      <w:tblPr>
        <w:tblStyle w:val="Rastertabel4-Accent6"/>
        <w:tblW w:w="10209" w:type="dxa"/>
        <w:tblLook w:val="04A0" w:firstRow="1" w:lastRow="0" w:firstColumn="1" w:lastColumn="0" w:noHBand="0" w:noVBand="1"/>
      </w:tblPr>
      <w:tblGrid>
        <w:gridCol w:w="7964"/>
        <w:gridCol w:w="2245"/>
      </w:tblGrid>
      <w:tr w:rsidR="00044937" w:rsidRPr="003952CD" w14:paraId="266B5A63" w14:textId="77777777" w:rsidTr="00E61959">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7964" w:type="dxa"/>
          </w:tcPr>
          <w:p w14:paraId="13D11D38" w14:textId="7DE1C1B7" w:rsidR="00044937" w:rsidRPr="003952CD" w:rsidRDefault="00044937" w:rsidP="005139E9">
            <w:pPr>
              <w:rPr>
                <w:color w:val="FFFFFF" w:themeColor="background1"/>
                <w:sz w:val="24"/>
                <w:szCs w:val="24"/>
              </w:rPr>
            </w:pPr>
            <w:r w:rsidRPr="003952CD">
              <w:rPr>
                <w:color w:val="FFFFFF" w:themeColor="background1"/>
                <w:sz w:val="24"/>
                <w:szCs w:val="24"/>
              </w:rPr>
              <w:t>Norm</w:t>
            </w:r>
            <w:r w:rsidR="000712FF" w:rsidRPr="003952CD">
              <w:rPr>
                <w:color w:val="FFFFFF" w:themeColor="background1"/>
                <w:sz w:val="24"/>
                <w:szCs w:val="24"/>
              </w:rPr>
              <w:t xml:space="preserve"> ZP-11</w:t>
            </w:r>
          </w:p>
        </w:tc>
        <w:tc>
          <w:tcPr>
            <w:tcW w:w="2245" w:type="dxa"/>
          </w:tcPr>
          <w:p w14:paraId="585A974D"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6D60BE2B"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FD0A5F4" w14:textId="2A422218" w:rsidR="000712FF" w:rsidRPr="003952CD" w:rsidRDefault="000712FF" w:rsidP="005139E9">
            <w:pPr>
              <w:rPr>
                <w:rFonts w:eastAsiaTheme="minorEastAsia"/>
                <w:b w:val="0"/>
                <w:bCs w:val="0"/>
                <w:sz w:val="22"/>
                <w:szCs w:val="22"/>
              </w:rPr>
            </w:pPr>
            <w:r w:rsidRPr="003952CD">
              <w:rPr>
                <w:rFonts w:eastAsiaTheme="minorEastAsia"/>
                <w:b w:val="0"/>
                <w:bCs w:val="0"/>
                <w:sz w:val="22"/>
                <w:szCs w:val="22"/>
              </w:rPr>
              <w:t>Het systeem dwingt af dat het versturen van een recept alleen door hiertoe bevoegde zorgverleners (huisartsen en eventueel verpleegkundig specialisten en physician assistents (voor zover het om minder complexe, routinematige recepten gaat)) gebeurt.</w:t>
            </w:r>
          </w:p>
        </w:tc>
        <w:sdt>
          <w:sdtPr>
            <w:rPr>
              <w:rFonts w:eastAsiaTheme="minorEastAsia"/>
            </w:rPr>
            <w:alias w:val="Zelfbeoordeling"/>
            <w:tag w:val="Zelfbeoordeling"/>
            <w:id w:val="1004865550"/>
            <w:placeholder>
              <w:docPart w:val="05A66458EAB8498EA28BE69999EC1E87"/>
            </w:placeholder>
            <w:showingPlcHdr/>
            <w:comboBox>
              <w:listItem w:value="Kies een item."/>
              <w:listItem w:displayText="Voldoet" w:value="Voldoet"/>
              <w:listItem w:displayText="Voldoet niet" w:value="Voldoet niet"/>
            </w:comboBox>
          </w:sdtPr>
          <w:sdtContent>
            <w:tc>
              <w:tcPr>
                <w:tcW w:w="2245" w:type="dxa"/>
              </w:tcPr>
              <w:p w14:paraId="227B405C"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77CB7512" w14:textId="6E10E417"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27.1. </w:t>
      </w:r>
      <w:r w:rsidR="003B4FBC" w:rsidRPr="003952CD">
        <w:rPr>
          <w:rStyle w:val="Kop2Char"/>
          <w:b/>
          <w:bCs/>
          <w:noProof w:val="0"/>
          <w:sz w:val="24"/>
          <w:szCs w:val="24"/>
          <w:lang w:val="nl-NL"/>
        </w:rPr>
        <w:t>Bewijsmateriaal (bv schermprints):</w:t>
      </w:r>
    </w:p>
    <w:p w14:paraId="336C7307" w14:textId="275943E1" w:rsidR="00044937" w:rsidRPr="003952CD" w:rsidRDefault="00000000" w:rsidP="00044937">
      <w:pPr>
        <w:pStyle w:val="Kop1ongenummerd"/>
        <w:rPr>
          <w:rFonts w:hint="eastAsia"/>
          <w:noProof w:val="0"/>
          <w:sz w:val="24"/>
          <w:szCs w:val="24"/>
        </w:rPr>
      </w:pPr>
      <w:sdt>
        <w:sdtPr>
          <w:rPr>
            <w:noProof w:val="0"/>
            <w:sz w:val="24"/>
            <w:szCs w:val="24"/>
          </w:rPr>
          <w:id w:val="1099838451"/>
          <w:placeholder>
            <w:docPart w:val="583C2467D8E84780B2457C020C307C88"/>
          </w:placeholder>
          <w:showingPlcHdr/>
        </w:sdtPr>
        <w:sdtContent>
          <w:r w:rsidR="00044937" w:rsidRPr="003952CD">
            <w:rPr>
              <w:rStyle w:val="Tekstvantijdelijkeaanduiding"/>
              <w:noProof w:val="0"/>
            </w:rPr>
            <w:t>Klik of tik om tekst in te voeren.</w:t>
          </w:r>
        </w:sdtContent>
      </w:sdt>
    </w:p>
    <w:p w14:paraId="6285B3AD" w14:textId="77777777" w:rsidR="00044937" w:rsidRPr="003952CD" w:rsidRDefault="00044937" w:rsidP="00E61959"/>
    <w:p w14:paraId="3E4ACF69" w14:textId="77777777" w:rsidR="00044937" w:rsidRPr="003952CD" w:rsidRDefault="00044937" w:rsidP="00E61959"/>
    <w:p w14:paraId="5703C7A2" w14:textId="6A156BA5"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27.2.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013108531"/>
          <w:placeholder>
            <w:docPart w:val="CF0E2F94BFB1486C8432B5516013BB19"/>
          </w:placeholder>
          <w:showingPlcHdr/>
        </w:sdtPr>
        <w:sdtContent>
          <w:r w:rsidR="00044937" w:rsidRPr="003952CD">
            <w:rPr>
              <w:rStyle w:val="Tekstvantijdelijkeaanduiding"/>
              <w:noProof w:val="0"/>
            </w:rPr>
            <w:t>Klik of tik om tekst in te voeren.</w:t>
          </w:r>
        </w:sdtContent>
      </w:sdt>
    </w:p>
    <w:p w14:paraId="470E7F8C" w14:textId="77777777" w:rsidR="00044937" w:rsidRPr="003952CD" w:rsidRDefault="00044937" w:rsidP="00E61959"/>
    <w:p w14:paraId="74E3329F" w14:textId="77777777" w:rsidR="00E61959" w:rsidRPr="003952CD" w:rsidRDefault="00E61959" w:rsidP="00E61959"/>
    <w:p w14:paraId="480012F3" w14:textId="77777777" w:rsidR="00E61959" w:rsidRPr="003952CD" w:rsidRDefault="00E61959" w:rsidP="00E61959"/>
    <w:p w14:paraId="445B9133" w14:textId="77777777" w:rsidR="00E61959" w:rsidRPr="003952CD" w:rsidRDefault="00E61959" w:rsidP="00E61959"/>
    <w:p w14:paraId="7487C2B5" w14:textId="77777777" w:rsidR="00E61959" w:rsidRPr="003952CD" w:rsidRDefault="00E61959" w:rsidP="00E61959"/>
    <w:p w14:paraId="2A4A6AF6" w14:textId="77777777" w:rsidR="00E61959" w:rsidRPr="003952CD" w:rsidRDefault="00E61959" w:rsidP="00E61959"/>
    <w:p w14:paraId="188551BE" w14:textId="77777777" w:rsidR="00E61959" w:rsidRPr="003952CD" w:rsidRDefault="00E61959" w:rsidP="00E61959"/>
    <w:p w14:paraId="123FF4B4" w14:textId="77777777" w:rsidR="00044937" w:rsidRPr="003952CD" w:rsidRDefault="00044937" w:rsidP="00E61959">
      <w:r w:rsidRPr="003952CD">
        <w:t>---------------------------------------------------------------------------------------------------</w:t>
      </w:r>
    </w:p>
    <w:p w14:paraId="3A9B64DF" w14:textId="40DBF0E9"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0712FF" w:rsidRPr="003952CD">
        <w:rPr>
          <w:noProof w:val="0"/>
          <w:sz w:val="24"/>
          <w:szCs w:val="24"/>
        </w:rPr>
        <w:t>ZP-1</w:t>
      </w:r>
      <w:r w:rsidRPr="003952CD">
        <w:rPr>
          <w:noProof w:val="0"/>
          <w:sz w:val="24"/>
          <w:szCs w:val="24"/>
        </w:rPr>
        <w:t>1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51F4E613"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679A3CA"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38D61FD"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60ACB72A"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854079945"/>
            <w:placeholder>
              <w:docPart w:val="3E8E9367FF5648F98417558070F1373C"/>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B2B4576"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388312147"/>
            <w:placeholder>
              <w:docPart w:val="C8FD110AB45D40158B8940145838CFA0"/>
            </w:placeholder>
            <w:showingPlcHdr/>
            <w:comboBox>
              <w:listItem w:value="Kies een item."/>
              <w:listItem w:displayText="Voldoet" w:value="Voldoet"/>
              <w:listItem w:displayText="Voldoet niet" w:value="Voldoet niet"/>
            </w:comboBox>
          </w:sdtPr>
          <w:sdtContent>
            <w:tc>
              <w:tcPr>
                <w:tcW w:w="2254" w:type="dxa"/>
              </w:tcPr>
              <w:p w14:paraId="0614A28D"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36CCA45" w14:textId="4C6F38F0" w:rsidR="00044937" w:rsidRPr="003952CD" w:rsidRDefault="00044937" w:rsidP="00044937">
      <w:pPr>
        <w:pStyle w:val="Kop1ongenummerd"/>
        <w:rPr>
          <w:rFonts w:hint="eastAsia"/>
          <w:noProof w:val="0"/>
        </w:rPr>
      </w:pPr>
      <w:r w:rsidRPr="003952CD">
        <w:rPr>
          <w:noProof w:val="0"/>
        </w:rPr>
        <w:lastRenderedPageBreak/>
        <w:t>2</w:t>
      </w:r>
      <w:r w:rsidR="007729C0" w:rsidRPr="003952CD">
        <w:rPr>
          <w:noProof w:val="0"/>
        </w:rPr>
        <w:t>8</w:t>
      </w:r>
      <w:r w:rsidRPr="003952CD">
        <w:rPr>
          <w:noProof w:val="0"/>
        </w:rPr>
        <w:t>.</w:t>
      </w:r>
      <w:r w:rsidRPr="003952CD">
        <w:rPr>
          <w:noProof w:val="0"/>
        </w:rPr>
        <w:tab/>
      </w:r>
      <w:r w:rsidRPr="003952CD">
        <w:rPr>
          <w:noProof w:val="0"/>
        </w:rPr>
        <w:tab/>
      </w:r>
      <w:r w:rsidR="007729C0" w:rsidRPr="003952CD">
        <w:rPr>
          <w:noProof w:val="0"/>
        </w:rPr>
        <w:t>Autorisatie per rol</w:t>
      </w:r>
    </w:p>
    <w:tbl>
      <w:tblPr>
        <w:tblStyle w:val="Rastertabel4-Accent6"/>
        <w:tblW w:w="10209" w:type="dxa"/>
        <w:tblLook w:val="04A0" w:firstRow="1" w:lastRow="0" w:firstColumn="1" w:lastColumn="0" w:noHBand="0" w:noVBand="1"/>
      </w:tblPr>
      <w:tblGrid>
        <w:gridCol w:w="7964"/>
        <w:gridCol w:w="2245"/>
      </w:tblGrid>
      <w:tr w:rsidR="00044937" w:rsidRPr="003952CD" w14:paraId="6E4CD47B"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5F98B42C" w14:textId="65BB9D5F"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ZP-12</w:t>
            </w:r>
          </w:p>
        </w:tc>
        <w:tc>
          <w:tcPr>
            <w:tcW w:w="2245" w:type="dxa"/>
          </w:tcPr>
          <w:p w14:paraId="0044E689"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586A907D"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EF52C54" w14:textId="3F5C2FA8" w:rsidR="007729C0" w:rsidRPr="003952CD" w:rsidRDefault="007729C0" w:rsidP="005139E9">
            <w:pPr>
              <w:rPr>
                <w:rFonts w:eastAsiaTheme="minorEastAsia"/>
                <w:b w:val="0"/>
                <w:bCs w:val="0"/>
                <w:sz w:val="22"/>
                <w:szCs w:val="22"/>
              </w:rPr>
            </w:pPr>
            <w:r w:rsidRPr="003952CD">
              <w:rPr>
                <w:rFonts w:eastAsiaTheme="minorEastAsia"/>
                <w:b w:val="0"/>
                <w:bCs w:val="0"/>
                <w:sz w:val="22"/>
                <w:szCs w:val="22"/>
              </w:rPr>
              <w:t>Autorisaties zijn toegekend per primaire rol (bijvoorbeeld arts, doktersassistente, zie ook NHG-tabel 71). Elke gebruiker van het HIS heeft precies één primaire rol. Boven op de rechten van de primaire rol kunnen additionele rollen (en dus rechten) worden toegevoegd. Het systeem biedt de mogelijkheid om rollen en rechten overzichtelijk en controleerbaar toe te kennen en te beheren.</w:t>
            </w:r>
          </w:p>
        </w:tc>
        <w:sdt>
          <w:sdtPr>
            <w:rPr>
              <w:rFonts w:eastAsiaTheme="minorEastAsia"/>
            </w:rPr>
            <w:alias w:val="Zelfbeoordeling"/>
            <w:tag w:val="Zelfbeoordeling"/>
            <w:id w:val="-43995917"/>
            <w:placeholder>
              <w:docPart w:val="E0E2BC7101ED44E29DFD0B8CB81E7602"/>
            </w:placeholder>
            <w:showingPlcHdr/>
            <w:comboBox>
              <w:listItem w:value="Kies een item."/>
              <w:listItem w:displayText="Voldoet" w:value="Voldoet"/>
              <w:listItem w:displayText="Voldoet niet" w:value="Voldoet niet"/>
            </w:comboBox>
          </w:sdtPr>
          <w:sdtContent>
            <w:tc>
              <w:tcPr>
                <w:tcW w:w="2245" w:type="dxa"/>
              </w:tcPr>
              <w:p w14:paraId="3EB2476A"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6F6E18EE" w14:textId="18BFE281"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28.1. </w:t>
      </w:r>
      <w:r w:rsidR="003B4FBC" w:rsidRPr="003952CD">
        <w:rPr>
          <w:rStyle w:val="Kop2Char"/>
          <w:b/>
          <w:bCs/>
          <w:noProof w:val="0"/>
          <w:sz w:val="24"/>
          <w:szCs w:val="24"/>
          <w:lang w:val="nl-NL"/>
        </w:rPr>
        <w:t>Bewijsmateriaal (bv schermprints):</w:t>
      </w:r>
    </w:p>
    <w:p w14:paraId="0B35E33B" w14:textId="50057201" w:rsidR="00044937" w:rsidRPr="003952CD" w:rsidRDefault="00000000" w:rsidP="00044937">
      <w:pPr>
        <w:pStyle w:val="Kop1ongenummerd"/>
        <w:rPr>
          <w:rFonts w:hint="eastAsia"/>
          <w:noProof w:val="0"/>
          <w:sz w:val="24"/>
          <w:szCs w:val="24"/>
        </w:rPr>
      </w:pPr>
      <w:sdt>
        <w:sdtPr>
          <w:rPr>
            <w:noProof w:val="0"/>
            <w:sz w:val="24"/>
            <w:szCs w:val="24"/>
          </w:rPr>
          <w:id w:val="1187249994"/>
          <w:placeholder>
            <w:docPart w:val="4FCDF74BECD3442B9D1A507558B4CE5F"/>
          </w:placeholder>
          <w:showingPlcHdr/>
        </w:sdtPr>
        <w:sdtContent>
          <w:r w:rsidR="00044937" w:rsidRPr="003952CD">
            <w:rPr>
              <w:rStyle w:val="Tekstvantijdelijkeaanduiding"/>
              <w:noProof w:val="0"/>
            </w:rPr>
            <w:t>Klik of tik om tekst in te voeren.</w:t>
          </w:r>
        </w:sdtContent>
      </w:sdt>
    </w:p>
    <w:p w14:paraId="2D5AFD6A" w14:textId="77777777" w:rsidR="00044937" w:rsidRPr="003952CD" w:rsidRDefault="00044937" w:rsidP="00E61959"/>
    <w:p w14:paraId="16B8A114" w14:textId="77777777" w:rsidR="00044937" w:rsidRPr="003952CD" w:rsidRDefault="00044937" w:rsidP="00E61959"/>
    <w:p w14:paraId="44084060" w14:textId="2E987F6D"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28.2.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781005585"/>
          <w:placeholder>
            <w:docPart w:val="A091BE3F31C44CABB94170E384DF9B89"/>
          </w:placeholder>
          <w:showingPlcHdr/>
        </w:sdtPr>
        <w:sdtContent>
          <w:r w:rsidR="00044937" w:rsidRPr="003952CD">
            <w:rPr>
              <w:rStyle w:val="Tekstvantijdelijkeaanduiding"/>
              <w:noProof w:val="0"/>
            </w:rPr>
            <w:t>Klik of tik om tekst in te voeren.</w:t>
          </w:r>
        </w:sdtContent>
      </w:sdt>
    </w:p>
    <w:p w14:paraId="0B9A80FD" w14:textId="77777777" w:rsidR="00044937" w:rsidRPr="003952CD" w:rsidRDefault="00044937" w:rsidP="00E61959"/>
    <w:p w14:paraId="65D20F35" w14:textId="77777777" w:rsidR="00E61959" w:rsidRPr="003952CD" w:rsidRDefault="00E61959" w:rsidP="00E61959"/>
    <w:p w14:paraId="04394962" w14:textId="77777777" w:rsidR="00E61959" w:rsidRPr="003952CD" w:rsidRDefault="00E61959" w:rsidP="00E61959"/>
    <w:p w14:paraId="54ECC5F4" w14:textId="77777777" w:rsidR="00E61959" w:rsidRPr="003952CD" w:rsidRDefault="00E61959" w:rsidP="00E61959"/>
    <w:p w14:paraId="464B8FD5" w14:textId="77777777" w:rsidR="00E61959" w:rsidRPr="003952CD" w:rsidRDefault="00E61959" w:rsidP="00E61959"/>
    <w:p w14:paraId="711C2AB7" w14:textId="77777777" w:rsidR="00E61959" w:rsidRPr="003952CD" w:rsidRDefault="00E61959" w:rsidP="00E61959"/>
    <w:p w14:paraId="7349E1CB" w14:textId="77777777" w:rsidR="00E61959" w:rsidRPr="003952CD" w:rsidRDefault="00E61959" w:rsidP="00E61959"/>
    <w:p w14:paraId="1FD80D4D" w14:textId="77777777" w:rsidR="00E61959" w:rsidRPr="003952CD" w:rsidRDefault="00E61959" w:rsidP="00E61959"/>
    <w:p w14:paraId="415322C8" w14:textId="77777777" w:rsidR="00044937" w:rsidRPr="003952CD" w:rsidRDefault="00044937" w:rsidP="00E61959">
      <w:r w:rsidRPr="003952CD">
        <w:t>---------------------------------------------------------------------------------------------------</w:t>
      </w:r>
    </w:p>
    <w:p w14:paraId="2D6A2754" w14:textId="7AC07A9C"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7729C0" w:rsidRPr="003952CD">
        <w:rPr>
          <w:noProof w:val="0"/>
          <w:sz w:val="24"/>
          <w:szCs w:val="24"/>
        </w:rPr>
        <w:t>ZP-12</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691EB41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C737EBB"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5D1B52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04BBC5FF"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19315672"/>
            <w:placeholder>
              <w:docPart w:val="8F801355D65D42D69AEAAA03099E6AC2"/>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9EFAEEB"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729812302"/>
            <w:placeholder>
              <w:docPart w:val="6AAA8D2029AD417CB8BC3FBEF46C690D"/>
            </w:placeholder>
            <w:showingPlcHdr/>
            <w:comboBox>
              <w:listItem w:value="Kies een item."/>
              <w:listItem w:displayText="Voldoet" w:value="Voldoet"/>
              <w:listItem w:displayText="Voldoet niet" w:value="Voldoet niet"/>
            </w:comboBox>
          </w:sdtPr>
          <w:sdtContent>
            <w:tc>
              <w:tcPr>
                <w:tcW w:w="2254" w:type="dxa"/>
              </w:tcPr>
              <w:p w14:paraId="5B166208"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1B6DAB19" w14:textId="54AFEDB8" w:rsidR="00044937" w:rsidRPr="003952CD" w:rsidRDefault="00044937" w:rsidP="00044937">
      <w:pPr>
        <w:pStyle w:val="Kop1ongenummerd"/>
        <w:rPr>
          <w:rFonts w:hint="eastAsia"/>
          <w:noProof w:val="0"/>
        </w:rPr>
      </w:pPr>
      <w:r w:rsidRPr="003952CD">
        <w:rPr>
          <w:noProof w:val="0"/>
        </w:rPr>
        <w:lastRenderedPageBreak/>
        <w:t>2</w:t>
      </w:r>
      <w:r w:rsidR="007729C0" w:rsidRPr="003952CD">
        <w:rPr>
          <w:noProof w:val="0"/>
        </w:rPr>
        <w:t>9</w:t>
      </w:r>
      <w:r w:rsidRPr="003952CD">
        <w:rPr>
          <w:noProof w:val="0"/>
        </w:rPr>
        <w:t>.</w:t>
      </w:r>
      <w:r w:rsidRPr="003952CD">
        <w:rPr>
          <w:noProof w:val="0"/>
        </w:rPr>
        <w:tab/>
      </w:r>
      <w:r w:rsidRPr="003952CD">
        <w:rPr>
          <w:noProof w:val="0"/>
        </w:rPr>
        <w:tab/>
      </w:r>
      <w:r w:rsidR="007729C0" w:rsidRPr="003952CD">
        <w:rPr>
          <w:noProof w:val="0"/>
        </w:rPr>
        <w:t>Logging dossiertoegang</w:t>
      </w:r>
    </w:p>
    <w:tbl>
      <w:tblPr>
        <w:tblStyle w:val="Rastertabel4-Accent6"/>
        <w:tblW w:w="10209" w:type="dxa"/>
        <w:tblLook w:val="04A0" w:firstRow="1" w:lastRow="0" w:firstColumn="1" w:lastColumn="0" w:noHBand="0" w:noVBand="1"/>
      </w:tblPr>
      <w:tblGrid>
        <w:gridCol w:w="7964"/>
        <w:gridCol w:w="2245"/>
      </w:tblGrid>
      <w:tr w:rsidR="00044937" w:rsidRPr="003952CD" w14:paraId="45269307"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594995C1" w14:textId="5F2F51F8"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ZP-13</w:t>
            </w:r>
          </w:p>
        </w:tc>
        <w:tc>
          <w:tcPr>
            <w:tcW w:w="2245" w:type="dxa"/>
          </w:tcPr>
          <w:p w14:paraId="7702E560"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2D67C824"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386A9FA" w14:textId="13D9BFDE" w:rsidR="007729C0" w:rsidRPr="003952CD" w:rsidRDefault="007729C0" w:rsidP="005139E9">
            <w:pPr>
              <w:rPr>
                <w:rFonts w:eastAsiaTheme="minorEastAsia"/>
                <w:b w:val="0"/>
                <w:bCs w:val="0"/>
                <w:sz w:val="22"/>
                <w:szCs w:val="22"/>
              </w:rPr>
            </w:pPr>
            <w:r w:rsidRPr="003952CD">
              <w:rPr>
                <w:rFonts w:eastAsiaTheme="minorEastAsia"/>
                <w:b w:val="0"/>
                <w:bCs w:val="0"/>
                <w:sz w:val="22"/>
                <w:szCs w:val="22"/>
              </w:rPr>
              <w:t>De patiënt kan een overzicht krijgen waarin staat wie, wanneer en onder wiens verantwoordelijkheid het medische dossier is geraadpleegd. Deze logging kan door de praktijk en/of zorgverlener niet worden beïnvloed</w:t>
            </w:r>
            <w:r w:rsidR="00E61959" w:rsidRPr="003952CD">
              <w:rPr>
                <w:rFonts w:eastAsiaTheme="minorEastAsia"/>
                <w:b w:val="0"/>
                <w:bCs w:val="0"/>
                <w:sz w:val="22"/>
                <w:szCs w:val="22"/>
              </w:rPr>
              <w:t>.</w:t>
            </w:r>
          </w:p>
        </w:tc>
        <w:sdt>
          <w:sdtPr>
            <w:rPr>
              <w:rFonts w:eastAsiaTheme="minorEastAsia"/>
            </w:rPr>
            <w:alias w:val="Zelfbeoordeling"/>
            <w:tag w:val="Zelfbeoordeling"/>
            <w:id w:val="-690069788"/>
            <w:placeholder>
              <w:docPart w:val="CD15E58669D84FB4BC1CA689C53F0436"/>
            </w:placeholder>
            <w:showingPlcHdr/>
            <w:comboBox>
              <w:listItem w:value="Kies een item."/>
              <w:listItem w:displayText="Voldoet" w:value="Voldoet"/>
              <w:listItem w:displayText="Voldoet niet" w:value="Voldoet niet"/>
            </w:comboBox>
          </w:sdtPr>
          <w:sdtContent>
            <w:tc>
              <w:tcPr>
                <w:tcW w:w="2245" w:type="dxa"/>
              </w:tcPr>
              <w:p w14:paraId="1033C70C"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557009EC" w14:textId="65ADD20A"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29.1. </w:t>
      </w:r>
      <w:r w:rsidR="003B4FBC" w:rsidRPr="003952CD">
        <w:rPr>
          <w:rStyle w:val="Kop2Char"/>
          <w:b/>
          <w:bCs/>
          <w:noProof w:val="0"/>
          <w:sz w:val="24"/>
          <w:szCs w:val="24"/>
          <w:lang w:val="nl-NL"/>
        </w:rPr>
        <w:t>Bewijsmateriaal (bv schermprints):</w:t>
      </w:r>
    </w:p>
    <w:p w14:paraId="0175CA13" w14:textId="63A0B04F" w:rsidR="00044937" w:rsidRPr="003952CD" w:rsidRDefault="00000000" w:rsidP="00044937">
      <w:pPr>
        <w:pStyle w:val="Kop1ongenummerd"/>
        <w:rPr>
          <w:rFonts w:hint="eastAsia"/>
          <w:noProof w:val="0"/>
          <w:sz w:val="24"/>
          <w:szCs w:val="24"/>
        </w:rPr>
      </w:pPr>
      <w:sdt>
        <w:sdtPr>
          <w:rPr>
            <w:noProof w:val="0"/>
            <w:sz w:val="24"/>
            <w:szCs w:val="24"/>
          </w:rPr>
          <w:id w:val="-1318879886"/>
          <w:placeholder>
            <w:docPart w:val="1FA31F38F3C64DF3BBC39EAE443DFEB4"/>
          </w:placeholder>
          <w:showingPlcHdr/>
        </w:sdtPr>
        <w:sdtContent>
          <w:r w:rsidR="00044937" w:rsidRPr="003952CD">
            <w:rPr>
              <w:rStyle w:val="Tekstvantijdelijkeaanduiding"/>
              <w:noProof w:val="0"/>
            </w:rPr>
            <w:t>Klik of tik om tekst in te voeren.</w:t>
          </w:r>
        </w:sdtContent>
      </w:sdt>
    </w:p>
    <w:p w14:paraId="1ED5E8D6" w14:textId="77777777" w:rsidR="00044937" w:rsidRPr="003952CD" w:rsidRDefault="00044937" w:rsidP="00E61959"/>
    <w:p w14:paraId="0F521A7C" w14:textId="77777777" w:rsidR="00044937" w:rsidRPr="003952CD" w:rsidRDefault="00044937" w:rsidP="00E61959"/>
    <w:p w14:paraId="5BCEC3A0" w14:textId="78A8F9CD"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29.2.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786426660"/>
          <w:placeholder>
            <w:docPart w:val="30DF6F70DAFC42DC8D186F11D1E20F0A"/>
          </w:placeholder>
          <w:showingPlcHdr/>
        </w:sdtPr>
        <w:sdtContent>
          <w:r w:rsidR="00044937" w:rsidRPr="003952CD">
            <w:rPr>
              <w:rStyle w:val="Tekstvantijdelijkeaanduiding"/>
              <w:noProof w:val="0"/>
            </w:rPr>
            <w:t>Klik of tik om tekst in te voeren.</w:t>
          </w:r>
        </w:sdtContent>
      </w:sdt>
    </w:p>
    <w:p w14:paraId="2633B8A4" w14:textId="77777777" w:rsidR="00044937" w:rsidRPr="003952CD" w:rsidRDefault="00044937" w:rsidP="00E61959"/>
    <w:p w14:paraId="09A47300" w14:textId="77777777" w:rsidR="00E61959" w:rsidRPr="003952CD" w:rsidRDefault="00E61959" w:rsidP="00E61959"/>
    <w:p w14:paraId="28AEF4E0" w14:textId="77777777" w:rsidR="00E61959" w:rsidRPr="003952CD" w:rsidRDefault="00E61959" w:rsidP="00E61959"/>
    <w:p w14:paraId="206BD1E0" w14:textId="77777777" w:rsidR="00E61959" w:rsidRPr="003952CD" w:rsidRDefault="00E61959" w:rsidP="00E61959"/>
    <w:p w14:paraId="5E573371" w14:textId="77777777" w:rsidR="00E61959" w:rsidRPr="003952CD" w:rsidRDefault="00E61959" w:rsidP="00E61959"/>
    <w:p w14:paraId="22A79259" w14:textId="77777777" w:rsidR="00E61959" w:rsidRPr="003952CD" w:rsidRDefault="00E61959" w:rsidP="00E61959"/>
    <w:p w14:paraId="60056C46" w14:textId="77777777" w:rsidR="00E61959" w:rsidRPr="003952CD" w:rsidRDefault="00E61959" w:rsidP="00E61959"/>
    <w:p w14:paraId="4A9EA876" w14:textId="77777777" w:rsidR="00E61959" w:rsidRPr="003952CD" w:rsidRDefault="00E61959" w:rsidP="00E61959"/>
    <w:p w14:paraId="347E88D3" w14:textId="77777777" w:rsidR="00E61959" w:rsidRPr="003952CD" w:rsidRDefault="00E61959" w:rsidP="00E61959"/>
    <w:p w14:paraId="293F2FC4" w14:textId="77777777" w:rsidR="00044937" w:rsidRPr="003952CD" w:rsidRDefault="00044937" w:rsidP="00E61959">
      <w:r w:rsidRPr="003952CD">
        <w:t>---------------------------------------------------------------------------------------------------</w:t>
      </w:r>
    </w:p>
    <w:p w14:paraId="781830EA" w14:textId="2AC52886"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7729C0" w:rsidRPr="003952CD">
        <w:rPr>
          <w:noProof w:val="0"/>
          <w:sz w:val="24"/>
          <w:szCs w:val="24"/>
        </w:rPr>
        <w:t>ZP</w:t>
      </w:r>
      <w:r w:rsidRPr="003952CD">
        <w:rPr>
          <w:noProof w:val="0"/>
          <w:sz w:val="24"/>
          <w:szCs w:val="24"/>
        </w:rPr>
        <w:t>-</w:t>
      </w:r>
      <w:r w:rsidR="007729C0" w:rsidRPr="003952CD">
        <w:rPr>
          <w:noProof w:val="0"/>
          <w:sz w:val="24"/>
          <w:szCs w:val="24"/>
        </w:rPr>
        <w:t>13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136E66A"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319827C"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14AFA418"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5E5AAD68"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854024711"/>
            <w:placeholder>
              <w:docPart w:val="971E545D94C84B35859A28A811ABB66F"/>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232451B"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61701528"/>
            <w:placeholder>
              <w:docPart w:val="0268AF6EF143478E8A5C2198814E7CF5"/>
            </w:placeholder>
            <w:showingPlcHdr/>
            <w:comboBox>
              <w:listItem w:value="Kies een item."/>
              <w:listItem w:displayText="Voldoet" w:value="Voldoet"/>
              <w:listItem w:displayText="Voldoet niet" w:value="Voldoet niet"/>
            </w:comboBox>
          </w:sdtPr>
          <w:sdtContent>
            <w:tc>
              <w:tcPr>
                <w:tcW w:w="2254" w:type="dxa"/>
              </w:tcPr>
              <w:p w14:paraId="7D91D30E"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E2BE1AE" w14:textId="6FEBAB0C" w:rsidR="00044937" w:rsidRPr="003952CD" w:rsidRDefault="007729C0" w:rsidP="00044937">
      <w:pPr>
        <w:pStyle w:val="Kop1ongenummerd"/>
        <w:rPr>
          <w:rFonts w:hint="eastAsia"/>
          <w:noProof w:val="0"/>
        </w:rPr>
      </w:pPr>
      <w:r w:rsidRPr="003952CD">
        <w:rPr>
          <w:noProof w:val="0"/>
        </w:rPr>
        <w:lastRenderedPageBreak/>
        <w:t>30</w:t>
      </w:r>
      <w:r w:rsidR="00044937" w:rsidRPr="003952CD">
        <w:rPr>
          <w:noProof w:val="0"/>
        </w:rPr>
        <w:t>.</w:t>
      </w:r>
      <w:r w:rsidR="00044937" w:rsidRPr="003952CD">
        <w:rPr>
          <w:noProof w:val="0"/>
        </w:rPr>
        <w:tab/>
      </w:r>
      <w:r w:rsidR="00044937" w:rsidRPr="003952CD">
        <w:rPr>
          <w:noProof w:val="0"/>
        </w:rPr>
        <w:tab/>
      </w:r>
      <w:r w:rsidRPr="003952CD">
        <w:rPr>
          <w:noProof w:val="0"/>
        </w:rPr>
        <w:t>Informatiebeveiliging</w:t>
      </w:r>
    </w:p>
    <w:tbl>
      <w:tblPr>
        <w:tblStyle w:val="Rastertabel4-Accent6"/>
        <w:tblW w:w="10209" w:type="dxa"/>
        <w:tblLook w:val="04A0" w:firstRow="1" w:lastRow="0" w:firstColumn="1" w:lastColumn="0" w:noHBand="0" w:noVBand="1"/>
      </w:tblPr>
      <w:tblGrid>
        <w:gridCol w:w="7964"/>
        <w:gridCol w:w="2245"/>
      </w:tblGrid>
      <w:tr w:rsidR="00044937" w:rsidRPr="003952CD" w14:paraId="75639884"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547DCAA5" w14:textId="69E1816F"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ZP-14</w:t>
            </w:r>
          </w:p>
        </w:tc>
        <w:tc>
          <w:tcPr>
            <w:tcW w:w="2245" w:type="dxa"/>
          </w:tcPr>
          <w:p w14:paraId="78D3EE2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4D8D20B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6DC553E6" w14:textId="772EFAA5" w:rsidR="007729C0" w:rsidRPr="003952CD" w:rsidRDefault="007729C0" w:rsidP="005139E9">
            <w:pPr>
              <w:rPr>
                <w:rFonts w:eastAsiaTheme="minorEastAsia"/>
                <w:b w:val="0"/>
                <w:bCs w:val="0"/>
                <w:sz w:val="22"/>
                <w:szCs w:val="22"/>
              </w:rPr>
            </w:pPr>
            <w:r w:rsidRPr="003952CD">
              <w:rPr>
                <w:rFonts w:eastAsiaTheme="minorEastAsia"/>
                <w:b w:val="0"/>
                <w:bCs w:val="0"/>
                <w:sz w:val="22"/>
                <w:szCs w:val="22"/>
              </w:rPr>
              <w:t xml:space="preserve">De leverancier is NEN 7510 gecertificeerd. De leverancier heeft een visie </w:t>
            </w:r>
            <w:proofErr w:type="gramStart"/>
            <w:r w:rsidRPr="003952CD">
              <w:rPr>
                <w:rFonts w:eastAsiaTheme="minorEastAsia"/>
                <w:b w:val="0"/>
                <w:bCs w:val="0"/>
                <w:sz w:val="22"/>
                <w:szCs w:val="22"/>
              </w:rPr>
              <w:t>omtrent</w:t>
            </w:r>
            <w:proofErr w:type="gramEnd"/>
            <w:r w:rsidRPr="003952CD">
              <w:rPr>
                <w:rFonts w:eastAsiaTheme="minorEastAsia"/>
                <w:b w:val="0"/>
                <w:bCs w:val="0"/>
                <w:sz w:val="22"/>
                <w:szCs w:val="22"/>
              </w:rPr>
              <w:t xml:space="preserve"> informatiebeveiliging geformuleerd en vastgelegd in formele documenten (beleid, plan). De verantwoordelijkheid voor het volgen van wetten en compliance is belegd en wordt gemonitord. De leverancier heeft in haar ontwikkelproces privacy-by-design-maatregelen geborgd.</w:t>
            </w:r>
          </w:p>
        </w:tc>
        <w:sdt>
          <w:sdtPr>
            <w:rPr>
              <w:rFonts w:eastAsiaTheme="minorEastAsia"/>
            </w:rPr>
            <w:alias w:val="Zelfbeoordeling"/>
            <w:tag w:val="Zelfbeoordeling"/>
            <w:id w:val="-793674484"/>
            <w:placeholder>
              <w:docPart w:val="2329AF6B108449E2829D2F5D4283F020"/>
            </w:placeholder>
            <w:showingPlcHdr/>
            <w:comboBox>
              <w:listItem w:value="Kies een item."/>
              <w:listItem w:displayText="Voldoet" w:value="Voldoet"/>
              <w:listItem w:displayText="Voldoet niet" w:value="Voldoet niet"/>
            </w:comboBox>
          </w:sdtPr>
          <w:sdtContent>
            <w:tc>
              <w:tcPr>
                <w:tcW w:w="2245" w:type="dxa"/>
              </w:tcPr>
              <w:p w14:paraId="46307F36"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52E9EA9C" w14:textId="674B11BC"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30.1. </w:t>
      </w:r>
      <w:r w:rsidR="003B4FBC" w:rsidRPr="003952CD">
        <w:rPr>
          <w:rStyle w:val="Kop2Char"/>
          <w:b/>
          <w:bCs/>
          <w:noProof w:val="0"/>
          <w:sz w:val="24"/>
          <w:szCs w:val="24"/>
          <w:lang w:val="nl-NL"/>
        </w:rPr>
        <w:t>Bewijsmateriaal (bv schermprints):</w:t>
      </w:r>
    </w:p>
    <w:p w14:paraId="3A2E08F8" w14:textId="334580A0" w:rsidR="00044937" w:rsidRPr="003952CD" w:rsidRDefault="00000000" w:rsidP="00044937">
      <w:pPr>
        <w:pStyle w:val="Kop1ongenummerd"/>
        <w:rPr>
          <w:rFonts w:hint="eastAsia"/>
          <w:noProof w:val="0"/>
          <w:sz w:val="24"/>
          <w:szCs w:val="24"/>
        </w:rPr>
      </w:pPr>
      <w:sdt>
        <w:sdtPr>
          <w:rPr>
            <w:noProof w:val="0"/>
            <w:sz w:val="24"/>
            <w:szCs w:val="24"/>
          </w:rPr>
          <w:id w:val="-1567647738"/>
          <w:placeholder>
            <w:docPart w:val="5370110EDCAE4671BDFAA26B20082C8B"/>
          </w:placeholder>
          <w:showingPlcHdr/>
        </w:sdtPr>
        <w:sdtContent>
          <w:r w:rsidR="00044937" w:rsidRPr="003952CD">
            <w:rPr>
              <w:rStyle w:val="Tekstvantijdelijkeaanduiding"/>
              <w:noProof w:val="0"/>
            </w:rPr>
            <w:t>Klik of tik om tekst in te voeren.</w:t>
          </w:r>
        </w:sdtContent>
      </w:sdt>
    </w:p>
    <w:p w14:paraId="131AD3CF" w14:textId="77777777" w:rsidR="00044937" w:rsidRPr="003952CD" w:rsidRDefault="00044937" w:rsidP="00E61959"/>
    <w:p w14:paraId="073C6B25" w14:textId="77777777" w:rsidR="00044937" w:rsidRPr="003952CD" w:rsidRDefault="00044937" w:rsidP="00E61959"/>
    <w:p w14:paraId="33E70DBC" w14:textId="2BE49683"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30.2.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988822772"/>
          <w:placeholder>
            <w:docPart w:val="36B751D0372F4B10934B3BE1C1C68442"/>
          </w:placeholder>
          <w:showingPlcHdr/>
        </w:sdtPr>
        <w:sdtContent>
          <w:r w:rsidR="00044937" w:rsidRPr="003952CD">
            <w:rPr>
              <w:rStyle w:val="Tekstvantijdelijkeaanduiding"/>
              <w:noProof w:val="0"/>
            </w:rPr>
            <w:t>Klik of tik om tekst in te voeren.</w:t>
          </w:r>
        </w:sdtContent>
      </w:sdt>
    </w:p>
    <w:p w14:paraId="4206ADFA" w14:textId="77777777" w:rsidR="00044937" w:rsidRPr="003952CD" w:rsidRDefault="00044937" w:rsidP="00E61959"/>
    <w:p w14:paraId="6511A623" w14:textId="77777777" w:rsidR="00E61959" w:rsidRPr="003952CD" w:rsidRDefault="00E61959" w:rsidP="00E61959"/>
    <w:p w14:paraId="5D7899C7" w14:textId="77777777" w:rsidR="00E61959" w:rsidRPr="003952CD" w:rsidRDefault="00E61959" w:rsidP="00E61959"/>
    <w:p w14:paraId="23578E5C" w14:textId="77777777" w:rsidR="00E61959" w:rsidRPr="003952CD" w:rsidRDefault="00E61959" w:rsidP="00E61959"/>
    <w:p w14:paraId="461BF154" w14:textId="77777777" w:rsidR="00E61959" w:rsidRPr="003952CD" w:rsidRDefault="00E61959" w:rsidP="00E61959"/>
    <w:p w14:paraId="565E49C0" w14:textId="77777777" w:rsidR="00E61959" w:rsidRPr="003952CD" w:rsidRDefault="00E61959" w:rsidP="00E61959"/>
    <w:p w14:paraId="2B243577" w14:textId="77777777" w:rsidR="00E61959" w:rsidRPr="003952CD" w:rsidRDefault="00E61959" w:rsidP="00E61959"/>
    <w:p w14:paraId="7E3911B4" w14:textId="77777777" w:rsidR="00E61959" w:rsidRPr="003952CD" w:rsidRDefault="00E61959" w:rsidP="00E61959"/>
    <w:p w14:paraId="4B5D8B38" w14:textId="77777777" w:rsidR="00E61959" w:rsidRPr="003952CD" w:rsidRDefault="00E61959" w:rsidP="00E61959"/>
    <w:p w14:paraId="154D3101" w14:textId="77777777" w:rsidR="00044937" w:rsidRPr="003952CD" w:rsidRDefault="00044937" w:rsidP="00E61959">
      <w:r w:rsidRPr="003952CD">
        <w:t>---------------------------------------------------------------------------------------------------</w:t>
      </w:r>
    </w:p>
    <w:p w14:paraId="4D5DBD64" w14:textId="6A9C08C6"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7729C0" w:rsidRPr="003952CD">
        <w:rPr>
          <w:noProof w:val="0"/>
          <w:sz w:val="24"/>
          <w:szCs w:val="24"/>
        </w:rPr>
        <w:t>ZP-14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7B48C2D4"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03790DA"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0EBCC7C6"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0A9FF1BD"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232742736"/>
            <w:placeholder>
              <w:docPart w:val="B360C070F68E407C90F67E8037B9FD51"/>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1673F4B"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811486949"/>
            <w:placeholder>
              <w:docPart w:val="0C9AB704A50F4189A4632AB9C245145B"/>
            </w:placeholder>
            <w:showingPlcHdr/>
            <w:comboBox>
              <w:listItem w:value="Kies een item."/>
              <w:listItem w:displayText="Voldoet" w:value="Voldoet"/>
              <w:listItem w:displayText="Voldoet niet" w:value="Voldoet niet"/>
            </w:comboBox>
          </w:sdtPr>
          <w:sdtContent>
            <w:tc>
              <w:tcPr>
                <w:tcW w:w="2254" w:type="dxa"/>
              </w:tcPr>
              <w:p w14:paraId="60F3F8E2"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8DC9CEB" w14:textId="253499F4" w:rsidR="00044937" w:rsidRPr="003952CD" w:rsidRDefault="007729C0" w:rsidP="00044937">
      <w:pPr>
        <w:pStyle w:val="Kop1ongenummerd"/>
        <w:rPr>
          <w:rFonts w:hint="eastAsia"/>
          <w:noProof w:val="0"/>
        </w:rPr>
      </w:pPr>
      <w:r w:rsidRPr="003952CD">
        <w:rPr>
          <w:noProof w:val="0"/>
        </w:rPr>
        <w:lastRenderedPageBreak/>
        <w:t>31</w:t>
      </w:r>
      <w:r w:rsidR="00044937" w:rsidRPr="003952CD">
        <w:rPr>
          <w:noProof w:val="0"/>
        </w:rPr>
        <w:t>.</w:t>
      </w:r>
      <w:r w:rsidR="00044937" w:rsidRPr="003952CD">
        <w:rPr>
          <w:noProof w:val="0"/>
        </w:rPr>
        <w:tab/>
      </w:r>
      <w:r w:rsidR="00044937" w:rsidRPr="003952CD">
        <w:rPr>
          <w:noProof w:val="0"/>
        </w:rPr>
        <w:tab/>
      </w:r>
      <w:r w:rsidRPr="003952CD">
        <w:rPr>
          <w:noProof w:val="0"/>
        </w:rPr>
        <w:t>Automatische inlog koppeling</w:t>
      </w:r>
    </w:p>
    <w:tbl>
      <w:tblPr>
        <w:tblStyle w:val="Rastertabel4-Accent6"/>
        <w:tblW w:w="10209" w:type="dxa"/>
        <w:tblLook w:val="04A0" w:firstRow="1" w:lastRow="0" w:firstColumn="1" w:lastColumn="0" w:noHBand="0" w:noVBand="1"/>
      </w:tblPr>
      <w:tblGrid>
        <w:gridCol w:w="7964"/>
        <w:gridCol w:w="2245"/>
      </w:tblGrid>
      <w:tr w:rsidR="00044937" w:rsidRPr="003952CD" w14:paraId="7524F45D"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227CD890" w14:textId="45CB605B"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ZP-15</w:t>
            </w:r>
          </w:p>
        </w:tc>
        <w:tc>
          <w:tcPr>
            <w:tcW w:w="2245" w:type="dxa"/>
          </w:tcPr>
          <w:p w14:paraId="2A8CC316"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23A7C4CA"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3D5E938B" w14:textId="6E3BCF32" w:rsidR="007729C0" w:rsidRPr="003952CD" w:rsidRDefault="007729C0" w:rsidP="005139E9">
            <w:pPr>
              <w:rPr>
                <w:rFonts w:eastAsiaTheme="minorEastAsia"/>
                <w:b w:val="0"/>
                <w:bCs w:val="0"/>
                <w:sz w:val="22"/>
                <w:szCs w:val="22"/>
              </w:rPr>
            </w:pPr>
            <w:r w:rsidRPr="003952CD">
              <w:rPr>
                <w:rFonts w:eastAsiaTheme="minorEastAsia"/>
                <w:b w:val="0"/>
                <w:bCs w:val="0"/>
                <w:sz w:val="22"/>
                <w:szCs w:val="22"/>
              </w:rPr>
              <w:t>Het HIS ondersteunt geautomatiseerde dan wel Single Sign-on (SSO) koppeling(en) vanuit het HIS met andere systemen, zoals een verwijsapplicatie of een ketenzorginformatiesysteem. De gebruiker hoeft niet opnieuw in te loggen in het andere informatiesysteem en neemt vooraf ingestelde informatie van de patiënt mee die de gebruiker in het HIS heeft geselecteerd.</w:t>
            </w:r>
          </w:p>
        </w:tc>
        <w:sdt>
          <w:sdtPr>
            <w:rPr>
              <w:rFonts w:eastAsiaTheme="minorEastAsia"/>
            </w:rPr>
            <w:alias w:val="Zelfbeoordeling"/>
            <w:tag w:val="Zelfbeoordeling"/>
            <w:id w:val="-588850789"/>
            <w:placeholder>
              <w:docPart w:val="FCDA1102540F499BBEA20E4068BC9529"/>
            </w:placeholder>
            <w:showingPlcHdr/>
            <w:comboBox>
              <w:listItem w:value="Kies een item."/>
              <w:listItem w:displayText="Voldoet" w:value="Voldoet"/>
              <w:listItem w:displayText="Voldoet niet" w:value="Voldoet niet"/>
            </w:comboBox>
          </w:sdtPr>
          <w:sdtContent>
            <w:tc>
              <w:tcPr>
                <w:tcW w:w="2245" w:type="dxa"/>
              </w:tcPr>
              <w:p w14:paraId="704F0CB7"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1F56144D" w14:textId="4C92357E"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31.1. </w:t>
      </w:r>
      <w:r w:rsidR="003B4FBC" w:rsidRPr="003952CD">
        <w:rPr>
          <w:rStyle w:val="Kop2Char"/>
          <w:b/>
          <w:bCs/>
          <w:noProof w:val="0"/>
          <w:sz w:val="24"/>
          <w:szCs w:val="24"/>
          <w:lang w:val="nl-NL"/>
        </w:rPr>
        <w:t>Bewijsmateriaal (bv schermprints):</w:t>
      </w:r>
    </w:p>
    <w:p w14:paraId="76353A0B" w14:textId="50A68556"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746061696"/>
          <w:placeholder>
            <w:docPart w:val="586D6346AEE3430F8F0ABB1BFC8B3562"/>
          </w:placeholder>
          <w:showingPlcHdr/>
        </w:sdtPr>
        <w:sdtContent>
          <w:r w:rsidR="00044937" w:rsidRPr="003952CD">
            <w:rPr>
              <w:rStyle w:val="Tekstvantijdelijkeaanduiding"/>
              <w:noProof w:val="0"/>
            </w:rPr>
            <w:t>Klik of tik om tekst in te voeren.</w:t>
          </w:r>
        </w:sdtContent>
      </w:sdt>
    </w:p>
    <w:p w14:paraId="7300AED4" w14:textId="77777777" w:rsidR="00044937" w:rsidRPr="003952CD" w:rsidRDefault="00044937" w:rsidP="00E61959"/>
    <w:p w14:paraId="7C3FFE83" w14:textId="77777777" w:rsidR="00044937" w:rsidRPr="003952CD" w:rsidRDefault="00044937" w:rsidP="00E61959"/>
    <w:p w14:paraId="3E13DF67" w14:textId="0E13A6B4"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31.2.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653595883"/>
          <w:placeholder>
            <w:docPart w:val="2B9EBEBAAEF141C3B2E075B3EA930D90"/>
          </w:placeholder>
          <w:showingPlcHdr/>
        </w:sdtPr>
        <w:sdtContent>
          <w:r w:rsidR="00044937" w:rsidRPr="003952CD">
            <w:rPr>
              <w:rStyle w:val="Tekstvantijdelijkeaanduiding"/>
              <w:noProof w:val="0"/>
            </w:rPr>
            <w:t>Klik of tik om tekst in te voeren.</w:t>
          </w:r>
        </w:sdtContent>
      </w:sdt>
    </w:p>
    <w:p w14:paraId="1B6E36FB" w14:textId="77777777" w:rsidR="00044937" w:rsidRPr="003952CD" w:rsidRDefault="00044937" w:rsidP="00E61959"/>
    <w:p w14:paraId="404776E1" w14:textId="77777777" w:rsidR="00E61959" w:rsidRPr="003952CD" w:rsidRDefault="00E61959" w:rsidP="00E61959"/>
    <w:p w14:paraId="6014FA48" w14:textId="77777777" w:rsidR="00E61959" w:rsidRPr="003952CD" w:rsidRDefault="00E61959" w:rsidP="00E61959"/>
    <w:p w14:paraId="2C5D54F2" w14:textId="77777777" w:rsidR="00E61959" w:rsidRPr="003952CD" w:rsidRDefault="00E61959" w:rsidP="00E61959"/>
    <w:p w14:paraId="15CEA899" w14:textId="77777777" w:rsidR="00E61959" w:rsidRPr="003952CD" w:rsidRDefault="00E61959" w:rsidP="00E61959"/>
    <w:p w14:paraId="0582596E" w14:textId="77777777" w:rsidR="00E61959" w:rsidRPr="003952CD" w:rsidRDefault="00E61959" w:rsidP="00E61959"/>
    <w:p w14:paraId="55A014AB" w14:textId="77777777" w:rsidR="00E61959" w:rsidRPr="003952CD" w:rsidRDefault="00E61959" w:rsidP="00E61959"/>
    <w:p w14:paraId="23418640" w14:textId="77777777" w:rsidR="00E61959" w:rsidRPr="003952CD" w:rsidRDefault="00E61959" w:rsidP="00E61959"/>
    <w:p w14:paraId="5B7A538D" w14:textId="77777777" w:rsidR="00E61959" w:rsidRPr="003952CD" w:rsidRDefault="00E61959" w:rsidP="00E61959"/>
    <w:p w14:paraId="6E3FF660" w14:textId="77777777" w:rsidR="00044937" w:rsidRPr="003952CD" w:rsidRDefault="00044937" w:rsidP="00E61959">
      <w:r w:rsidRPr="003952CD">
        <w:t>---------------------------------------------------------------------------------------------------</w:t>
      </w:r>
    </w:p>
    <w:p w14:paraId="26DBADBF" w14:textId="26C67E5B" w:rsidR="00044937" w:rsidRPr="003952CD" w:rsidRDefault="00044937" w:rsidP="00044937">
      <w:pPr>
        <w:pStyle w:val="Kop1ongenummerd"/>
        <w:rPr>
          <w:rFonts w:hint="eastAsia"/>
          <w:noProof w:val="0"/>
          <w:sz w:val="24"/>
          <w:szCs w:val="24"/>
        </w:rPr>
      </w:pPr>
      <w:r w:rsidRPr="003952CD">
        <w:rPr>
          <w:noProof w:val="0"/>
          <w:sz w:val="24"/>
          <w:szCs w:val="24"/>
        </w:rPr>
        <w:lastRenderedPageBreak/>
        <w:t xml:space="preserve">Beoordeling </w:t>
      </w:r>
      <w:r w:rsidR="007729C0" w:rsidRPr="003952CD">
        <w:rPr>
          <w:noProof w:val="0"/>
          <w:sz w:val="24"/>
          <w:szCs w:val="24"/>
        </w:rPr>
        <w:t>ZP-15</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76293691"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4A54F61"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64E311A8"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010F7E00"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33122826"/>
            <w:placeholder>
              <w:docPart w:val="15C290E53153415C9BE0696DAE65664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261F3F08"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443998476"/>
            <w:placeholder>
              <w:docPart w:val="DAAC1200D2A241D8B88AF865D7D829EB"/>
            </w:placeholder>
            <w:showingPlcHdr/>
            <w:comboBox>
              <w:listItem w:value="Kies een item."/>
              <w:listItem w:displayText="Voldoet" w:value="Voldoet"/>
              <w:listItem w:displayText="Voldoet niet" w:value="Voldoet niet"/>
            </w:comboBox>
          </w:sdtPr>
          <w:sdtContent>
            <w:tc>
              <w:tcPr>
                <w:tcW w:w="2254" w:type="dxa"/>
              </w:tcPr>
              <w:p w14:paraId="17C1CE2E"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7C8B08B6" w14:textId="3A1E1703" w:rsidR="00044937" w:rsidRPr="003952CD" w:rsidRDefault="007729C0" w:rsidP="00044937">
      <w:pPr>
        <w:pStyle w:val="Kop1ongenummerd"/>
        <w:rPr>
          <w:rFonts w:hint="eastAsia"/>
          <w:noProof w:val="0"/>
        </w:rPr>
      </w:pPr>
      <w:r w:rsidRPr="003952CD">
        <w:rPr>
          <w:noProof w:val="0"/>
        </w:rPr>
        <w:t>32</w:t>
      </w:r>
      <w:r w:rsidR="00044937" w:rsidRPr="003952CD">
        <w:rPr>
          <w:noProof w:val="0"/>
        </w:rPr>
        <w:t>.</w:t>
      </w:r>
      <w:r w:rsidR="00044937" w:rsidRPr="003952CD">
        <w:rPr>
          <w:noProof w:val="0"/>
        </w:rPr>
        <w:tab/>
      </w:r>
      <w:r w:rsidR="00044937" w:rsidRPr="003952CD">
        <w:rPr>
          <w:noProof w:val="0"/>
        </w:rPr>
        <w:tab/>
      </w:r>
      <w:r w:rsidRPr="003952CD">
        <w:rPr>
          <w:noProof w:val="0"/>
        </w:rPr>
        <w:t>Declaratie</w:t>
      </w:r>
    </w:p>
    <w:tbl>
      <w:tblPr>
        <w:tblStyle w:val="Rastertabel4-Accent6"/>
        <w:tblW w:w="10209" w:type="dxa"/>
        <w:tblLook w:val="04A0" w:firstRow="1" w:lastRow="0" w:firstColumn="1" w:lastColumn="0" w:noHBand="0" w:noVBand="1"/>
      </w:tblPr>
      <w:tblGrid>
        <w:gridCol w:w="7964"/>
        <w:gridCol w:w="2245"/>
      </w:tblGrid>
      <w:tr w:rsidR="00044937" w:rsidRPr="003952CD" w14:paraId="2EA623AD"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7CDA1D75" w14:textId="3086906E"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BV-01</w:t>
            </w:r>
          </w:p>
        </w:tc>
        <w:tc>
          <w:tcPr>
            <w:tcW w:w="2245" w:type="dxa"/>
          </w:tcPr>
          <w:p w14:paraId="56A90EB5"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58EA8AE"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3A0BD3B1" w14:textId="77777777" w:rsidR="007729C0" w:rsidRPr="003952CD" w:rsidRDefault="007729C0" w:rsidP="007729C0">
            <w:pPr>
              <w:rPr>
                <w:rFonts w:eastAsiaTheme="minorEastAsia"/>
                <w:b w:val="0"/>
                <w:bCs w:val="0"/>
                <w:sz w:val="22"/>
                <w:szCs w:val="22"/>
              </w:rPr>
            </w:pPr>
            <w:r w:rsidRPr="003952CD">
              <w:rPr>
                <w:rFonts w:eastAsiaTheme="minorEastAsia"/>
                <w:b w:val="0"/>
                <w:bCs w:val="0"/>
                <w:sz w:val="22"/>
                <w:szCs w:val="22"/>
              </w:rPr>
              <w:t>De praktijkmedewerker kan declaraties van inschrijftarieven en verrichtingen aanmaken en versturen naar:</w:t>
            </w:r>
          </w:p>
          <w:p w14:paraId="72C510E1" w14:textId="77777777" w:rsidR="007729C0" w:rsidRPr="003952CD" w:rsidRDefault="007729C0" w:rsidP="007729C0">
            <w:pPr>
              <w:numPr>
                <w:ilvl w:val="0"/>
                <w:numId w:val="19"/>
              </w:numPr>
              <w:rPr>
                <w:rFonts w:eastAsiaTheme="minorEastAsia"/>
                <w:b w:val="0"/>
                <w:bCs w:val="0"/>
                <w:sz w:val="22"/>
                <w:szCs w:val="22"/>
              </w:rPr>
            </w:pPr>
            <w:proofErr w:type="gramStart"/>
            <w:r w:rsidRPr="003952CD">
              <w:rPr>
                <w:rFonts w:eastAsiaTheme="minorEastAsia"/>
                <w:b w:val="0"/>
                <w:bCs w:val="0"/>
                <w:sz w:val="22"/>
                <w:szCs w:val="22"/>
              </w:rPr>
              <w:t>de</w:t>
            </w:r>
            <w:proofErr w:type="gramEnd"/>
            <w:r w:rsidRPr="003952CD">
              <w:rPr>
                <w:rFonts w:eastAsiaTheme="minorEastAsia"/>
                <w:b w:val="0"/>
                <w:bCs w:val="0"/>
                <w:sz w:val="22"/>
                <w:szCs w:val="22"/>
              </w:rPr>
              <w:t xml:space="preserve"> zorgverzekeraar (via VECOZO) volgens EI standaard vanuit het HIS</w:t>
            </w:r>
          </w:p>
          <w:p w14:paraId="0D2570F1" w14:textId="77777777" w:rsidR="007729C0" w:rsidRPr="003952CD" w:rsidRDefault="007729C0" w:rsidP="007729C0">
            <w:pPr>
              <w:numPr>
                <w:ilvl w:val="0"/>
                <w:numId w:val="19"/>
              </w:numPr>
              <w:rPr>
                <w:rFonts w:eastAsiaTheme="minorEastAsia"/>
                <w:b w:val="0"/>
                <w:bCs w:val="0"/>
                <w:sz w:val="22"/>
                <w:szCs w:val="22"/>
              </w:rPr>
            </w:pPr>
            <w:proofErr w:type="gramStart"/>
            <w:r w:rsidRPr="003952CD">
              <w:rPr>
                <w:rFonts w:eastAsiaTheme="minorEastAsia"/>
                <w:b w:val="0"/>
                <w:bCs w:val="0"/>
                <w:sz w:val="22"/>
                <w:szCs w:val="22"/>
              </w:rPr>
              <w:t>de</w:t>
            </w:r>
            <w:proofErr w:type="gramEnd"/>
            <w:r w:rsidRPr="003952CD">
              <w:rPr>
                <w:rFonts w:eastAsiaTheme="minorEastAsia"/>
                <w:b w:val="0"/>
                <w:bCs w:val="0"/>
                <w:sz w:val="22"/>
                <w:szCs w:val="22"/>
              </w:rPr>
              <w:t xml:space="preserve"> patiënt dan wel betaler van patiënt</w:t>
            </w:r>
          </w:p>
          <w:p w14:paraId="706A81EC" w14:textId="77777777" w:rsidR="007729C0" w:rsidRPr="003952CD" w:rsidRDefault="007729C0" w:rsidP="007729C0">
            <w:pPr>
              <w:numPr>
                <w:ilvl w:val="0"/>
                <w:numId w:val="19"/>
              </w:numPr>
              <w:rPr>
                <w:rFonts w:eastAsiaTheme="minorEastAsia"/>
                <w:b w:val="0"/>
                <w:bCs w:val="0"/>
                <w:sz w:val="22"/>
                <w:szCs w:val="22"/>
              </w:rPr>
            </w:pPr>
            <w:proofErr w:type="gramStart"/>
            <w:r w:rsidRPr="003952CD">
              <w:rPr>
                <w:rFonts w:eastAsiaTheme="minorEastAsia"/>
                <w:b w:val="0"/>
                <w:bCs w:val="0"/>
                <w:sz w:val="22"/>
                <w:szCs w:val="22"/>
              </w:rPr>
              <w:t>een</w:t>
            </w:r>
            <w:proofErr w:type="gramEnd"/>
            <w:r w:rsidRPr="003952CD">
              <w:rPr>
                <w:rFonts w:eastAsiaTheme="minorEastAsia"/>
                <w:b w:val="0"/>
                <w:bCs w:val="0"/>
                <w:sz w:val="22"/>
                <w:szCs w:val="22"/>
              </w:rPr>
              <w:t xml:space="preserve"> derde, bijvoorbeeld bij het opvragen van informatie door een advocaat of verpleeghuis</w:t>
            </w:r>
          </w:p>
          <w:p w14:paraId="1BD8DDEB" w14:textId="20E38AEF" w:rsidR="00044937" w:rsidRPr="003952CD" w:rsidRDefault="007729C0" w:rsidP="005139E9">
            <w:pPr>
              <w:rPr>
                <w:rFonts w:eastAsiaTheme="minorEastAsia"/>
                <w:b w:val="0"/>
                <w:bCs w:val="0"/>
                <w:sz w:val="22"/>
                <w:szCs w:val="22"/>
              </w:rPr>
            </w:pPr>
            <w:r w:rsidRPr="003952CD">
              <w:rPr>
                <w:rFonts w:eastAsiaTheme="minorEastAsia"/>
                <w:b w:val="0"/>
                <w:bCs w:val="0"/>
                <w:sz w:val="22"/>
                <w:szCs w:val="22"/>
              </w:rPr>
              <w:t>De verstuurde declaraties kunnen leiden tot een afgekeurde declaratieregel. Deze regels kunnen leiden tot een nieuwe of aangepaste declaratie of afboeking.</w:t>
            </w:r>
          </w:p>
        </w:tc>
        <w:sdt>
          <w:sdtPr>
            <w:rPr>
              <w:rFonts w:eastAsiaTheme="minorEastAsia"/>
            </w:rPr>
            <w:alias w:val="Zelfbeoordeling"/>
            <w:tag w:val="Zelfbeoordeling"/>
            <w:id w:val="-411619977"/>
            <w:placeholder>
              <w:docPart w:val="4610A7DD99354FBC93FDE2002B490C3B"/>
            </w:placeholder>
            <w:showingPlcHdr/>
            <w:comboBox>
              <w:listItem w:value="Kies een item."/>
              <w:listItem w:displayText="Voldoet" w:value="Voldoet"/>
              <w:listItem w:displayText="Voldoet niet" w:value="Voldoet niet"/>
            </w:comboBox>
          </w:sdtPr>
          <w:sdtContent>
            <w:tc>
              <w:tcPr>
                <w:tcW w:w="2245" w:type="dxa"/>
              </w:tcPr>
              <w:p w14:paraId="69C63FE8"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5B2840EE" w14:textId="1F9A78CB"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32.1. </w:t>
      </w:r>
      <w:r w:rsidR="003B4FBC" w:rsidRPr="003952CD">
        <w:rPr>
          <w:rStyle w:val="Kop2Char"/>
          <w:b/>
          <w:bCs/>
          <w:noProof w:val="0"/>
          <w:sz w:val="24"/>
          <w:szCs w:val="24"/>
          <w:lang w:val="nl-NL"/>
        </w:rPr>
        <w:t xml:space="preserve">Bewijsmateriaal (bv schermprints): </w:t>
      </w:r>
    </w:p>
    <w:p w14:paraId="7CEA0FA5" w14:textId="13CA83A0" w:rsidR="00044937" w:rsidRPr="003952CD" w:rsidRDefault="00000000" w:rsidP="00044937">
      <w:pPr>
        <w:pStyle w:val="Kop1ongenummerd"/>
        <w:rPr>
          <w:rFonts w:hint="eastAsia"/>
          <w:noProof w:val="0"/>
          <w:sz w:val="24"/>
          <w:szCs w:val="24"/>
        </w:rPr>
      </w:pPr>
      <w:sdt>
        <w:sdtPr>
          <w:rPr>
            <w:noProof w:val="0"/>
            <w:sz w:val="24"/>
            <w:szCs w:val="24"/>
          </w:rPr>
          <w:id w:val="1899547604"/>
          <w:placeholder>
            <w:docPart w:val="3156E99E0B6E4CB5BF54FCB641169B46"/>
          </w:placeholder>
          <w:showingPlcHdr/>
        </w:sdtPr>
        <w:sdtContent>
          <w:r w:rsidR="00044937" w:rsidRPr="003952CD">
            <w:rPr>
              <w:rStyle w:val="Tekstvantijdelijkeaanduiding"/>
              <w:noProof w:val="0"/>
            </w:rPr>
            <w:t>Klik of tik om tekst in te voeren.</w:t>
          </w:r>
        </w:sdtContent>
      </w:sdt>
    </w:p>
    <w:p w14:paraId="3A6737A2" w14:textId="77777777" w:rsidR="00044937" w:rsidRPr="003952CD" w:rsidRDefault="00044937" w:rsidP="00E61959"/>
    <w:p w14:paraId="0760BE54" w14:textId="77777777" w:rsidR="00E61959" w:rsidRPr="003952CD" w:rsidRDefault="00E61959" w:rsidP="00E61959"/>
    <w:p w14:paraId="46F9C63E" w14:textId="77777777" w:rsidR="00E61959" w:rsidRPr="003952CD" w:rsidRDefault="00E61959" w:rsidP="00E61959"/>
    <w:p w14:paraId="5F753D29" w14:textId="77777777" w:rsidR="00E61959" w:rsidRPr="003952CD" w:rsidRDefault="00E61959" w:rsidP="00E61959"/>
    <w:p w14:paraId="05DDB8E4" w14:textId="77777777" w:rsidR="00E61959" w:rsidRPr="003952CD" w:rsidRDefault="00E61959" w:rsidP="00E61959"/>
    <w:p w14:paraId="7111715E" w14:textId="77777777" w:rsidR="00E61959" w:rsidRPr="003952CD" w:rsidRDefault="00E61959" w:rsidP="00E61959"/>
    <w:p w14:paraId="40E1D5B7" w14:textId="77777777" w:rsidR="00E61959" w:rsidRPr="003952CD" w:rsidRDefault="00E61959" w:rsidP="00E61959"/>
    <w:p w14:paraId="4247A1B0" w14:textId="77777777" w:rsidR="00E61959" w:rsidRPr="003952CD" w:rsidRDefault="00E61959" w:rsidP="00E61959"/>
    <w:p w14:paraId="24CE2416" w14:textId="77777777" w:rsidR="00044937" w:rsidRPr="003952CD" w:rsidRDefault="00044937" w:rsidP="00E61959"/>
    <w:p w14:paraId="134B187E" w14:textId="3C5E84C9" w:rsidR="00044937" w:rsidRPr="003952CD" w:rsidRDefault="00E61959" w:rsidP="00044937">
      <w:pPr>
        <w:pStyle w:val="Kop1ongenummerd"/>
        <w:rPr>
          <w:rFonts w:hint="eastAsia"/>
          <w:noProof w:val="0"/>
        </w:rPr>
      </w:pPr>
      <w:r w:rsidRPr="003952CD">
        <w:rPr>
          <w:rStyle w:val="Kop2Char"/>
          <w:b/>
          <w:bCs/>
          <w:noProof w:val="0"/>
          <w:sz w:val="24"/>
          <w:szCs w:val="24"/>
          <w:lang w:val="nl-NL"/>
        </w:rPr>
        <w:lastRenderedPageBreak/>
        <w:t xml:space="preserve">32.2. </w:t>
      </w:r>
      <w:r w:rsidR="003B4FBC" w:rsidRPr="003952CD">
        <w:rPr>
          <w:rStyle w:val="Kop2Char"/>
          <w:b/>
          <w:bCs/>
          <w:noProof w:val="0"/>
          <w:sz w:val="24"/>
          <w:szCs w:val="24"/>
          <w:lang w:val="nl-NL"/>
        </w:rPr>
        <w:t>Overwegingen bij de beoordeling door leverancier (niet verplicht):</w:t>
      </w:r>
      <w:r w:rsidR="00044937" w:rsidRPr="003952CD">
        <w:rPr>
          <w:b w:val="0"/>
          <w:bCs w:val="0"/>
          <w:noProof w:val="0"/>
          <w:sz w:val="28"/>
          <w:szCs w:val="32"/>
        </w:rPr>
        <w:br/>
      </w:r>
      <w:sdt>
        <w:sdtPr>
          <w:rPr>
            <w:noProof w:val="0"/>
          </w:rPr>
          <w:id w:val="-187750209"/>
          <w:placeholder>
            <w:docPart w:val="14579DD9708942D1A54C0BB10364C3B6"/>
          </w:placeholder>
          <w:showingPlcHdr/>
        </w:sdtPr>
        <w:sdtContent>
          <w:r w:rsidR="00044937" w:rsidRPr="003952CD">
            <w:rPr>
              <w:rStyle w:val="Tekstvantijdelijkeaanduiding"/>
              <w:noProof w:val="0"/>
            </w:rPr>
            <w:t>Klik of tik om tekst in te voeren.</w:t>
          </w:r>
        </w:sdtContent>
      </w:sdt>
    </w:p>
    <w:p w14:paraId="42F74B9A" w14:textId="77777777" w:rsidR="00044937" w:rsidRPr="003952CD" w:rsidRDefault="00044937" w:rsidP="00E61959"/>
    <w:p w14:paraId="241C24C5" w14:textId="77777777" w:rsidR="00044937" w:rsidRPr="003952CD" w:rsidRDefault="00044937" w:rsidP="00E61959">
      <w:r w:rsidRPr="003952CD">
        <w:t>---------------------------------------------------------------------------------------------------</w:t>
      </w:r>
    </w:p>
    <w:p w14:paraId="66BB5A87" w14:textId="6ED45384"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7729C0" w:rsidRPr="003952CD">
        <w:rPr>
          <w:noProof w:val="0"/>
          <w:sz w:val="24"/>
          <w:szCs w:val="24"/>
        </w:rPr>
        <w:t>BV</w:t>
      </w:r>
      <w:r w:rsidRPr="003952CD">
        <w:rPr>
          <w:noProof w:val="0"/>
          <w:sz w:val="24"/>
          <w:szCs w:val="24"/>
        </w:rPr>
        <w:t>-01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01BFB951"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C8CD964"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027C9DD6"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3B76E46A"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788390962"/>
            <w:placeholder>
              <w:docPart w:val="34F8DE09DE9F4720A788946B9DC5620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335101A"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537870385"/>
            <w:placeholder>
              <w:docPart w:val="E20CA314B8674E1A90F09012E873570D"/>
            </w:placeholder>
            <w:showingPlcHdr/>
            <w:comboBox>
              <w:listItem w:value="Kies een item."/>
              <w:listItem w:displayText="Voldoet" w:value="Voldoet"/>
              <w:listItem w:displayText="Voldoet niet" w:value="Voldoet niet"/>
            </w:comboBox>
          </w:sdtPr>
          <w:sdtContent>
            <w:tc>
              <w:tcPr>
                <w:tcW w:w="2254" w:type="dxa"/>
              </w:tcPr>
              <w:p w14:paraId="15B77E59"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6AA5D610" w14:textId="74CA0905" w:rsidR="00044937" w:rsidRPr="003952CD" w:rsidRDefault="007729C0" w:rsidP="00044937">
      <w:pPr>
        <w:pStyle w:val="Kop1ongenummerd"/>
        <w:rPr>
          <w:rFonts w:hint="eastAsia"/>
          <w:noProof w:val="0"/>
        </w:rPr>
      </w:pPr>
      <w:r w:rsidRPr="003952CD">
        <w:rPr>
          <w:noProof w:val="0"/>
        </w:rPr>
        <w:t>33</w:t>
      </w:r>
      <w:r w:rsidR="00044937" w:rsidRPr="003952CD">
        <w:rPr>
          <w:noProof w:val="0"/>
        </w:rPr>
        <w:t>.</w:t>
      </w:r>
      <w:r w:rsidR="00044937" w:rsidRPr="003952CD">
        <w:rPr>
          <w:noProof w:val="0"/>
        </w:rPr>
        <w:tab/>
      </w:r>
      <w:r w:rsidR="00044937" w:rsidRPr="003952CD">
        <w:rPr>
          <w:noProof w:val="0"/>
        </w:rPr>
        <w:tab/>
      </w:r>
      <w:r w:rsidRPr="003952CD">
        <w:rPr>
          <w:noProof w:val="0"/>
        </w:rPr>
        <w:t>COV-Controle</w:t>
      </w:r>
    </w:p>
    <w:tbl>
      <w:tblPr>
        <w:tblStyle w:val="Rastertabel4-Accent6"/>
        <w:tblW w:w="10209" w:type="dxa"/>
        <w:tblLook w:val="04A0" w:firstRow="1" w:lastRow="0" w:firstColumn="1" w:lastColumn="0" w:noHBand="0" w:noVBand="1"/>
      </w:tblPr>
      <w:tblGrid>
        <w:gridCol w:w="7964"/>
        <w:gridCol w:w="2245"/>
      </w:tblGrid>
      <w:tr w:rsidR="00044937" w:rsidRPr="003952CD" w14:paraId="44694430"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77121DAE" w14:textId="2E30E1F6"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BV-02</w:t>
            </w:r>
          </w:p>
        </w:tc>
        <w:tc>
          <w:tcPr>
            <w:tcW w:w="2245" w:type="dxa"/>
          </w:tcPr>
          <w:p w14:paraId="0D099A18"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3C98109"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6B06363" w14:textId="3C34649B" w:rsidR="007729C0" w:rsidRPr="003952CD" w:rsidRDefault="007729C0" w:rsidP="005139E9">
            <w:pPr>
              <w:rPr>
                <w:rFonts w:eastAsiaTheme="minorEastAsia"/>
                <w:b w:val="0"/>
                <w:bCs w:val="0"/>
                <w:sz w:val="22"/>
                <w:szCs w:val="22"/>
              </w:rPr>
            </w:pPr>
            <w:r w:rsidRPr="003952CD">
              <w:rPr>
                <w:rFonts w:eastAsiaTheme="minorEastAsia"/>
                <w:b w:val="0"/>
                <w:bCs w:val="0"/>
                <w:sz w:val="22"/>
                <w:szCs w:val="22"/>
              </w:rPr>
              <w:t>Het systeem moet voor een patiënt en een groep patiënten een COV-controle kunnen uitvoeren en de correcte verzekeringsgegevens of het ontbreken ervan vaststellen. Daarnaast moet het systeem de mogelijkheid bieden om de correcte gegevens over te nemen in het systeem.</w:t>
            </w:r>
          </w:p>
        </w:tc>
        <w:sdt>
          <w:sdtPr>
            <w:rPr>
              <w:rFonts w:eastAsiaTheme="minorEastAsia"/>
            </w:rPr>
            <w:alias w:val="Zelfbeoordeling"/>
            <w:tag w:val="Zelfbeoordeling"/>
            <w:id w:val="1200744385"/>
            <w:placeholder>
              <w:docPart w:val="08ED836F119643748B57CC5C1BC5CA85"/>
            </w:placeholder>
            <w:showingPlcHdr/>
            <w:comboBox>
              <w:listItem w:value="Kies een item."/>
              <w:listItem w:displayText="Voldoet" w:value="Voldoet"/>
              <w:listItem w:displayText="Voldoet niet" w:value="Voldoet niet"/>
            </w:comboBox>
          </w:sdtPr>
          <w:sdtContent>
            <w:tc>
              <w:tcPr>
                <w:tcW w:w="2245" w:type="dxa"/>
              </w:tcPr>
              <w:p w14:paraId="07E192CD"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1A0F3410" w14:textId="3A4F6484" w:rsidR="003B4FBC" w:rsidRPr="003952CD" w:rsidRDefault="00E6195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33.1. </w:t>
      </w:r>
      <w:r w:rsidR="003B4FBC" w:rsidRPr="003952CD">
        <w:rPr>
          <w:rStyle w:val="Kop2Char"/>
          <w:b/>
          <w:bCs/>
          <w:noProof w:val="0"/>
          <w:sz w:val="24"/>
          <w:szCs w:val="24"/>
          <w:lang w:val="nl-NL"/>
        </w:rPr>
        <w:t>Bewijsmateriaal (bv schermprints):</w:t>
      </w:r>
    </w:p>
    <w:p w14:paraId="146829D0" w14:textId="2F4F8E34"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268816849"/>
          <w:placeholder>
            <w:docPart w:val="08DE1D651BDF4A45B1879441493F60D2"/>
          </w:placeholder>
          <w:showingPlcHdr/>
        </w:sdtPr>
        <w:sdtContent>
          <w:r w:rsidR="00044937" w:rsidRPr="003952CD">
            <w:rPr>
              <w:rStyle w:val="Tekstvantijdelijkeaanduiding"/>
              <w:noProof w:val="0"/>
            </w:rPr>
            <w:t>Klik of tik om tekst in te voeren.</w:t>
          </w:r>
        </w:sdtContent>
      </w:sdt>
    </w:p>
    <w:p w14:paraId="7B18C7A2" w14:textId="77777777" w:rsidR="00044937" w:rsidRPr="003952CD" w:rsidRDefault="00044937" w:rsidP="00E61959"/>
    <w:p w14:paraId="00AF7F1A" w14:textId="77777777" w:rsidR="00044937" w:rsidRPr="003952CD" w:rsidRDefault="00044937" w:rsidP="00E61959"/>
    <w:p w14:paraId="67ABB5A0" w14:textId="7E07BAC2" w:rsidR="00044937" w:rsidRPr="003952CD" w:rsidRDefault="00E61959" w:rsidP="00044937">
      <w:pPr>
        <w:pStyle w:val="Kop1ongenummerd"/>
        <w:rPr>
          <w:rFonts w:hint="eastAsia"/>
          <w:noProof w:val="0"/>
        </w:rPr>
      </w:pPr>
      <w:r w:rsidRPr="003952CD">
        <w:rPr>
          <w:rStyle w:val="Kop2Char"/>
          <w:b/>
          <w:bCs/>
          <w:noProof w:val="0"/>
          <w:sz w:val="24"/>
          <w:szCs w:val="24"/>
          <w:lang w:val="nl-NL"/>
        </w:rPr>
        <w:t xml:space="preserve">33.2. </w:t>
      </w:r>
      <w:r w:rsidR="003B4FBC" w:rsidRPr="003952CD">
        <w:rPr>
          <w:rStyle w:val="Kop2Char"/>
          <w:b/>
          <w:bCs/>
          <w:noProof w:val="0"/>
          <w:sz w:val="24"/>
          <w:szCs w:val="24"/>
          <w:lang w:val="nl-NL"/>
        </w:rPr>
        <w:t>Overwegingen bij de beoordeling door leverancier (niet verplicht):</w:t>
      </w:r>
      <w:r w:rsidR="00044937" w:rsidRPr="003952CD">
        <w:rPr>
          <w:rStyle w:val="Kop2Char"/>
          <w:b/>
          <w:bCs/>
          <w:noProof w:val="0"/>
          <w:sz w:val="24"/>
          <w:szCs w:val="24"/>
          <w:lang w:val="nl-NL"/>
        </w:rPr>
        <w:br/>
      </w:r>
      <w:sdt>
        <w:sdtPr>
          <w:rPr>
            <w:noProof w:val="0"/>
          </w:rPr>
          <w:id w:val="112878595"/>
          <w:placeholder>
            <w:docPart w:val="71392E0D32D24245840D43CC23C1C8D7"/>
          </w:placeholder>
          <w:showingPlcHdr/>
        </w:sdtPr>
        <w:sdtContent>
          <w:r w:rsidR="00044937" w:rsidRPr="003952CD">
            <w:rPr>
              <w:rStyle w:val="Tekstvantijdelijkeaanduiding"/>
              <w:noProof w:val="0"/>
            </w:rPr>
            <w:t>Klik of tik om tekst in te voeren.</w:t>
          </w:r>
        </w:sdtContent>
      </w:sdt>
    </w:p>
    <w:p w14:paraId="4163A945" w14:textId="77777777" w:rsidR="00044937" w:rsidRPr="003952CD" w:rsidRDefault="00044937" w:rsidP="00E61959"/>
    <w:p w14:paraId="78EC7B46" w14:textId="77777777" w:rsidR="00E61959" w:rsidRPr="003952CD" w:rsidRDefault="00E61959" w:rsidP="00E61959"/>
    <w:p w14:paraId="524A63F9" w14:textId="77777777" w:rsidR="00E61959" w:rsidRPr="003952CD" w:rsidRDefault="00E61959" w:rsidP="00E61959"/>
    <w:p w14:paraId="1ECA1DEB" w14:textId="77777777" w:rsidR="00E61959" w:rsidRPr="003952CD" w:rsidRDefault="00E61959" w:rsidP="00E61959"/>
    <w:p w14:paraId="63296963" w14:textId="77777777" w:rsidR="00E61959" w:rsidRPr="003952CD" w:rsidRDefault="00E61959" w:rsidP="00E61959"/>
    <w:p w14:paraId="6FAA6B89" w14:textId="77777777" w:rsidR="00E61959" w:rsidRPr="003952CD" w:rsidRDefault="00E61959" w:rsidP="00E61959"/>
    <w:p w14:paraId="728C7697" w14:textId="77777777" w:rsidR="00E61959" w:rsidRPr="003952CD" w:rsidRDefault="00E61959" w:rsidP="00E61959"/>
    <w:p w14:paraId="22885462" w14:textId="77777777" w:rsidR="00E61959" w:rsidRPr="003952CD" w:rsidRDefault="00E61959" w:rsidP="00E61959"/>
    <w:p w14:paraId="000D6A6D" w14:textId="77777777" w:rsidR="00E61959" w:rsidRPr="003952CD" w:rsidRDefault="00E61959" w:rsidP="00E61959"/>
    <w:p w14:paraId="60DEAF05" w14:textId="77777777" w:rsidR="00E61959" w:rsidRPr="003952CD" w:rsidRDefault="00E61959" w:rsidP="00E61959"/>
    <w:p w14:paraId="1CA29E67" w14:textId="77777777" w:rsidR="00E61959" w:rsidRPr="003952CD" w:rsidRDefault="00E61959" w:rsidP="00E61959"/>
    <w:p w14:paraId="3DB16694" w14:textId="77777777" w:rsidR="00E61959" w:rsidRPr="003952CD" w:rsidRDefault="00E61959" w:rsidP="00E61959"/>
    <w:p w14:paraId="2761A1D2" w14:textId="77777777" w:rsidR="00044937" w:rsidRPr="003952CD" w:rsidRDefault="00044937" w:rsidP="00E61959">
      <w:r w:rsidRPr="003952CD">
        <w:t>---------------------------------------------------------------------------------------------------</w:t>
      </w:r>
    </w:p>
    <w:p w14:paraId="6789C263" w14:textId="2A4DAD98" w:rsidR="00044937" w:rsidRPr="003952CD" w:rsidRDefault="00044937" w:rsidP="00044937">
      <w:pPr>
        <w:pStyle w:val="Kop1ongenummerd"/>
        <w:rPr>
          <w:rFonts w:hint="eastAsia"/>
          <w:noProof w:val="0"/>
          <w:sz w:val="24"/>
          <w:szCs w:val="24"/>
        </w:rPr>
      </w:pPr>
      <w:r w:rsidRPr="003952CD">
        <w:rPr>
          <w:noProof w:val="0"/>
          <w:sz w:val="24"/>
          <w:szCs w:val="24"/>
        </w:rPr>
        <w:t xml:space="preserve">Beoordeling </w:t>
      </w:r>
      <w:r w:rsidR="007729C0" w:rsidRPr="003952CD">
        <w:rPr>
          <w:noProof w:val="0"/>
          <w:sz w:val="24"/>
          <w:szCs w:val="24"/>
        </w:rPr>
        <w:t>BV-02</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1935CCC7"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2AF34CA6"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52D0395F"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6CF07835"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526844485"/>
            <w:placeholder>
              <w:docPart w:val="403466058D2F41BF88257F4FD423E20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FFDAAE9"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548104521"/>
            <w:placeholder>
              <w:docPart w:val="F3EB60662CB04F2C9803E2E6E28F6D03"/>
            </w:placeholder>
            <w:showingPlcHdr/>
            <w:comboBox>
              <w:listItem w:value="Kies een item."/>
              <w:listItem w:displayText="Voldoet" w:value="Voldoet"/>
              <w:listItem w:displayText="Voldoet niet" w:value="Voldoet niet"/>
            </w:comboBox>
          </w:sdtPr>
          <w:sdtContent>
            <w:tc>
              <w:tcPr>
                <w:tcW w:w="2254" w:type="dxa"/>
              </w:tcPr>
              <w:p w14:paraId="01928477"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08AAF4F" w14:textId="2E55A435" w:rsidR="00044937" w:rsidRPr="003952CD" w:rsidRDefault="007729C0" w:rsidP="00044937">
      <w:pPr>
        <w:pStyle w:val="Kop1ongenummerd"/>
        <w:rPr>
          <w:rFonts w:hint="eastAsia"/>
          <w:noProof w:val="0"/>
        </w:rPr>
      </w:pPr>
      <w:r w:rsidRPr="003952CD">
        <w:rPr>
          <w:noProof w:val="0"/>
        </w:rPr>
        <w:t>34</w:t>
      </w:r>
      <w:r w:rsidR="00044937" w:rsidRPr="003952CD">
        <w:rPr>
          <w:noProof w:val="0"/>
        </w:rPr>
        <w:t>.</w:t>
      </w:r>
      <w:r w:rsidR="00044937" w:rsidRPr="003952CD">
        <w:rPr>
          <w:noProof w:val="0"/>
        </w:rPr>
        <w:tab/>
      </w:r>
      <w:r w:rsidR="00044937" w:rsidRPr="003952CD">
        <w:rPr>
          <w:noProof w:val="0"/>
        </w:rPr>
        <w:tab/>
      </w:r>
      <w:r w:rsidRPr="003952CD">
        <w:rPr>
          <w:noProof w:val="0"/>
        </w:rPr>
        <w:t>Diagnostische bepaling</w:t>
      </w:r>
    </w:p>
    <w:tbl>
      <w:tblPr>
        <w:tblStyle w:val="Rastertabel4-Accent6"/>
        <w:tblW w:w="10209" w:type="dxa"/>
        <w:tblLook w:val="04A0" w:firstRow="1" w:lastRow="0" w:firstColumn="1" w:lastColumn="0" w:noHBand="0" w:noVBand="1"/>
      </w:tblPr>
      <w:tblGrid>
        <w:gridCol w:w="7964"/>
        <w:gridCol w:w="2245"/>
      </w:tblGrid>
      <w:tr w:rsidR="00044937" w:rsidRPr="003952CD" w14:paraId="4C78ECFE" w14:textId="77777777" w:rsidTr="00E61959">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53742BB6" w14:textId="1BC1DE1D"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INT-01</w:t>
            </w:r>
          </w:p>
        </w:tc>
        <w:tc>
          <w:tcPr>
            <w:tcW w:w="2245" w:type="dxa"/>
          </w:tcPr>
          <w:p w14:paraId="2ABDBFEF"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3F90F9A"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3E07105" w14:textId="0832BB4B" w:rsidR="007729C0" w:rsidRPr="003952CD" w:rsidRDefault="007729C0" w:rsidP="005139E9">
            <w:pPr>
              <w:rPr>
                <w:rFonts w:eastAsiaTheme="minorEastAsia"/>
                <w:b w:val="0"/>
                <w:bCs w:val="0"/>
                <w:sz w:val="22"/>
                <w:szCs w:val="22"/>
              </w:rPr>
            </w:pPr>
            <w:r w:rsidRPr="003952CD">
              <w:rPr>
                <w:rFonts w:eastAsiaTheme="minorEastAsia"/>
                <w:b w:val="0"/>
                <w:bCs w:val="0"/>
                <w:sz w:val="22"/>
                <w:szCs w:val="22"/>
              </w:rPr>
              <w:t xml:space="preserve">De zorgverlener moet diagnostische gegevens over een patiënt kunnen registreren en automatisch kunnen importeren </w:t>
            </w:r>
            <w:proofErr w:type="gramStart"/>
            <w:r w:rsidRPr="003952CD">
              <w:rPr>
                <w:rFonts w:eastAsiaTheme="minorEastAsia"/>
                <w:b w:val="0"/>
                <w:bCs w:val="0"/>
                <w:sz w:val="22"/>
                <w:szCs w:val="22"/>
              </w:rPr>
              <w:t>conform</w:t>
            </w:r>
            <w:proofErr w:type="gramEnd"/>
            <w:r w:rsidRPr="003952CD">
              <w:rPr>
                <w:rFonts w:eastAsiaTheme="minorEastAsia"/>
                <w:b w:val="0"/>
                <w:bCs w:val="0"/>
                <w:sz w:val="22"/>
                <w:szCs w:val="22"/>
              </w:rPr>
              <w:t xml:space="preserve"> de NHG-Tabel Diagnostische Bepalingen (Tabel 45).</w:t>
            </w:r>
          </w:p>
        </w:tc>
        <w:sdt>
          <w:sdtPr>
            <w:rPr>
              <w:rFonts w:eastAsiaTheme="minorEastAsia"/>
            </w:rPr>
            <w:alias w:val="Zelfbeoordeling"/>
            <w:tag w:val="Zelfbeoordeling"/>
            <w:id w:val="-1553539600"/>
            <w:placeholder>
              <w:docPart w:val="0A5233D8040B437DAD7DE7FC0B1CBA3B"/>
            </w:placeholder>
            <w:showingPlcHdr/>
            <w:comboBox>
              <w:listItem w:value="Kies een item."/>
              <w:listItem w:displayText="Voldoet" w:value="Voldoet"/>
              <w:listItem w:displayText="Voldoet niet" w:value="Voldoet niet"/>
            </w:comboBox>
          </w:sdtPr>
          <w:sdtContent>
            <w:tc>
              <w:tcPr>
                <w:tcW w:w="2245" w:type="dxa"/>
              </w:tcPr>
              <w:p w14:paraId="045CB785"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243F8026" w14:textId="50D74007" w:rsidR="003B4FBC" w:rsidRPr="003952CD" w:rsidRDefault="00A24F6A"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34.1. </w:t>
      </w:r>
      <w:r w:rsidR="003B4FBC" w:rsidRPr="003952CD">
        <w:rPr>
          <w:rStyle w:val="Kop2Char"/>
          <w:b/>
          <w:bCs/>
          <w:noProof w:val="0"/>
          <w:sz w:val="24"/>
          <w:szCs w:val="24"/>
          <w:lang w:val="nl-NL"/>
        </w:rPr>
        <w:t>Bewijsmateriaal (bv schermprints):</w:t>
      </w:r>
    </w:p>
    <w:p w14:paraId="34D8802E" w14:textId="6D384F1A"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578510748"/>
          <w:placeholder>
            <w:docPart w:val="C4A4D9967F8548B28F47672DFB1C8D9A"/>
          </w:placeholder>
          <w:showingPlcHdr/>
        </w:sdtPr>
        <w:sdtContent>
          <w:r w:rsidR="00044937" w:rsidRPr="003952CD">
            <w:rPr>
              <w:rStyle w:val="Tekstvantijdelijkeaanduiding"/>
              <w:noProof w:val="0"/>
            </w:rPr>
            <w:t>Klik of tik om tekst in te voeren.</w:t>
          </w:r>
        </w:sdtContent>
      </w:sdt>
    </w:p>
    <w:p w14:paraId="70BA3AA7" w14:textId="77777777" w:rsidR="00044937" w:rsidRPr="003952CD" w:rsidRDefault="00044937" w:rsidP="00A24F6A"/>
    <w:p w14:paraId="3368FF9F" w14:textId="77777777" w:rsidR="00044937" w:rsidRPr="003952CD" w:rsidRDefault="00044937" w:rsidP="00A24F6A"/>
    <w:p w14:paraId="5E23406A" w14:textId="5658408B" w:rsidR="00044937" w:rsidRPr="003952CD" w:rsidRDefault="00A24F6A" w:rsidP="00044937">
      <w:pPr>
        <w:pStyle w:val="Kop1ongenummerd"/>
        <w:rPr>
          <w:rFonts w:hint="eastAsia"/>
          <w:noProof w:val="0"/>
        </w:rPr>
      </w:pPr>
      <w:r w:rsidRPr="003952CD">
        <w:rPr>
          <w:rStyle w:val="Kop2Char"/>
          <w:b/>
          <w:bCs/>
          <w:noProof w:val="0"/>
          <w:sz w:val="24"/>
          <w:szCs w:val="24"/>
          <w:lang w:val="nl-NL"/>
        </w:rPr>
        <w:t xml:space="preserve">34.2.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696433835"/>
          <w:placeholder>
            <w:docPart w:val="4C8CDB16647C4DB9B3905C3D02289347"/>
          </w:placeholder>
          <w:showingPlcHdr/>
        </w:sdtPr>
        <w:sdtContent>
          <w:r w:rsidR="00044937" w:rsidRPr="003952CD">
            <w:rPr>
              <w:rStyle w:val="Tekstvantijdelijkeaanduiding"/>
              <w:noProof w:val="0"/>
            </w:rPr>
            <w:t>Klik of tik om tekst in te voeren.</w:t>
          </w:r>
        </w:sdtContent>
      </w:sdt>
    </w:p>
    <w:p w14:paraId="096B118E" w14:textId="77777777" w:rsidR="00044937" w:rsidRPr="003952CD" w:rsidRDefault="00044937" w:rsidP="00A24F6A"/>
    <w:p w14:paraId="0A478E2C" w14:textId="77777777" w:rsidR="00A24F6A" w:rsidRPr="003952CD" w:rsidRDefault="00A24F6A" w:rsidP="00A24F6A"/>
    <w:p w14:paraId="258A0CF2" w14:textId="77777777" w:rsidR="00A24F6A" w:rsidRPr="003952CD" w:rsidRDefault="00A24F6A" w:rsidP="00A24F6A"/>
    <w:p w14:paraId="78563D40" w14:textId="77777777" w:rsidR="00A24F6A" w:rsidRPr="003952CD" w:rsidRDefault="00A24F6A" w:rsidP="00A24F6A"/>
    <w:p w14:paraId="07A93730" w14:textId="77777777" w:rsidR="00A24F6A" w:rsidRPr="003952CD" w:rsidRDefault="00A24F6A" w:rsidP="00A24F6A"/>
    <w:p w14:paraId="3B40595A" w14:textId="77777777" w:rsidR="00A24F6A" w:rsidRPr="003952CD" w:rsidRDefault="00A24F6A" w:rsidP="00A24F6A"/>
    <w:p w14:paraId="349F13FD" w14:textId="77777777" w:rsidR="00A24F6A" w:rsidRPr="003952CD" w:rsidRDefault="00A24F6A" w:rsidP="00A24F6A"/>
    <w:p w14:paraId="236B153E" w14:textId="77777777" w:rsidR="00A24F6A" w:rsidRPr="003952CD" w:rsidRDefault="00A24F6A" w:rsidP="00A24F6A"/>
    <w:p w14:paraId="03BC6937" w14:textId="77777777" w:rsidR="00A24F6A" w:rsidRPr="003952CD" w:rsidRDefault="00A24F6A" w:rsidP="00A24F6A"/>
    <w:p w14:paraId="4BA333BA" w14:textId="77777777" w:rsidR="00A24F6A" w:rsidRPr="003952CD" w:rsidRDefault="00A24F6A" w:rsidP="00A24F6A"/>
    <w:p w14:paraId="337BF035" w14:textId="13B15D78" w:rsidR="00A24F6A" w:rsidRPr="003952CD" w:rsidRDefault="00A24F6A" w:rsidP="00A24F6A"/>
    <w:p w14:paraId="44FB3206" w14:textId="77777777" w:rsidR="00A24F6A" w:rsidRPr="003952CD" w:rsidRDefault="00A24F6A" w:rsidP="00A24F6A"/>
    <w:p w14:paraId="6B8D2F67" w14:textId="77777777" w:rsidR="00044937" w:rsidRPr="003952CD" w:rsidRDefault="00044937" w:rsidP="00A24F6A">
      <w:r w:rsidRPr="003952CD">
        <w:t>---------------------------------------------------------------------------------------------------</w:t>
      </w:r>
    </w:p>
    <w:p w14:paraId="226072D0" w14:textId="77777777" w:rsidR="00044937" w:rsidRPr="003952CD" w:rsidRDefault="00044937" w:rsidP="00044937">
      <w:pPr>
        <w:pStyle w:val="Kop1ongenummerd"/>
        <w:rPr>
          <w:rFonts w:hint="eastAsia"/>
          <w:noProof w:val="0"/>
          <w:sz w:val="24"/>
          <w:szCs w:val="24"/>
        </w:rPr>
      </w:pPr>
      <w:r w:rsidRPr="003952CD">
        <w:rPr>
          <w:noProof w:val="0"/>
          <w:sz w:val="24"/>
          <w:szCs w:val="24"/>
        </w:rPr>
        <w:t>Beoordeling INT-01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4D42E5EC"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69215AB8"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FA237C9"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0FE19930"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544865512"/>
            <w:placeholder>
              <w:docPart w:val="80555A4BA68744D59869E7F7B64198B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1A7B68A7"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292423648"/>
            <w:placeholder>
              <w:docPart w:val="A0A8C96A86A848679E0711A6E18007D1"/>
            </w:placeholder>
            <w:showingPlcHdr/>
            <w:comboBox>
              <w:listItem w:value="Kies een item."/>
              <w:listItem w:displayText="Voldoet" w:value="Voldoet"/>
              <w:listItem w:displayText="Voldoet niet" w:value="Voldoet niet"/>
            </w:comboBox>
          </w:sdtPr>
          <w:sdtContent>
            <w:tc>
              <w:tcPr>
                <w:tcW w:w="2254" w:type="dxa"/>
              </w:tcPr>
              <w:p w14:paraId="0B6A80F3"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39B2823" w14:textId="04A6CE77" w:rsidR="00044937" w:rsidRPr="003952CD" w:rsidRDefault="007729C0" w:rsidP="00044937">
      <w:pPr>
        <w:pStyle w:val="Kop1ongenummerd"/>
        <w:rPr>
          <w:rFonts w:hint="eastAsia"/>
          <w:noProof w:val="0"/>
        </w:rPr>
      </w:pPr>
      <w:r w:rsidRPr="003952CD">
        <w:rPr>
          <w:noProof w:val="0"/>
        </w:rPr>
        <w:t>3</w:t>
      </w:r>
      <w:r w:rsidR="00044937" w:rsidRPr="003952CD">
        <w:rPr>
          <w:noProof w:val="0"/>
        </w:rPr>
        <w:t>5.</w:t>
      </w:r>
      <w:r w:rsidR="00044937" w:rsidRPr="003952CD">
        <w:rPr>
          <w:noProof w:val="0"/>
        </w:rPr>
        <w:tab/>
      </w:r>
      <w:r w:rsidR="00044937" w:rsidRPr="003952CD">
        <w:rPr>
          <w:noProof w:val="0"/>
        </w:rPr>
        <w:tab/>
      </w:r>
      <w:r w:rsidRPr="003952CD">
        <w:rPr>
          <w:noProof w:val="0"/>
        </w:rPr>
        <w:t>Inplannen afspraak door patiënt</w:t>
      </w:r>
    </w:p>
    <w:tbl>
      <w:tblPr>
        <w:tblStyle w:val="Rastertabel4-Accent6"/>
        <w:tblW w:w="10209" w:type="dxa"/>
        <w:tblLook w:val="04A0" w:firstRow="1" w:lastRow="0" w:firstColumn="1" w:lastColumn="0" w:noHBand="0" w:noVBand="1"/>
      </w:tblPr>
      <w:tblGrid>
        <w:gridCol w:w="7964"/>
        <w:gridCol w:w="2245"/>
      </w:tblGrid>
      <w:tr w:rsidR="00044937" w:rsidRPr="003952CD" w14:paraId="7B6E44EC" w14:textId="77777777" w:rsidTr="005139E9">
        <w:trPr>
          <w:cnfStyle w:val="100000000000" w:firstRow="1" w:lastRow="0" w:firstColumn="0" w:lastColumn="0" w:oddVBand="0" w:evenVBand="0" w:oddHBand="0" w:evenHBand="0" w:firstRowFirstColumn="0" w:firstRowLastColumn="0" w:lastRowFirstColumn="0" w:lastRowLastColumn="0"/>
          <w:trHeight w:val="645"/>
          <w:tblHeader/>
        </w:trPr>
        <w:tc>
          <w:tcPr>
            <w:cnfStyle w:val="001000000000" w:firstRow="0" w:lastRow="0" w:firstColumn="1" w:lastColumn="0" w:oddVBand="0" w:evenVBand="0" w:oddHBand="0" w:evenHBand="0" w:firstRowFirstColumn="0" w:firstRowLastColumn="0" w:lastRowFirstColumn="0" w:lastRowLastColumn="0"/>
            <w:tcW w:w="7964" w:type="dxa"/>
          </w:tcPr>
          <w:p w14:paraId="025FB35D" w14:textId="7EF52A9C" w:rsidR="00044937" w:rsidRPr="003952CD" w:rsidRDefault="00044937" w:rsidP="005139E9">
            <w:pPr>
              <w:rPr>
                <w:color w:val="FFFFFF" w:themeColor="background1"/>
                <w:sz w:val="24"/>
                <w:szCs w:val="24"/>
              </w:rPr>
            </w:pPr>
            <w:r w:rsidRPr="003952CD">
              <w:rPr>
                <w:color w:val="FFFFFF" w:themeColor="background1"/>
                <w:sz w:val="24"/>
                <w:szCs w:val="24"/>
              </w:rPr>
              <w:t>Norm</w:t>
            </w:r>
            <w:r w:rsidR="007729C0" w:rsidRPr="003952CD">
              <w:rPr>
                <w:color w:val="FFFFFF" w:themeColor="background1"/>
                <w:sz w:val="24"/>
                <w:szCs w:val="24"/>
              </w:rPr>
              <w:t xml:space="preserve"> INT-02</w:t>
            </w:r>
          </w:p>
        </w:tc>
        <w:tc>
          <w:tcPr>
            <w:tcW w:w="2245" w:type="dxa"/>
          </w:tcPr>
          <w:p w14:paraId="2C70B8CC"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29CC7EEA"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059D1CF6" w14:textId="77777777" w:rsidR="007729C0" w:rsidRPr="003952CD" w:rsidRDefault="007729C0" w:rsidP="007729C0">
            <w:pPr>
              <w:rPr>
                <w:rFonts w:eastAsiaTheme="minorEastAsia"/>
                <w:b w:val="0"/>
                <w:bCs w:val="0"/>
                <w:sz w:val="22"/>
                <w:szCs w:val="22"/>
              </w:rPr>
            </w:pPr>
            <w:r w:rsidRPr="003952CD">
              <w:rPr>
                <w:rFonts w:eastAsiaTheme="minorEastAsia"/>
                <w:b w:val="0"/>
                <w:bCs w:val="0"/>
                <w:sz w:val="22"/>
                <w:szCs w:val="22"/>
              </w:rPr>
              <w:t>De patiënt kan vanuit hetzelfde portaal waar hij de online inzage in de medische gegevens heeft een afspraak maken voor op het spreekuur van de huisarts en eventueel andere zorgverleners. De patiënt kan daarbij kiezen uit beschikbare momenten. De patiënt dient een reden van afspraak in te voegen. Deze dienst en bijbehorende gegevens kunnen door het HIS worden afgehandeld. Voor de zorgverlener is duidelijk te zien dat de afspraak online is gemaakt en de reden van afspraak is zichtbaar. De zorgverlener ziet bij voorkeur een overzicht van alle afspraken die door patiënten online zijn aangemaakt.</w:t>
            </w:r>
          </w:p>
          <w:p w14:paraId="35E526B1" w14:textId="2F378A83" w:rsidR="00044937" w:rsidRPr="003952CD" w:rsidRDefault="007729C0" w:rsidP="005139E9">
            <w:pPr>
              <w:rPr>
                <w:rFonts w:eastAsiaTheme="minorEastAsia"/>
              </w:rPr>
            </w:pPr>
            <w:r w:rsidRPr="003952CD">
              <w:rPr>
                <w:rFonts w:eastAsiaTheme="minorEastAsia"/>
                <w:b w:val="0"/>
                <w:bCs w:val="0"/>
                <w:sz w:val="22"/>
                <w:szCs w:val="22"/>
              </w:rPr>
              <w:t>De patiënt kan vanuit het portaal zijn geplande (online en niet-online gemaakte) afspraken raadplegen. Daarbij is de datum en tijdstip, de zorgverlener met wie hij de afspraak heeft en de reden van afspraak zichtbaar.</w:t>
            </w:r>
          </w:p>
        </w:tc>
        <w:sdt>
          <w:sdtPr>
            <w:rPr>
              <w:rFonts w:eastAsiaTheme="minorEastAsia"/>
            </w:rPr>
            <w:alias w:val="Zelfbeoordeling"/>
            <w:tag w:val="Zelfbeoordeling"/>
            <w:id w:val="-1437199780"/>
            <w:placeholder>
              <w:docPart w:val="7B7B98410355447EB672C4460A120C11"/>
            </w:placeholder>
            <w:showingPlcHdr/>
            <w:comboBox>
              <w:listItem w:value="Kies een item."/>
              <w:listItem w:displayText="Voldoet" w:value="Voldoet"/>
              <w:listItem w:displayText="Voldoet niet" w:value="Voldoet niet"/>
            </w:comboBox>
          </w:sdtPr>
          <w:sdtContent>
            <w:tc>
              <w:tcPr>
                <w:tcW w:w="2245" w:type="dxa"/>
              </w:tcPr>
              <w:p w14:paraId="330A3629"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Style w:val="Tekstvantijdelijkeaanduiding"/>
                  </w:rPr>
                  <w:t>Kies een item.</w:t>
                </w:r>
              </w:p>
            </w:tc>
          </w:sdtContent>
        </w:sdt>
      </w:tr>
    </w:tbl>
    <w:p w14:paraId="75838C69" w14:textId="1A47DCF0" w:rsidR="003B4FBC" w:rsidRPr="003952CD" w:rsidRDefault="00A24F6A" w:rsidP="00044937">
      <w:pPr>
        <w:pStyle w:val="Kop1ongenummerd"/>
        <w:rPr>
          <w:rStyle w:val="Kop2Char"/>
          <w:b/>
          <w:bCs/>
          <w:noProof w:val="0"/>
          <w:sz w:val="24"/>
          <w:szCs w:val="24"/>
          <w:lang w:val="nl-NL"/>
        </w:rPr>
      </w:pPr>
      <w:r w:rsidRPr="003952CD">
        <w:rPr>
          <w:rStyle w:val="Kop2Char"/>
          <w:b/>
          <w:bCs/>
          <w:noProof w:val="0"/>
          <w:sz w:val="24"/>
          <w:szCs w:val="24"/>
          <w:lang w:val="nl-NL"/>
        </w:rPr>
        <w:lastRenderedPageBreak/>
        <w:t xml:space="preserve">35.1. </w:t>
      </w:r>
      <w:r w:rsidR="003B4FBC" w:rsidRPr="003952CD">
        <w:rPr>
          <w:rStyle w:val="Kop2Char"/>
          <w:b/>
          <w:bCs/>
          <w:noProof w:val="0"/>
          <w:sz w:val="24"/>
          <w:szCs w:val="24"/>
          <w:lang w:val="nl-NL"/>
        </w:rPr>
        <w:t>Bewijsmateriaal (bv schermprints):</w:t>
      </w:r>
    </w:p>
    <w:p w14:paraId="252D9D71" w14:textId="4B3619AB"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694289273"/>
          <w:placeholder>
            <w:docPart w:val="098C7BF5A04D448E9ADE2643BCE1C24B"/>
          </w:placeholder>
          <w:showingPlcHdr/>
        </w:sdtPr>
        <w:sdtContent>
          <w:r w:rsidR="00044937" w:rsidRPr="003952CD">
            <w:rPr>
              <w:rStyle w:val="Tekstvantijdelijkeaanduiding"/>
              <w:noProof w:val="0"/>
            </w:rPr>
            <w:t>Klik of tik om tekst in te voeren.</w:t>
          </w:r>
        </w:sdtContent>
      </w:sdt>
    </w:p>
    <w:p w14:paraId="61FDC7FF" w14:textId="77777777" w:rsidR="00044937" w:rsidRPr="003952CD" w:rsidRDefault="00044937" w:rsidP="00A24F6A"/>
    <w:p w14:paraId="5FEE7A92" w14:textId="77777777" w:rsidR="00044937" w:rsidRPr="003952CD" w:rsidRDefault="00044937" w:rsidP="00A24F6A"/>
    <w:p w14:paraId="5AE11352" w14:textId="045D5E0D" w:rsidR="00044937" w:rsidRPr="003952CD" w:rsidRDefault="00A24F6A" w:rsidP="00044937">
      <w:pPr>
        <w:pStyle w:val="Kop1ongenummerd"/>
        <w:rPr>
          <w:rFonts w:hint="eastAsia"/>
          <w:noProof w:val="0"/>
        </w:rPr>
      </w:pPr>
      <w:r w:rsidRPr="003952CD">
        <w:rPr>
          <w:rStyle w:val="Kop2Char"/>
          <w:b/>
          <w:bCs/>
          <w:noProof w:val="0"/>
          <w:sz w:val="24"/>
          <w:szCs w:val="24"/>
          <w:lang w:val="nl-NL"/>
        </w:rPr>
        <w:t xml:space="preserve">35.2.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325198820"/>
          <w:placeholder>
            <w:docPart w:val="C6712F56CAC546218D6FC531D0BFBAB9"/>
          </w:placeholder>
          <w:showingPlcHdr/>
        </w:sdtPr>
        <w:sdtContent>
          <w:r w:rsidR="00044937" w:rsidRPr="003952CD">
            <w:rPr>
              <w:rStyle w:val="Tekstvantijdelijkeaanduiding"/>
              <w:noProof w:val="0"/>
            </w:rPr>
            <w:t>Klik of tik om tekst in te voeren.</w:t>
          </w:r>
        </w:sdtContent>
      </w:sdt>
    </w:p>
    <w:p w14:paraId="07AF1A4B" w14:textId="77777777" w:rsidR="00044937" w:rsidRPr="003952CD" w:rsidRDefault="00044937" w:rsidP="00A24F6A"/>
    <w:p w14:paraId="1F31644B" w14:textId="77777777" w:rsidR="00A24F6A" w:rsidRPr="003952CD" w:rsidRDefault="00A24F6A" w:rsidP="00A24F6A"/>
    <w:p w14:paraId="7CFA6D2C" w14:textId="77777777" w:rsidR="00A24F6A" w:rsidRPr="003952CD" w:rsidRDefault="00A24F6A" w:rsidP="00A24F6A"/>
    <w:p w14:paraId="55A4C195" w14:textId="5BA7A5EC" w:rsidR="00A24F6A" w:rsidRPr="003952CD" w:rsidRDefault="00A24F6A" w:rsidP="00A24F6A"/>
    <w:p w14:paraId="63905921" w14:textId="77777777" w:rsidR="00044937" w:rsidRPr="003952CD" w:rsidRDefault="00044937" w:rsidP="00A24F6A">
      <w:r w:rsidRPr="003952CD">
        <w:t>---------------------------------------------------------------------------------------------------</w:t>
      </w:r>
    </w:p>
    <w:p w14:paraId="33B8356F" w14:textId="04734E80" w:rsidR="00044937" w:rsidRPr="003952CD" w:rsidRDefault="00044937" w:rsidP="00044937">
      <w:pPr>
        <w:pStyle w:val="Kop1ongenummerd"/>
        <w:rPr>
          <w:rFonts w:hint="eastAsia"/>
          <w:noProof w:val="0"/>
          <w:sz w:val="24"/>
          <w:szCs w:val="24"/>
        </w:rPr>
      </w:pPr>
      <w:r w:rsidRPr="003952CD">
        <w:rPr>
          <w:noProof w:val="0"/>
          <w:sz w:val="24"/>
          <w:szCs w:val="24"/>
        </w:rPr>
        <w:t>Beoordeling INT-0</w:t>
      </w:r>
      <w:r w:rsidR="007729C0" w:rsidRPr="003952CD">
        <w:rPr>
          <w:noProof w:val="0"/>
          <w:sz w:val="24"/>
          <w:szCs w:val="24"/>
        </w:rPr>
        <w:t>2</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C21A781"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3CE6B320"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7972974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772F5176"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54501053"/>
            <w:placeholder>
              <w:docPart w:val="EE57F9A7E7384BE39611447DBF2A3A0F"/>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7223C252"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586235107"/>
            <w:placeholder>
              <w:docPart w:val="E1D29311FD16429A885856416A9DB62A"/>
            </w:placeholder>
            <w:showingPlcHdr/>
            <w:comboBox>
              <w:listItem w:value="Kies een item."/>
              <w:listItem w:displayText="Voldoet" w:value="Voldoet"/>
              <w:listItem w:displayText="Voldoet niet" w:value="Voldoet niet"/>
            </w:comboBox>
          </w:sdtPr>
          <w:sdtContent>
            <w:tc>
              <w:tcPr>
                <w:tcW w:w="2254" w:type="dxa"/>
              </w:tcPr>
              <w:p w14:paraId="60E2C869"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7E9309D" w14:textId="597A78F3" w:rsidR="00044937" w:rsidRPr="003952CD" w:rsidRDefault="00955354" w:rsidP="00044937">
      <w:pPr>
        <w:pStyle w:val="Kop1ongenummerd"/>
        <w:rPr>
          <w:rFonts w:hint="eastAsia"/>
          <w:noProof w:val="0"/>
        </w:rPr>
      </w:pPr>
      <w:r w:rsidRPr="003952CD">
        <w:rPr>
          <w:noProof w:val="0"/>
        </w:rPr>
        <w:t>36</w:t>
      </w:r>
      <w:r w:rsidR="00044937" w:rsidRPr="003952CD">
        <w:rPr>
          <w:noProof w:val="0"/>
        </w:rPr>
        <w:t>.</w:t>
      </w:r>
      <w:r w:rsidR="00044937" w:rsidRPr="003952CD">
        <w:rPr>
          <w:noProof w:val="0"/>
        </w:rPr>
        <w:tab/>
      </w:r>
      <w:r w:rsidR="00044937" w:rsidRPr="003952CD">
        <w:rPr>
          <w:noProof w:val="0"/>
        </w:rPr>
        <w:tab/>
      </w:r>
      <w:r w:rsidRPr="003952CD">
        <w:rPr>
          <w:noProof w:val="0"/>
        </w:rPr>
        <w:t>Zelfmetingen</w:t>
      </w:r>
    </w:p>
    <w:tbl>
      <w:tblPr>
        <w:tblStyle w:val="Rastertabel4-Accent6"/>
        <w:tblW w:w="10209" w:type="dxa"/>
        <w:tblLook w:val="04A0" w:firstRow="1" w:lastRow="0" w:firstColumn="1" w:lastColumn="0" w:noHBand="0" w:noVBand="1"/>
      </w:tblPr>
      <w:tblGrid>
        <w:gridCol w:w="7964"/>
        <w:gridCol w:w="2245"/>
      </w:tblGrid>
      <w:tr w:rsidR="00044937" w:rsidRPr="003952CD" w14:paraId="7620A80D" w14:textId="77777777" w:rsidTr="0023162C">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57FADDB0" w14:textId="34080AD8" w:rsidR="00044937" w:rsidRPr="003952CD" w:rsidRDefault="00044937" w:rsidP="005139E9">
            <w:pPr>
              <w:rPr>
                <w:color w:val="FFFFFF" w:themeColor="background1"/>
                <w:sz w:val="24"/>
                <w:szCs w:val="24"/>
              </w:rPr>
            </w:pPr>
            <w:r w:rsidRPr="003952CD">
              <w:rPr>
                <w:color w:val="FFFFFF" w:themeColor="background1"/>
                <w:sz w:val="24"/>
                <w:szCs w:val="24"/>
              </w:rPr>
              <w:t>Norm</w:t>
            </w:r>
            <w:r w:rsidR="00955354" w:rsidRPr="003952CD">
              <w:rPr>
                <w:color w:val="FFFFFF" w:themeColor="background1"/>
                <w:sz w:val="24"/>
                <w:szCs w:val="24"/>
              </w:rPr>
              <w:t xml:space="preserve"> INT-03</w:t>
            </w:r>
          </w:p>
        </w:tc>
        <w:tc>
          <w:tcPr>
            <w:tcW w:w="2245" w:type="dxa"/>
          </w:tcPr>
          <w:p w14:paraId="4E177CEE"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368A326D"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7C1F0E45" w14:textId="53172ED4" w:rsidR="00955354" w:rsidRPr="003952CD" w:rsidRDefault="00955354" w:rsidP="00955354">
            <w:pPr>
              <w:rPr>
                <w:rFonts w:eastAsiaTheme="minorEastAsia"/>
                <w:b w:val="0"/>
                <w:bCs w:val="0"/>
                <w:sz w:val="22"/>
                <w:szCs w:val="22"/>
              </w:rPr>
            </w:pPr>
            <w:r w:rsidRPr="003952CD">
              <w:rPr>
                <w:rFonts w:eastAsiaTheme="minorEastAsia"/>
                <w:b w:val="0"/>
                <w:bCs w:val="0"/>
                <w:sz w:val="22"/>
                <w:szCs w:val="22"/>
              </w:rPr>
              <w:t>De patiënt kan, eventueel nadat de zorgverlener dit voor deze patiënt toestaat, via een portaal de volgende zelfmeetgegevens naar de zorgverlener sturen:</w:t>
            </w:r>
          </w:p>
          <w:p w14:paraId="4E73792F" w14:textId="77777777" w:rsidR="00955354" w:rsidRPr="003952CD" w:rsidRDefault="00955354" w:rsidP="00955354">
            <w:pPr>
              <w:numPr>
                <w:ilvl w:val="0"/>
                <w:numId w:val="20"/>
              </w:numPr>
              <w:rPr>
                <w:rFonts w:eastAsiaTheme="minorEastAsia"/>
                <w:b w:val="0"/>
                <w:bCs w:val="0"/>
                <w:sz w:val="22"/>
                <w:szCs w:val="22"/>
              </w:rPr>
            </w:pPr>
            <w:r w:rsidRPr="003952CD">
              <w:rPr>
                <w:rFonts w:eastAsiaTheme="minorEastAsia"/>
                <w:b w:val="0"/>
                <w:bCs w:val="0"/>
                <w:sz w:val="22"/>
                <w:szCs w:val="22"/>
              </w:rPr>
              <w:t xml:space="preserve">Basis: de verplichte zelfmetingen: </w:t>
            </w:r>
          </w:p>
          <w:p w14:paraId="3EFCDB90" w14:textId="77777777" w:rsidR="00955354" w:rsidRPr="003952CD" w:rsidRDefault="00955354" w:rsidP="00955354">
            <w:pPr>
              <w:numPr>
                <w:ilvl w:val="1"/>
                <w:numId w:val="20"/>
              </w:numPr>
              <w:rPr>
                <w:rFonts w:eastAsiaTheme="minorEastAsia"/>
                <w:b w:val="0"/>
                <w:bCs w:val="0"/>
                <w:sz w:val="22"/>
                <w:szCs w:val="22"/>
              </w:rPr>
            </w:pPr>
            <w:proofErr w:type="gramStart"/>
            <w:r w:rsidRPr="003952CD">
              <w:rPr>
                <w:rFonts w:eastAsiaTheme="minorEastAsia"/>
                <w:b w:val="0"/>
                <w:bCs w:val="0"/>
                <w:sz w:val="22"/>
                <w:szCs w:val="22"/>
              </w:rPr>
              <w:t>bloeddruk</w:t>
            </w:r>
            <w:proofErr w:type="gramEnd"/>
            <w:r w:rsidRPr="003952CD">
              <w:rPr>
                <w:rFonts w:eastAsiaTheme="minorEastAsia"/>
                <w:b w:val="0"/>
                <w:bCs w:val="0"/>
                <w:sz w:val="22"/>
                <w:szCs w:val="22"/>
              </w:rPr>
              <w:t xml:space="preserve"> (NHG-labcode 2055 en 2056)</w:t>
            </w:r>
          </w:p>
          <w:p w14:paraId="057FF4D7" w14:textId="77777777" w:rsidR="00955354" w:rsidRPr="003952CD" w:rsidRDefault="00955354" w:rsidP="00955354">
            <w:pPr>
              <w:numPr>
                <w:ilvl w:val="1"/>
                <w:numId w:val="20"/>
              </w:numPr>
              <w:rPr>
                <w:rFonts w:eastAsiaTheme="minorEastAsia"/>
                <w:b w:val="0"/>
                <w:bCs w:val="0"/>
                <w:sz w:val="22"/>
                <w:szCs w:val="22"/>
              </w:rPr>
            </w:pPr>
            <w:proofErr w:type="gramStart"/>
            <w:r w:rsidRPr="003952CD">
              <w:rPr>
                <w:rFonts w:eastAsiaTheme="minorEastAsia"/>
                <w:b w:val="0"/>
                <w:bCs w:val="0"/>
                <w:sz w:val="22"/>
                <w:szCs w:val="22"/>
              </w:rPr>
              <w:t>bloedglucose</w:t>
            </w:r>
            <w:proofErr w:type="gramEnd"/>
            <w:r w:rsidRPr="003952CD">
              <w:rPr>
                <w:rFonts w:eastAsiaTheme="minorEastAsia"/>
                <w:b w:val="0"/>
                <w:bCs w:val="0"/>
                <w:sz w:val="22"/>
                <w:szCs w:val="22"/>
              </w:rPr>
              <w:t xml:space="preserve"> (NHG-labcode 381, 382, 3225, 3226 en 3227)</w:t>
            </w:r>
          </w:p>
          <w:p w14:paraId="18E08133" w14:textId="77777777" w:rsidR="00955354" w:rsidRPr="003952CD" w:rsidRDefault="00955354" w:rsidP="00955354">
            <w:pPr>
              <w:numPr>
                <w:ilvl w:val="1"/>
                <w:numId w:val="20"/>
              </w:numPr>
              <w:rPr>
                <w:rFonts w:eastAsiaTheme="minorEastAsia"/>
                <w:b w:val="0"/>
                <w:bCs w:val="0"/>
                <w:sz w:val="22"/>
                <w:szCs w:val="22"/>
              </w:rPr>
            </w:pPr>
            <w:proofErr w:type="gramStart"/>
            <w:r w:rsidRPr="003952CD">
              <w:rPr>
                <w:rFonts w:eastAsiaTheme="minorEastAsia"/>
                <w:b w:val="0"/>
                <w:bCs w:val="0"/>
                <w:sz w:val="22"/>
                <w:szCs w:val="22"/>
              </w:rPr>
              <w:t>hartfrequentie</w:t>
            </w:r>
            <w:proofErr w:type="gramEnd"/>
            <w:r w:rsidRPr="003952CD">
              <w:rPr>
                <w:rFonts w:eastAsiaTheme="minorEastAsia"/>
                <w:b w:val="0"/>
                <w:bCs w:val="0"/>
                <w:sz w:val="22"/>
                <w:szCs w:val="22"/>
              </w:rPr>
              <w:t xml:space="preserve"> (NHG-labcode 3963)</w:t>
            </w:r>
          </w:p>
          <w:p w14:paraId="77C931A1" w14:textId="77777777" w:rsidR="00955354" w:rsidRPr="003952CD" w:rsidRDefault="00955354" w:rsidP="00955354">
            <w:pPr>
              <w:numPr>
                <w:ilvl w:val="1"/>
                <w:numId w:val="20"/>
              </w:numPr>
              <w:rPr>
                <w:rFonts w:eastAsiaTheme="minorEastAsia"/>
                <w:b w:val="0"/>
                <w:bCs w:val="0"/>
                <w:sz w:val="22"/>
                <w:szCs w:val="22"/>
              </w:rPr>
            </w:pPr>
            <w:proofErr w:type="gramStart"/>
            <w:r w:rsidRPr="003952CD">
              <w:rPr>
                <w:rFonts w:eastAsiaTheme="minorEastAsia"/>
                <w:b w:val="0"/>
                <w:bCs w:val="0"/>
                <w:sz w:val="22"/>
                <w:szCs w:val="22"/>
              </w:rPr>
              <w:t>lichaamsgewicht</w:t>
            </w:r>
            <w:proofErr w:type="gramEnd"/>
            <w:r w:rsidRPr="003952CD">
              <w:rPr>
                <w:rFonts w:eastAsiaTheme="minorEastAsia"/>
                <w:b w:val="0"/>
                <w:bCs w:val="0"/>
                <w:sz w:val="22"/>
                <w:szCs w:val="22"/>
              </w:rPr>
              <w:t xml:space="preserve"> (NHG-labcode: 2408).</w:t>
            </w:r>
          </w:p>
          <w:p w14:paraId="5792D1BF" w14:textId="051921F7" w:rsidR="00955354" w:rsidRPr="003952CD" w:rsidRDefault="00955354" w:rsidP="005139E9">
            <w:pPr>
              <w:rPr>
                <w:rFonts w:eastAsiaTheme="minorEastAsia"/>
                <w:b w:val="0"/>
                <w:bCs w:val="0"/>
              </w:rPr>
            </w:pPr>
            <w:r w:rsidRPr="003952CD">
              <w:rPr>
                <w:rFonts w:eastAsiaTheme="minorEastAsia"/>
                <w:b w:val="0"/>
                <w:bCs w:val="0"/>
                <w:sz w:val="22"/>
                <w:szCs w:val="22"/>
              </w:rPr>
              <w:t xml:space="preserve">De zorgverlener ontvangt deze meetwaarden in het HIS. De zorgverlener kan de gegevens als meetwaarden in het medisch dossier opnemen. De </w:t>
            </w:r>
            <w:r w:rsidRPr="003952CD">
              <w:rPr>
                <w:rFonts w:eastAsiaTheme="minorEastAsia"/>
                <w:b w:val="0"/>
                <w:bCs w:val="0"/>
                <w:sz w:val="22"/>
                <w:szCs w:val="22"/>
              </w:rPr>
              <w:lastRenderedPageBreak/>
              <w:t>zorgverlener heeft ook een optie om de meetwaarden niet op te nemen in het dossier.</w:t>
            </w:r>
          </w:p>
        </w:tc>
        <w:sdt>
          <w:sdtPr>
            <w:rPr>
              <w:rFonts w:eastAsiaTheme="minorEastAsia"/>
            </w:rPr>
            <w:alias w:val="Zelfbeoordeling"/>
            <w:tag w:val="Zelfbeoordeling"/>
            <w:id w:val="-852957259"/>
            <w:placeholder>
              <w:docPart w:val="8F63D7CF6D734EF28786546E53A982D8"/>
            </w:placeholder>
            <w:showingPlcHdr/>
            <w:comboBox>
              <w:listItem w:value="Kies een item."/>
              <w:listItem w:displayText="Voldoet" w:value="Voldoet"/>
              <w:listItem w:displayText="Voldoet niet" w:value="Voldoet niet"/>
            </w:comboBox>
          </w:sdtPr>
          <w:sdtContent>
            <w:tc>
              <w:tcPr>
                <w:tcW w:w="2245" w:type="dxa"/>
              </w:tcPr>
              <w:p w14:paraId="36856541"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Fonts w:eastAsiaTheme="minorEastAsia"/>
                  </w:rPr>
                  <w:t>Kies een item.</w:t>
                </w:r>
              </w:p>
            </w:tc>
          </w:sdtContent>
        </w:sdt>
      </w:tr>
    </w:tbl>
    <w:p w14:paraId="26BDC502" w14:textId="0BAE566A" w:rsidR="003B4FBC" w:rsidRPr="003952CD" w:rsidRDefault="0023162C"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36.1. </w:t>
      </w:r>
      <w:r w:rsidR="003B4FBC" w:rsidRPr="003952CD">
        <w:rPr>
          <w:rStyle w:val="Kop2Char"/>
          <w:b/>
          <w:bCs/>
          <w:noProof w:val="0"/>
          <w:sz w:val="24"/>
          <w:szCs w:val="24"/>
          <w:lang w:val="nl-NL"/>
        </w:rPr>
        <w:t>Bewijsmateriaal (bv schermprints):</w:t>
      </w:r>
    </w:p>
    <w:p w14:paraId="6EBD41D5" w14:textId="7C676C97"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1985121238"/>
          <w:placeholder>
            <w:docPart w:val="3F7D5AFAF7B849B799F0CEB4B371060E"/>
          </w:placeholder>
          <w:showingPlcHdr/>
        </w:sdtPr>
        <w:sdtContent>
          <w:r w:rsidR="00044937" w:rsidRPr="003952CD">
            <w:rPr>
              <w:rStyle w:val="Tekstvantijdelijkeaanduiding"/>
              <w:noProof w:val="0"/>
            </w:rPr>
            <w:t>Klik of tik om tekst in te voeren.</w:t>
          </w:r>
        </w:sdtContent>
      </w:sdt>
    </w:p>
    <w:p w14:paraId="6D937818" w14:textId="77777777" w:rsidR="00044937" w:rsidRPr="003952CD" w:rsidRDefault="00044937" w:rsidP="004C3309"/>
    <w:p w14:paraId="4D732A54" w14:textId="77777777" w:rsidR="00044937" w:rsidRPr="003952CD" w:rsidRDefault="00044937" w:rsidP="004C3309"/>
    <w:p w14:paraId="562BAADC" w14:textId="73473B46" w:rsidR="00044937" w:rsidRPr="003952CD" w:rsidRDefault="0023162C" w:rsidP="00044937">
      <w:pPr>
        <w:pStyle w:val="Kop1ongenummerd"/>
        <w:rPr>
          <w:rFonts w:hint="eastAsia"/>
          <w:noProof w:val="0"/>
        </w:rPr>
      </w:pPr>
      <w:r w:rsidRPr="003952CD">
        <w:rPr>
          <w:rStyle w:val="Kop2Char"/>
          <w:b/>
          <w:bCs/>
          <w:noProof w:val="0"/>
          <w:sz w:val="24"/>
          <w:szCs w:val="24"/>
          <w:lang w:val="nl-NL"/>
        </w:rPr>
        <w:t xml:space="preserve">36.2.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8554298"/>
          <w:placeholder>
            <w:docPart w:val="5649140CB40447F08AD171F5BA31AAC9"/>
          </w:placeholder>
          <w:showingPlcHdr/>
        </w:sdtPr>
        <w:sdtContent>
          <w:r w:rsidR="00044937" w:rsidRPr="003952CD">
            <w:rPr>
              <w:rStyle w:val="Tekstvantijdelijkeaanduiding"/>
              <w:noProof w:val="0"/>
            </w:rPr>
            <w:t>Klik of tik om tekst in te voeren.</w:t>
          </w:r>
        </w:sdtContent>
      </w:sdt>
    </w:p>
    <w:p w14:paraId="6446ABA9" w14:textId="77777777" w:rsidR="00044937" w:rsidRPr="003952CD" w:rsidRDefault="00044937" w:rsidP="004C3309"/>
    <w:p w14:paraId="311256F6" w14:textId="77777777" w:rsidR="00285C69" w:rsidRPr="003952CD" w:rsidRDefault="00285C69" w:rsidP="004C3309"/>
    <w:p w14:paraId="26967BC9" w14:textId="77777777" w:rsidR="00285C69" w:rsidRPr="003952CD" w:rsidRDefault="00285C69" w:rsidP="004C3309"/>
    <w:p w14:paraId="7FBD4B11" w14:textId="77777777" w:rsidR="00285C69" w:rsidRPr="003952CD" w:rsidRDefault="00285C69" w:rsidP="004C3309"/>
    <w:p w14:paraId="2C5F1FAB" w14:textId="77777777" w:rsidR="00285C69" w:rsidRPr="003952CD" w:rsidRDefault="00285C69" w:rsidP="004C3309"/>
    <w:p w14:paraId="06346843" w14:textId="77777777" w:rsidR="00044937" w:rsidRPr="003952CD" w:rsidRDefault="00044937" w:rsidP="004C3309">
      <w:r w:rsidRPr="003952CD">
        <w:t>---------------------------------------------------------------------------------------------------</w:t>
      </w:r>
    </w:p>
    <w:p w14:paraId="23907B1A" w14:textId="6E8EA183" w:rsidR="00044937" w:rsidRPr="003952CD" w:rsidRDefault="00044937" w:rsidP="00044937">
      <w:pPr>
        <w:pStyle w:val="Kop1ongenummerd"/>
        <w:rPr>
          <w:rFonts w:hint="eastAsia"/>
          <w:noProof w:val="0"/>
          <w:sz w:val="24"/>
          <w:szCs w:val="24"/>
        </w:rPr>
      </w:pPr>
      <w:r w:rsidRPr="003952CD">
        <w:rPr>
          <w:noProof w:val="0"/>
          <w:sz w:val="24"/>
          <w:szCs w:val="24"/>
        </w:rPr>
        <w:t>Beoordeling INT-0</w:t>
      </w:r>
      <w:r w:rsidR="00955354" w:rsidRPr="003952CD">
        <w:rPr>
          <w:noProof w:val="0"/>
          <w:sz w:val="24"/>
          <w:szCs w:val="24"/>
        </w:rPr>
        <w:t>3</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02D53D6"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8CF6717"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47B2C49B"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694033F9"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58410088"/>
            <w:placeholder>
              <w:docPart w:val="5CBA1C9DE9734D23831DAB94E798A229"/>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5F6174D"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458695514"/>
            <w:placeholder>
              <w:docPart w:val="A34A61BEF79D4300A370E325A0A45624"/>
            </w:placeholder>
            <w:showingPlcHdr/>
            <w:comboBox>
              <w:listItem w:value="Kies een item."/>
              <w:listItem w:displayText="Voldoet" w:value="Voldoet"/>
              <w:listItem w:displayText="Voldoet niet" w:value="Voldoet niet"/>
            </w:comboBox>
          </w:sdtPr>
          <w:sdtContent>
            <w:tc>
              <w:tcPr>
                <w:tcW w:w="2254" w:type="dxa"/>
              </w:tcPr>
              <w:p w14:paraId="5CE8C7A7"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4FD853E8" w14:textId="4A48FF6D" w:rsidR="00044937" w:rsidRPr="003952CD" w:rsidRDefault="00955354" w:rsidP="00285C69">
      <w:pPr>
        <w:pStyle w:val="Kop1ongenummerd"/>
        <w:rPr>
          <w:rFonts w:hint="eastAsia"/>
          <w:noProof w:val="0"/>
        </w:rPr>
      </w:pPr>
      <w:r w:rsidRPr="003952CD">
        <w:rPr>
          <w:noProof w:val="0"/>
        </w:rPr>
        <w:br w:type="page"/>
      </w:r>
      <w:r w:rsidRPr="003952CD">
        <w:rPr>
          <w:noProof w:val="0"/>
        </w:rPr>
        <w:lastRenderedPageBreak/>
        <w:t>37</w:t>
      </w:r>
      <w:r w:rsidR="00044937" w:rsidRPr="003952CD">
        <w:rPr>
          <w:noProof w:val="0"/>
        </w:rPr>
        <w:t>.</w:t>
      </w:r>
      <w:r w:rsidR="00044937" w:rsidRPr="003952CD">
        <w:rPr>
          <w:noProof w:val="0"/>
        </w:rPr>
        <w:tab/>
      </w:r>
      <w:r w:rsidR="00044937" w:rsidRPr="003952CD">
        <w:rPr>
          <w:noProof w:val="0"/>
        </w:rPr>
        <w:tab/>
      </w:r>
      <w:r w:rsidR="00542201" w:rsidRPr="003952CD">
        <w:rPr>
          <w:noProof w:val="0"/>
        </w:rPr>
        <w:t>Herhaalrecept door patiënt</w:t>
      </w:r>
    </w:p>
    <w:tbl>
      <w:tblPr>
        <w:tblStyle w:val="Rastertabel4-Accent6"/>
        <w:tblW w:w="10209" w:type="dxa"/>
        <w:tblLook w:val="04A0" w:firstRow="1" w:lastRow="0" w:firstColumn="1" w:lastColumn="0" w:noHBand="0" w:noVBand="1"/>
      </w:tblPr>
      <w:tblGrid>
        <w:gridCol w:w="7964"/>
        <w:gridCol w:w="2245"/>
      </w:tblGrid>
      <w:tr w:rsidR="00044937" w:rsidRPr="003952CD" w14:paraId="206BFC3A" w14:textId="77777777" w:rsidTr="0023162C">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3917BC34" w14:textId="669A6430" w:rsidR="00044937" w:rsidRPr="003952CD" w:rsidRDefault="00044937" w:rsidP="005139E9">
            <w:pPr>
              <w:rPr>
                <w:color w:val="FFFFFF" w:themeColor="background1"/>
                <w:sz w:val="24"/>
                <w:szCs w:val="24"/>
              </w:rPr>
            </w:pPr>
            <w:r w:rsidRPr="003952CD">
              <w:rPr>
                <w:color w:val="FFFFFF" w:themeColor="background1"/>
                <w:sz w:val="24"/>
                <w:szCs w:val="24"/>
              </w:rPr>
              <w:t>Norm</w:t>
            </w:r>
            <w:r w:rsidR="00955354" w:rsidRPr="003952CD">
              <w:rPr>
                <w:color w:val="FFFFFF" w:themeColor="background1"/>
                <w:sz w:val="24"/>
                <w:szCs w:val="24"/>
              </w:rPr>
              <w:t xml:space="preserve"> INT-04</w:t>
            </w:r>
          </w:p>
        </w:tc>
        <w:tc>
          <w:tcPr>
            <w:tcW w:w="2245" w:type="dxa"/>
          </w:tcPr>
          <w:p w14:paraId="5E9BF75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75C425E4"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56A8BA4E" w14:textId="77777777" w:rsidR="00542201" w:rsidRPr="003952CD" w:rsidRDefault="00542201" w:rsidP="00542201">
            <w:pPr>
              <w:rPr>
                <w:rFonts w:eastAsiaTheme="minorEastAsia"/>
                <w:b w:val="0"/>
                <w:bCs w:val="0"/>
                <w:sz w:val="22"/>
                <w:szCs w:val="22"/>
              </w:rPr>
            </w:pPr>
            <w:r w:rsidRPr="003952CD">
              <w:rPr>
                <w:rFonts w:eastAsiaTheme="minorEastAsia"/>
                <w:b w:val="0"/>
                <w:bCs w:val="0"/>
                <w:sz w:val="22"/>
                <w:szCs w:val="22"/>
              </w:rPr>
              <w:t>De patiënt kan vanuit hetzelfde portaal waar hij online inzage in de medische gegevens heeft een herhaalrecept aanvragen.</w:t>
            </w:r>
          </w:p>
          <w:p w14:paraId="53A79918" w14:textId="7BD5793E" w:rsidR="00044937" w:rsidRPr="003952CD" w:rsidRDefault="00542201" w:rsidP="005139E9">
            <w:pPr>
              <w:rPr>
                <w:rFonts w:eastAsiaTheme="minorEastAsia"/>
                <w:b w:val="0"/>
                <w:bCs w:val="0"/>
                <w:sz w:val="22"/>
                <w:szCs w:val="22"/>
              </w:rPr>
            </w:pPr>
            <w:r w:rsidRPr="003952CD">
              <w:rPr>
                <w:rFonts w:eastAsiaTheme="minorEastAsia"/>
                <w:b w:val="0"/>
                <w:bCs w:val="0"/>
                <w:sz w:val="22"/>
                <w:szCs w:val="22"/>
              </w:rPr>
              <w:t>Deze dienst en bijbehorende gegevens kunnen door het HIS worden afgehandeld. De zorgverlener kan dit voorstel tot herhaalrecept met de bijbehorende dosering en sterkte in het HIS ontvangen en verwerken. Alvorens de zorgverlener het voorstel goedkeurt en de apotheek verzoekt het te verstrekken, vindt in het HIS de gebruikelijke medicatiebewaking plaats. Voor de zorgverlener is duidelijk te zien dat het een online gemaakt verzoek tot voorschrijven is. De huisarts kan in het HIS vastleggen welke medicatie (met dosering en sterkte) beschikbaar is voor een online herhaalrecept.</w:t>
            </w:r>
          </w:p>
        </w:tc>
        <w:sdt>
          <w:sdtPr>
            <w:rPr>
              <w:rFonts w:eastAsiaTheme="minorEastAsia"/>
            </w:rPr>
            <w:alias w:val="Zelfbeoordeling"/>
            <w:tag w:val="Zelfbeoordeling"/>
            <w:id w:val="-968737939"/>
            <w:placeholder>
              <w:docPart w:val="FCD7676701F94FF589F53AA1BE07C8DB"/>
            </w:placeholder>
            <w:showingPlcHdr/>
            <w:comboBox>
              <w:listItem w:value="Kies een item."/>
              <w:listItem w:displayText="Voldoet" w:value="Voldoet"/>
              <w:listItem w:displayText="Voldoet niet" w:value="Voldoet niet"/>
            </w:comboBox>
          </w:sdtPr>
          <w:sdtContent>
            <w:tc>
              <w:tcPr>
                <w:tcW w:w="2245" w:type="dxa"/>
              </w:tcPr>
              <w:p w14:paraId="5FA91CD6"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Fonts w:eastAsiaTheme="minorEastAsia"/>
                  </w:rPr>
                  <w:t>Kies een item.</w:t>
                </w:r>
              </w:p>
            </w:tc>
          </w:sdtContent>
        </w:sdt>
      </w:tr>
    </w:tbl>
    <w:p w14:paraId="3A07AF40" w14:textId="6553E9A0" w:rsidR="003B4FBC" w:rsidRPr="003952CD" w:rsidRDefault="0023162C"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37.1. </w:t>
      </w:r>
      <w:r w:rsidR="003B4FBC" w:rsidRPr="003952CD">
        <w:rPr>
          <w:rStyle w:val="Kop2Char"/>
          <w:b/>
          <w:bCs/>
          <w:noProof w:val="0"/>
          <w:sz w:val="24"/>
          <w:szCs w:val="24"/>
          <w:lang w:val="nl-NL"/>
        </w:rPr>
        <w:t>Bewijsmateriaal (bv schermprints):</w:t>
      </w:r>
    </w:p>
    <w:p w14:paraId="00EE881B" w14:textId="46B21CCD"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426078981"/>
          <w:placeholder>
            <w:docPart w:val="F658D3143F3E4502956E730EF74B3387"/>
          </w:placeholder>
          <w:showingPlcHdr/>
        </w:sdtPr>
        <w:sdtContent>
          <w:r w:rsidR="00044937" w:rsidRPr="003952CD">
            <w:rPr>
              <w:rStyle w:val="Tekstvantijdelijkeaanduiding"/>
              <w:noProof w:val="0"/>
            </w:rPr>
            <w:t>Klik of tik om tekst in te voeren.</w:t>
          </w:r>
        </w:sdtContent>
      </w:sdt>
    </w:p>
    <w:p w14:paraId="59E8130D" w14:textId="77777777" w:rsidR="00044937" w:rsidRPr="003952CD" w:rsidRDefault="00044937" w:rsidP="004C3309"/>
    <w:p w14:paraId="372FD01D" w14:textId="77777777" w:rsidR="00044937" w:rsidRPr="003952CD" w:rsidRDefault="00044937" w:rsidP="004C3309"/>
    <w:p w14:paraId="404FA72D" w14:textId="318BB40D" w:rsidR="00044937" w:rsidRPr="003952CD" w:rsidRDefault="0023162C" w:rsidP="00044937">
      <w:pPr>
        <w:pStyle w:val="Kop1ongenummerd"/>
        <w:rPr>
          <w:rFonts w:hint="eastAsia"/>
          <w:noProof w:val="0"/>
        </w:rPr>
      </w:pPr>
      <w:r w:rsidRPr="003952CD">
        <w:rPr>
          <w:rStyle w:val="Kop2Char"/>
          <w:b/>
          <w:bCs/>
          <w:noProof w:val="0"/>
          <w:sz w:val="24"/>
          <w:szCs w:val="24"/>
          <w:lang w:val="nl-NL"/>
        </w:rPr>
        <w:t xml:space="preserve">37.2.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566027780"/>
          <w:placeholder>
            <w:docPart w:val="1D65DC76ECB247EE9D38DB4D6D74C5CC"/>
          </w:placeholder>
          <w:showingPlcHdr/>
        </w:sdtPr>
        <w:sdtContent>
          <w:r w:rsidR="00044937" w:rsidRPr="003952CD">
            <w:rPr>
              <w:rStyle w:val="Tekstvantijdelijkeaanduiding"/>
              <w:noProof w:val="0"/>
            </w:rPr>
            <w:t>Klik of tik om tekst in te voeren.</w:t>
          </w:r>
        </w:sdtContent>
      </w:sdt>
    </w:p>
    <w:p w14:paraId="4ACD3D7E" w14:textId="77777777" w:rsidR="00044937" w:rsidRPr="003952CD" w:rsidRDefault="00044937" w:rsidP="004C3309"/>
    <w:p w14:paraId="42B77E9A" w14:textId="77777777" w:rsidR="00285C69" w:rsidRPr="003952CD" w:rsidRDefault="00285C69" w:rsidP="004C3309"/>
    <w:p w14:paraId="2DA4000F" w14:textId="77777777" w:rsidR="00285C69" w:rsidRPr="003952CD" w:rsidRDefault="00285C69" w:rsidP="004C3309"/>
    <w:p w14:paraId="39188E9B" w14:textId="77777777" w:rsidR="0023162C" w:rsidRPr="003952CD" w:rsidRDefault="0023162C" w:rsidP="004C3309"/>
    <w:p w14:paraId="1FC0370E" w14:textId="77777777" w:rsidR="00285C69" w:rsidRPr="003952CD" w:rsidRDefault="00285C69" w:rsidP="004C3309"/>
    <w:p w14:paraId="3EBCE3F0" w14:textId="77777777" w:rsidR="00044937" w:rsidRPr="003952CD" w:rsidRDefault="00044937" w:rsidP="004C3309">
      <w:r w:rsidRPr="003952CD">
        <w:t>---------------------------------------------------------------------------------------------------</w:t>
      </w:r>
    </w:p>
    <w:p w14:paraId="6F814DDE" w14:textId="59135FF9" w:rsidR="00044937" w:rsidRPr="003952CD" w:rsidRDefault="00044937" w:rsidP="00044937">
      <w:pPr>
        <w:pStyle w:val="Kop1ongenummerd"/>
        <w:rPr>
          <w:rFonts w:hint="eastAsia"/>
          <w:noProof w:val="0"/>
          <w:sz w:val="24"/>
          <w:szCs w:val="24"/>
        </w:rPr>
      </w:pPr>
      <w:r w:rsidRPr="003952CD">
        <w:rPr>
          <w:noProof w:val="0"/>
          <w:sz w:val="24"/>
          <w:szCs w:val="24"/>
        </w:rPr>
        <w:lastRenderedPageBreak/>
        <w:t>Beoordeling INT-0</w:t>
      </w:r>
      <w:r w:rsidR="00955354" w:rsidRPr="003952CD">
        <w:rPr>
          <w:noProof w:val="0"/>
          <w:sz w:val="24"/>
          <w:szCs w:val="24"/>
        </w:rPr>
        <w:t>4</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36FE8B8E"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4E953C20"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4E3088D7"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19EE4CFB"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928391989"/>
            <w:placeholder>
              <w:docPart w:val="E9EED5BE8B91449AB93B89E9789CB425"/>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5E3C8C31"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36853203"/>
            <w:placeholder>
              <w:docPart w:val="972CCBD05B5142398851C721F3BFF767"/>
            </w:placeholder>
            <w:showingPlcHdr/>
            <w:comboBox>
              <w:listItem w:value="Kies een item."/>
              <w:listItem w:displayText="Voldoet" w:value="Voldoet"/>
              <w:listItem w:displayText="Voldoet niet" w:value="Voldoet niet"/>
            </w:comboBox>
          </w:sdtPr>
          <w:sdtContent>
            <w:tc>
              <w:tcPr>
                <w:tcW w:w="2254" w:type="dxa"/>
              </w:tcPr>
              <w:p w14:paraId="53DB2A30"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D2E83E5" w14:textId="2538BBD3" w:rsidR="00044937" w:rsidRPr="003952CD" w:rsidRDefault="00542201" w:rsidP="007968BE">
      <w:pPr>
        <w:pStyle w:val="Kop1ongenummerd"/>
        <w:ind w:left="1410" w:hanging="1410"/>
        <w:rPr>
          <w:rFonts w:hint="eastAsia"/>
          <w:noProof w:val="0"/>
        </w:rPr>
      </w:pPr>
      <w:r w:rsidRPr="003952CD">
        <w:rPr>
          <w:noProof w:val="0"/>
        </w:rPr>
        <w:t>38</w:t>
      </w:r>
      <w:r w:rsidR="00044937" w:rsidRPr="003952CD">
        <w:rPr>
          <w:noProof w:val="0"/>
        </w:rPr>
        <w:t>.</w:t>
      </w:r>
      <w:r w:rsidR="00044937" w:rsidRPr="003952CD">
        <w:rPr>
          <w:noProof w:val="0"/>
        </w:rPr>
        <w:tab/>
      </w:r>
      <w:r w:rsidR="00044937" w:rsidRPr="003952CD">
        <w:rPr>
          <w:noProof w:val="0"/>
        </w:rPr>
        <w:tab/>
      </w:r>
      <w:r w:rsidR="007968BE" w:rsidRPr="003952CD">
        <w:rPr>
          <w:noProof w:val="0"/>
        </w:rPr>
        <w:t>Gegevensuitwisseling Huisarts en Huisartsenspoedpost</w:t>
      </w:r>
    </w:p>
    <w:tbl>
      <w:tblPr>
        <w:tblStyle w:val="Rastertabel4-Accent6"/>
        <w:tblW w:w="10209" w:type="dxa"/>
        <w:tblLook w:val="04A0" w:firstRow="1" w:lastRow="0" w:firstColumn="1" w:lastColumn="0" w:noHBand="0" w:noVBand="1"/>
      </w:tblPr>
      <w:tblGrid>
        <w:gridCol w:w="7964"/>
        <w:gridCol w:w="2245"/>
      </w:tblGrid>
      <w:tr w:rsidR="00044937" w:rsidRPr="003952CD" w14:paraId="789A646F" w14:textId="77777777" w:rsidTr="007D7710">
        <w:trPr>
          <w:cnfStyle w:val="100000000000" w:firstRow="1" w:lastRow="0" w:firstColumn="0" w:lastColumn="0" w:oddVBand="0" w:evenVBand="0" w:oddHBand="0" w:evenHBand="0" w:firstRowFirstColumn="0" w:firstRowLastColumn="0" w:lastRowFirstColumn="0" w:lastRowLastColumn="0"/>
          <w:trHeight w:val="467"/>
          <w:tblHeader/>
        </w:trPr>
        <w:tc>
          <w:tcPr>
            <w:cnfStyle w:val="001000000000" w:firstRow="0" w:lastRow="0" w:firstColumn="1" w:lastColumn="0" w:oddVBand="0" w:evenVBand="0" w:oddHBand="0" w:evenHBand="0" w:firstRowFirstColumn="0" w:firstRowLastColumn="0" w:lastRowFirstColumn="0" w:lastRowLastColumn="0"/>
            <w:tcW w:w="7964" w:type="dxa"/>
          </w:tcPr>
          <w:p w14:paraId="5C86BFC8" w14:textId="5B954B8D" w:rsidR="00044937" w:rsidRPr="003952CD" w:rsidRDefault="00044937" w:rsidP="005139E9">
            <w:pPr>
              <w:rPr>
                <w:color w:val="FFFFFF" w:themeColor="background1"/>
                <w:sz w:val="24"/>
                <w:szCs w:val="24"/>
              </w:rPr>
            </w:pPr>
            <w:r w:rsidRPr="003952CD">
              <w:rPr>
                <w:color w:val="FFFFFF" w:themeColor="background1"/>
                <w:sz w:val="24"/>
                <w:szCs w:val="24"/>
              </w:rPr>
              <w:t>Norm</w:t>
            </w:r>
            <w:r w:rsidR="00542201" w:rsidRPr="003952CD">
              <w:rPr>
                <w:color w:val="FFFFFF" w:themeColor="background1"/>
                <w:sz w:val="24"/>
                <w:szCs w:val="24"/>
              </w:rPr>
              <w:t xml:space="preserve"> INT-06</w:t>
            </w:r>
          </w:p>
        </w:tc>
        <w:tc>
          <w:tcPr>
            <w:tcW w:w="2245" w:type="dxa"/>
          </w:tcPr>
          <w:p w14:paraId="38784275"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50E8CA2C"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2090B250" w14:textId="09AD7146" w:rsidR="007968BE" w:rsidRPr="003952CD" w:rsidRDefault="007968BE" w:rsidP="005139E9">
            <w:pPr>
              <w:rPr>
                <w:rFonts w:eastAsiaTheme="minorEastAsia"/>
                <w:b w:val="0"/>
                <w:bCs w:val="0"/>
                <w:sz w:val="22"/>
                <w:szCs w:val="22"/>
              </w:rPr>
            </w:pPr>
            <w:r w:rsidRPr="003952CD">
              <w:rPr>
                <w:rFonts w:eastAsiaTheme="minorEastAsia"/>
                <w:b w:val="0"/>
                <w:bCs w:val="0"/>
                <w:sz w:val="22"/>
                <w:szCs w:val="22"/>
              </w:rPr>
              <w:t>Om de kwaliteit van zorg te kunnen waarborgen kan een verkorte versie van het patiëntendossier (de zogenaamde Waarneemsamenvatting) door een waarnemend arts van de huisartsenspoedpost in het HIS worden opgevraagd. De vaste arts van een patiënt kan een Waarneemverslag van de waarnemend arts in het HIS ontvangen. Het HIS kan patiënten aanmelden bij de verwijsindex van het LSP.</w:t>
            </w:r>
          </w:p>
        </w:tc>
        <w:sdt>
          <w:sdtPr>
            <w:rPr>
              <w:rFonts w:eastAsiaTheme="minorEastAsia"/>
            </w:rPr>
            <w:alias w:val="Zelfbeoordeling"/>
            <w:tag w:val="Zelfbeoordeling"/>
            <w:id w:val="1082643192"/>
            <w:placeholder>
              <w:docPart w:val="7392EB23A55A49E7BF1C09D77A952C07"/>
            </w:placeholder>
            <w:showingPlcHdr/>
            <w:comboBox>
              <w:listItem w:value="Kies een item."/>
              <w:listItem w:displayText="Voldoet" w:value="Voldoet"/>
              <w:listItem w:displayText="Voldoet niet" w:value="Voldoet niet"/>
            </w:comboBox>
          </w:sdtPr>
          <w:sdtContent>
            <w:tc>
              <w:tcPr>
                <w:tcW w:w="2245" w:type="dxa"/>
              </w:tcPr>
              <w:p w14:paraId="6A155EF5"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Fonts w:eastAsiaTheme="minorEastAsia"/>
                  </w:rPr>
                  <w:t>Kies een item.</w:t>
                </w:r>
              </w:p>
            </w:tc>
          </w:sdtContent>
        </w:sdt>
      </w:tr>
    </w:tbl>
    <w:p w14:paraId="24AE7C51" w14:textId="3AF97562" w:rsidR="003B4FBC" w:rsidRPr="003952CD" w:rsidRDefault="00D85F8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38.1. </w:t>
      </w:r>
      <w:r w:rsidR="003B4FBC" w:rsidRPr="003952CD">
        <w:rPr>
          <w:rStyle w:val="Kop2Char"/>
          <w:b/>
          <w:bCs/>
          <w:noProof w:val="0"/>
          <w:sz w:val="24"/>
          <w:szCs w:val="24"/>
          <w:lang w:val="nl-NL"/>
        </w:rPr>
        <w:t>Bewijsmateriaal (bv schermprints):</w:t>
      </w:r>
    </w:p>
    <w:p w14:paraId="0DA0ECC7" w14:textId="78EC84C5" w:rsidR="00044937" w:rsidRPr="003952CD" w:rsidRDefault="003B4FBC" w:rsidP="00044937">
      <w:pPr>
        <w:pStyle w:val="Kop1ongenummerd"/>
        <w:rPr>
          <w:rFonts w:hint="eastAsia"/>
          <w:noProof w:val="0"/>
          <w:sz w:val="24"/>
          <w:szCs w:val="24"/>
        </w:rPr>
      </w:pPr>
      <w:r w:rsidRPr="003952CD">
        <w:rPr>
          <w:noProof w:val="0"/>
          <w:sz w:val="24"/>
          <w:szCs w:val="24"/>
        </w:rPr>
        <w:t xml:space="preserve"> </w:t>
      </w:r>
      <w:sdt>
        <w:sdtPr>
          <w:rPr>
            <w:noProof w:val="0"/>
            <w:sz w:val="24"/>
            <w:szCs w:val="24"/>
          </w:rPr>
          <w:id w:val="-321969938"/>
          <w:placeholder>
            <w:docPart w:val="0B712C0F1995448DAA9A7999739231E9"/>
          </w:placeholder>
          <w:showingPlcHdr/>
        </w:sdtPr>
        <w:sdtContent>
          <w:r w:rsidR="00044937" w:rsidRPr="003952CD">
            <w:rPr>
              <w:rStyle w:val="Tekstvantijdelijkeaanduiding"/>
              <w:noProof w:val="0"/>
            </w:rPr>
            <w:t>Klik of tik om tekst in te voeren.</w:t>
          </w:r>
        </w:sdtContent>
      </w:sdt>
    </w:p>
    <w:p w14:paraId="71A84C42" w14:textId="77777777" w:rsidR="00044937" w:rsidRPr="003952CD" w:rsidRDefault="00044937" w:rsidP="00691DB2"/>
    <w:p w14:paraId="60826222" w14:textId="77777777" w:rsidR="00044937" w:rsidRPr="003952CD" w:rsidRDefault="00044937" w:rsidP="00691DB2"/>
    <w:p w14:paraId="04FB8A65" w14:textId="7300A870" w:rsidR="00044937" w:rsidRPr="003952CD" w:rsidRDefault="00D85F89" w:rsidP="00044937">
      <w:pPr>
        <w:pStyle w:val="Kop1ongenummerd"/>
        <w:rPr>
          <w:rFonts w:hint="eastAsia"/>
          <w:noProof w:val="0"/>
        </w:rPr>
      </w:pPr>
      <w:r w:rsidRPr="003952CD">
        <w:rPr>
          <w:rStyle w:val="Kop2Char"/>
          <w:b/>
          <w:bCs/>
          <w:noProof w:val="0"/>
          <w:sz w:val="24"/>
          <w:szCs w:val="24"/>
          <w:lang w:val="nl-NL"/>
        </w:rPr>
        <w:t xml:space="preserve">38.2.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845464987"/>
          <w:placeholder>
            <w:docPart w:val="01600B5419914A749A101A9DA96B9F01"/>
          </w:placeholder>
          <w:showingPlcHdr/>
        </w:sdtPr>
        <w:sdtContent>
          <w:r w:rsidR="00044937" w:rsidRPr="003952CD">
            <w:rPr>
              <w:rStyle w:val="Tekstvantijdelijkeaanduiding"/>
              <w:noProof w:val="0"/>
            </w:rPr>
            <w:t>Klik of tik om tekst in te voeren.</w:t>
          </w:r>
        </w:sdtContent>
      </w:sdt>
    </w:p>
    <w:p w14:paraId="40F90894" w14:textId="77777777" w:rsidR="00044937" w:rsidRPr="003952CD" w:rsidRDefault="00044937" w:rsidP="00691DB2"/>
    <w:p w14:paraId="2709DC72" w14:textId="77777777" w:rsidR="008A797F" w:rsidRPr="003952CD" w:rsidRDefault="008A797F" w:rsidP="00691DB2"/>
    <w:p w14:paraId="76ED3116" w14:textId="77777777" w:rsidR="008A797F" w:rsidRPr="003952CD" w:rsidRDefault="008A797F" w:rsidP="00691DB2"/>
    <w:p w14:paraId="6E0ACB3C" w14:textId="77777777" w:rsidR="008A797F" w:rsidRPr="003952CD" w:rsidRDefault="008A797F" w:rsidP="00691DB2"/>
    <w:p w14:paraId="2C73BC06" w14:textId="77777777" w:rsidR="008A797F" w:rsidRPr="003952CD" w:rsidRDefault="008A797F" w:rsidP="00691DB2"/>
    <w:p w14:paraId="2CCADEF9" w14:textId="77777777" w:rsidR="00044937" w:rsidRPr="003952CD" w:rsidRDefault="00044937" w:rsidP="00691DB2">
      <w:r w:rsidRPr="003952CD">
        <w:t>---------------------------------------------------------------------------------------------------</w:t>
      </w:r>
    </w:p>
    <w:p w14:paraId="7DD8BBB0" w14:textId="1A99D865" w:rsidR="00044937" w:rsidRPr="003952CD" w:rsidRDefault="00044937" w:rsidP="00044937">
      <w:pPr>
        <w:pStyle w:val="Kop1ongenummerd"/>
        <w:rPr>
          <w:rFonts w:hint="eastAsia"/>
          <w:noProof w:val="0"/>
          <w:sz w:val="24"/>
          <w:szCs w:val="24"/>
        </w:rPr>
      </w:pPr>
      <w:r w:rsidRPr="003952CD">
        <w:rPr>
          <w:noProof w:val="0"/>
          <w:sz w:val="24"/>
          <w:szCs w:val="24"/>
        </w:rPr>
        <w:lastRenderedPageBreak/>
        <w:t>Beoordeling INT-0</w:t>
      </w:r>
      <w:r w:rsidR="00542201" w:rsidRPr="003952CD">
        <w:rPr>
          <w:noProof w:val="0"/>
          <w:sz w:val="24"/>
          <w:szCs w:val="24"/>
        </w:rPr>
        <w:t>6</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61D16545"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7EA548D8"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25E874B1"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395BDCC4"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926152818"/>
            <w:placeholder>
              <w:docPart w:val="834EE720BA4C47CC9A906EFFEEE8F813"/>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3926E008"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1766299511"/>
            <w:placeholder>
              <w:docPart w:val="F058E7FD77384B0AA4AB43FBFA5DC55D"/>
            </w:placeholder>
            <w:showingPlcHdr/>
            <w:comboBox>
              <w:listItem w:value="Kies een item."/>
              <w:listItem w:displayText="Voldoet" w:value="Voldoet"/>
              <w:listItem w:displayText="Voldoet niet" w:value="Voldoet niet"/>
            </w:comboBox>
          </w:sdtPr>
          <w:sdtContent>
            <w:tc>
              <w:tcPr>
                <w:tcW w:w="2254" w:type="dxa"/>
              </w:tcPr>
              <w:p w14:paraId="236D7630"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3877C950" w14:textId="58AE2E60" w:rsidR="00044937" w:rsidRPr="003952CD" w:rsidRDefault="007968BE" w:rsidP="00044937">
      <w:pPr>
        <w:pStyle w:val="Kop1ongenummerd"/>
        <w:rPr>
          <w:rFonts w:hint="eastAsia"/>
          <w:noProof w:val="0"/>
        </w:rPr>
      </w:pPr>
      <w:r w:rsidRPr="003952CD">
        <w:rPr>
          <w:noProof w:val="0"/>
        </w:rPr>
        <w:t>39</w:t>
      </w:r>
      <w:r w:rsidR="00044937" w:rsidRPr="003952CD">
        <w:rPr>
          <w:noProof w:val="0"/>
        </w:rPr>
        <w:t>.</w:t>
      </w:r>
      <w:r w:rsidR="00044937" w:rsidRPr="003952CD">
        <w:rPr>
          <w:noProof w:val="0"/>
        </w:rPr>
        <w:tab/>
      </w:r>
      <w:r w:rsidR="00044937" w:rsidRPr="003952CD">
        <w:rPr>
          <w:noProof w:val="0"/>
        </w:rPr>
        <w:tab/>
      </w:r>
      <w:r w:rsidRPr="003952CD">
        <w:rPr>
          <w:noProof w:val="0"/>
        </w:rPr>
        <w:t>PGO-koppeling</w:t>
      </w:r>
    </w:p>
    <w:tbl>
      <w:tblPr>
        <w:tblStyle w:val="Rastertabel4-Accent6"/>
        <w:tblW w:w="10209" w:type="dxa"/>
        <w:tblLook w:val="04A0" w:firstRow="1" w:lastRow="0" w:firstColumn="1" w:lastColumn="0" w:noHBand="0" w:noVBand="1"/>
      </w:tblPr>
      <w:tblGrid>
        <w:gridCol w:w="7964"/>
        <w:gridCol w:w="2245"/>
      </w:tblGrid>
      <w:tr w:rsidR="00044937" w:rsidRPr="003952CD" w14:paraId="61972EC3" w14:textId="77777777" w:rsidTr="007D7710">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7964" w:type="dxa"/>
          </w:tcPr>
          <w:p w14:paraId="6672E3C4" w14:textId="003CD1F3" w:rsidR="00044937" w:rsidRPr="003952CD" w:rsidRDefault="00044937" w:rsidP="005139E9">
            <w:pPr>
              <w:rPr>
                <w:color w:val="FFFFFF" w:themeColor="background1"/>
                <w:sz w:val="24"/>
                <w:szCs w:val="24"/>
              </w:rPr>
            </w:pPr>
            <w:r w:rsidRPr="003952CD">
              <w:rPr>
                <w:color w:val="FFFFFF" w:themeColor="background1"/>
                <w:sz w:val="24"/>
                <w:szCs w:val="24"/>
              </w:rPr>
              <w:t>Norm</w:t>
            </w:r>
            <w:r w:rsidR="007968BE" w:rsidRPr="003952CD">
              <w:rPr>
                <w:color w:val="FFFFFF" w:themeColor="background1"/>
                <w:sz w:val="24"/>
                <w:szCs w:val="24"/>
              </w:rPr>
              <w:t xml:space="preserve"> INT-07</w:t>
            </w:r>
          </w:p>
        </w:tc>
        <w:tc>
          <w:tcPr>
            <w:tcW w:w="2245" w:type="dxa"/>
          </w:tcPr>
          <w:p w14:paraId="6098D102"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Zelf beoordeling</w:t>
            </w:r>
          </w:p>
        </w:tc>
      </w:tr>
      <w:tr w:rsidR="00044937" w:rsidRPr="003952CD" w14:paraId="4E3C0206" w14:textId="77777777" w:rsidTr="005139E9">
        <w:trPr>
          <w:cnfStyle w:val="000000100000" w:firstRow="0" w:lastRow="0" w:firstColumn="0" w:lastColumn="0" w:oddVBand="0" w:evenVBand="0" w:oddHBand="1"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7964" w:type="dxa"/>
          </w:tcPr>
          <w:p w14:paraId="1E759E8A" w14:textId="77777777" w:rsidR="007968BE" w:rsidRPr="003952CD" w:rsidRDefault="007968BE" w:rsidP="007968BE">
            <w:pPr>
              <w:rPr>
                <w:rFonts w:eastAsiaTheme="minorEastAsia"/>
                <w:b w:val="0"/>
                <w:bCs w:val="0"/>
                <w:sz w:val="22"/>
                <w:szCs w:val="22"/>
              </w:rPr>
            </w:pPr>
            <w:r w:rsidRPr="003952CD">
              <w:rPr>
                <w:rFonts w:eastAsiaTheme="minorEastAsia"/>
                <w:b w:val="0"/>
                <w:bCs w:val="0"/>
                <w:sz w:val="22"/>
                <w:szCs w:val="22"/>
              </w:rPr>
              <w:t>De leverancier is deelnemer aan het MedMij Afsprakenstelsel in de rol van dienstverlener aanbieder (DVA), zelfstandig of door samenwerking met een system integrator. Het informatiesysteem moet voldoen aan de volgende informatiestandaarden:</w:t>
            </w:r>
          </w:p>
          <w:p w14:paraId="214FC98F" w14:textId="77777777" w:rsidR="007968BE" w:rsidRPr="003952CD" w:rsidRDefault="007968BE" w:rsidP="007968BE">
            <w:pPr>
              <w:numPr>
                <w:ilvl w:val="0"/>
                <w:numId w:val="21"/>
              </w:numPr>
              <w:rPr>
                <w:rFonts w:eastAsiaTheme="minorEastAsia"/>
                <w:b w:val="0"/>
                <w:bCs w:val="0"/>
                <w:sz w:val="22"/>
                <w:szCs w:val="22"/>
              </w:rPr>
            </w:pPr>
            <w:r w:rsidRPr="003952CD">
              <w:rPr>
                <w:rFonts w:eastAsiaTheme="minorEastAsia"/>
                <w:b w:val="0"/>
                <w:bCs w:val="0"/>
                <w:sz w:val="22"/>
                <w:szCs w:val="22"/>
              </w:rPr>
              <w:t>MedMij Huisartsgegevens (systeemrol HuisartsPatiëntsamenvattingBeschikbaarstellend)</w:t>
            </w:r>
          </w:p>
          <w:p w14:paraId="0CF439FC" w14:textId="77777777" w:rsidR="007968BE" w:rsidRPr="003952CD" w:rsidRDefault="007968BE" w:rsidP="007968BE">
            <w:pPr>
              <w:numPr>
                <w:ilvl w:val="0"/>
                <w:numId w:val="21"/>
              </w:numPr>
              <w:rPr>
                <w:rFonts w:eastAsiaTheme="minorEastAsia"/>
                <w:b w:val="0"/>
                <w:bCs w:val="0"/>
                <w:sz w:val="22"/>
                <w:szCs w:val="22"/>
              </w:rPr>
            </w:pPr>
            <w:r w:rsidRPr="003952CD">
              <w:rPr>
                <w:rFonts w:eastAsiaTheme="minorEastAsia"/>
                <w:b w:val="0"/>
                <w:bCs w:val="0"/>
                <w:sz w:val="22"/>
                <w:szCs w:val="22"/>
              </w:rPr>
              <w:t>MedMij PDF/A (systeemrollen PDFAMetadataLijstBeschikbaarstellend en PDFABeschikbaarstellend)</w:t>
            </w:r>
          </w:p>
          <w:p w14:paraId="10613385" w14:textId="77777777" w:rsidR="007968BE" w:rsidRPr="003952CD" w:rsidRDefault="007968BE" w:rsidP="007968BE">
            <w:pPr>
              <w:numPr>
                <w:ilvl w:val="0"/>
                <w:numId w:val="21"/>
              </w:numPr>
              <w:rPr>
                <w:rFonts w:eastAsiaTheme="minorEastAsia"/>
                <w:b w:val="0"/>
                <w:bCs w:val="0"/>
                <w:sz w:val="22"/>
                <w:szCs w:val="22"/>
              </w:rPr>
            </w:pPr>
            <w:r w:rsidRPr="003952CD">
              <w:rPr>
                <w:rFonts w:eastAsiaTheme="minorEastAsia"/>
                <w:b w:val="0"/>
                <w:bCs w:val="0"/>
                <w:sz w:val="22"/>
                <w:szCs w:val="22"/>
              </w:rPr>
              <w:t>MedMij eAfspraken (systeemrol AfspraakBeschikbaarstellend)</w:t>
            </w:r>
          </w:p>
          <w:p w14:paraId="4AEC1D08" w14:textId="13B9B9FD" w:rsidR="00044937" w:rsidRPr="003952CD" w:rsidRDefault="007968BE" w:rsidP="005139E9">
            <w:pPr>
              <w:numPr>
                <w:ilvl w:val="0"/>
                <w:numId w:val="21"/>
              </w:numPr>
              <w:rPr>
                <w:rFonts w:eastAsiaTheme="minorEastAsia"/>
              </w:rPr>
            </w:pPr>
            <w:r w:rsidRPr="003952CD">
              <w:rPr>
                <w:rFonts w:eastAsiaTheme="minorEastAsia"/>
                <w:b w:val="0"/>
                <w:bCs w:val="0"/>
                <w:sz w:val="22"/>
                <w:szCs w:val="22"/>
              </w:rPr>
              <w:t>MedMij Zelfmetingen (systeemrol ZelfmetingenVitaleFunctiesOntvangend en MeetwaardenVitaleFunctiesBeschikbaarstellend)</w:t>
            </w:r>
          </w:p>
        </w:tc>
        <w:sdt>
          <w:sdtPr>
            <w:rPr>
              <w:rFonts w:eastAsiaTheme="minorEastAsia"/>
            </w:rPr>
            <w:alias w:val="Zelfbeoordeling"/>
            <w:tag w:val="Zelfbeoordeling"/>
            <w:id w:val="1939784599"/>
            <w:placeholder>
              <w:docPart w:val="9E7AF15A0E2C49DEA55BD79823C2B4D4"/>
            </w:placeholder>
            <w:showingPlcHdr/>
            <w:comboBox>
              <w:listItem w:value="Kies een item."/>
              <w:listItem w:displayText="Voldoet" w:value="Voldoet"/>
              <w:listItem w:displayText="Voldoet niet" w:value="Voldoet niet"/>
            </w:comboBox>
          </w:sdtPr>
          <w:sdtContent>
            <w:tc>
              <w:tcPr>
                <w:tcW w:w="2245" w:type="dxa"/>
              </w:tcPr>
              <w:p w14:paraId="5F229F09" w14:textId="77777777" w:rsidR="00044937" w:rsidRPr="003952CD" w:rsidRDefault="00044937" w:rsidP="005139E9">
                <w:pPr>
                  <w:cnfStyle w:val="000000100000" w:firstRow="0" w:lastRow="0" w:firstColumn="0" w:lastColumn="0" w:oddVBand="0" w:evenVBand="0" w:oddHBand="1" w:evenHBand="0" w:firstRowFirstColumn="0" w:firstRowLastColumn="0" w:lastRowFirstColumn="0" w:lastRowLastColumn="0"/>
                  <w:rPr>
                    <w:rFonts w:eastAsiaTheme="minorEastAsia"/>
                  </w:rPr>
                </w:pPr>
                <w:r w:rsidRPr="003952CD">
                  <w:rPr>
                    <w:rFonts w:eastAsiaTheme="minorEastAsia"/>
                  </w:rPr>
                  <w:t>Kies een item.</w:t>
                </w:r>
              </w:p>
            </w:tc>
          </w:sdtContent>
        </w:sdt>
      </w:tr>
    </w:tbl>
    <w:p w14:paraId="3039C801" w14:textId="665AEDBB" w:rsidR="003B4FBC" w:rsidRPr="003952CD" w:rsidRDefault="00D85F89" w:rsidP="00044937">
      <w:pPr>
        <w:pStyle w:val="Kop1ongenummerd"/>
        <w:rPr>
          <w:rStyle w:val="Kop2Char"/>
          <w:b/>
          <w:bCs/>
          <w:noProof w:val="0"/>
          <w:sz w:val="24"/>
          <w:szCs w:val="24"/>
          <w:lang w:val="nl-NL"/>
        </w:rPr>
      </w:pPr>
      <w:r w:rsidRPr="003952CD">
        <w:rPr>
          <w:rStyle w:val="Kop2Char"/>
          <w:b/>
          <w:bCs/>
          <w:noProof w:val="0"/>
          <w:sz w:val="24"/>
          <w:szCs w:val="24"/>
          <w:lang w:val="nl-NL"/>
        </w:rPr>
        <w:t xml:space="preserve">39.1. </w:t>
      </w:r>
      <w:r w:rsidR="003B4FBC" w:rsidRPr="003952CD">
        <w:rPr>
          <w:rStyle w:val="Kop2Char"/>
          <w:b/>
          <w:bCs/>
          <w:noProof w:val="0"/>
          <w:sz w:val="24"/>
          <w:szCs w:val="24"/>
          <w:lang w:val="nl-NL"/>
        </w:rPr>
        <w:t>Bewijsmateriaal (bv schermprints):</w:t>
      </w:r>
    </w:p>
    <w:p w14:paraId="6F266D47" w14:textId="2933F8FB" w:rsidR="00044937" w:rsidRPr="003952CD" w:rsidRDefault="00000000" w:rsidP="00044937">
      <w:pPr>
        <w:pStyle w:val="Kop1ongenummerd"/>
        <w:rPr>
          <w:rFonts w:hint="eastAsia"/>
          <w:noProof w:val="0"/>
          <w:sz w:val="24"/>
          <w:szCs w:val="24"/>
        </w:rPr>
      </w:pPr>
      <w:sdt>
        <w:sdtPr>
          <w:rPr>
            <w:noProof w:val="0"/>
            <w:sz w:val="24"/>
            <w:szCs w:val="24"/>
          </w:rPr>
          <w:id w:val="-649898237"/>
          <w:placeholder>
            <w:docPart w:val="46B97F4D79404F31B522A93F8854BC15"/>
          </w:placeholder>
          <w:showingPlcHdr/>
        </w:sdtPr>
        <w:sdtContent>
          <w:r w:rsidR="00044937" w:rsidRPr="003952CD">
            <w:rPr>
              <w:rStyle w:val="Tekstvantijdelijkeaanduiding"/>
              <w:noProof w:val="0"/>
            </w:rPr>
            <w:t>Klik of tik om tekst in te voeren.</w:t>
          </w:r>
        </w:sdtContent>
      </w:sdt>
    </w:p>
    <w:p w14:paraId="303B397A" w14:textId="77777777" w:rsidR="00044937" w:rsidRPr="003952CD" w:rsidRDefault="00044937" w:rsidP="00691DB2"/>
    <w:p w14:paraId="6B18BA62" w14:textId="77777777" w:rsidR="00044937" w:rsidRPr="003952CD" w:rsidRDefault="00044937" w:rsidP="00691DB2"/>
    <w:p w14:paraId="2EB3433B" w14:textId="2A69A040" w:rsidR="00044937" w:rsidRPr="003952CD" w:rsidRDefault="00D85F89" w:rsidP="00044937">
      <w:pPr>
        <w:pStyle w:val="Kop1ongenummerd"/>
        <w:rPr>
          <w:rFonts w:hint="eastAsia"/>
          <w:noProof w:val="0"/>
        </w:rPr>
      </w:pPr>
      <w:r w:rsidRPr="003952CD">
        <w:rPr>
          <w:rStyle w:val="Kop2Char"/>
          <w:b/>
          <w:bCs/>
          <w:noProof w:val="0"/>
          <w:sz w:val="24"/>
          <w:szCs w:val="24"/>
          <w:lang w:val="nl-NL"/>
        </w:rPr>
        <w:t xml:space="preserve">39.2. </w:t>
      </w:r>
      <w:r w:rsidR="003B4FBC" w:rsidRPr="003952CD">
        <w:rPr>
          <w:rStyle w:val="Kop2Char"/>
          <w:b/>
          <w:bCs/>
          <w:noProof w:val="0"/>
          <w:sz w:val="24"/>
          <w:szCs w:val="24"/>
          <w:lang w:val="nl-NL"/>
        </w:rPr>
        <w:t>Overwegingen bij de beoordeling door leverancier (niet verplicht):</w:t>
      </w:r>
      <w:r w:rsidR="00044937" w:rsidRPr="003952CD">
        <w:rPr>
          <w:noProof w:val="0"/>
          <w:sz w:val="24"/>
          <w:szCs w:val="24"/>
        </w:rPr>
        <w:br/>
      </w:r>
      <w:sdt>
        <w:sdtPr>
          <w:rPr>
            <w:noProof w:val="0"/>
          </w:rPr>
          <w:id w:val="1556967455"/>
          <w:placeholder>
            <w:docPart w:val="FEC6753DA36C4360B61D2318D62D0C44"/>
          </w:placeholder>
          <w:showingPlcHdr/>
        </w:sdtPr>
        <w:sdtContent>
          <w:r w:rsidR="00044937" w:rsidRPr="003952CD">
            <w:rPr>
              <w:rStyle w:val="Tekstvantijdelijkeaanduiding"/>
              <w:noProof w:val="0"/>
            </w:rPr>
            <w:t>Klik of tik om tekst in te voeren.</w:t>
          </w:r>
        </w:sdtContent>
      </w:sdt>
    </w:p>
    <w:p w14:paraId="2E26EB34" w14:textId="77777777" w:rsidR="00044937" w:rsidRPr="003952CD" w:rsidRDefault="00044937" w:rsidP="00691DB2"/>
    <w:p w14:paraId="059F5B93" w14:textId="77777777" w:rsidR="008A797F" w:rsidRPr="003952CD" w:rsidRDefault="008A797F" w:rsidP="00691DB2"/>
    <w:p w14:paraId="2619E948" w14:textId="77777777" w:rsidR="00044937" w:rsidRPr="003952CD" w:rsidRDefault="00044937" w:rsidP="00691DB2">
      <w:r w:rsidRPr="003952CD">
        <w:lastRenderedPageBreak/>
        <w:t>---------------------------------------------------------------------------------------------------</w:t>
      </w:r>
    </w:p>
    <w:p w14:paraId="4B173C42" w14:textId="0FD4D84A" w:rsidR="00044937" w:rsidRPr="003952CD" w:rsidRDefault="00044937" w:rsidP="00044937">
      <w:pPr>
        <w:pStyle w:val="Kop1ongenummerd"/>
        <w:rPr>
          <w:rFonts w:hint="eastAsia"/>
          <w:noProof w:val="0"/>
          <w:sz w:val="24"/>
          <w:szCs w:val="24"/>
        </w:rPr>
      </w:pPr>
      <w:r w:rsidRPr="003952CD">
        <w:rPr>
          <w:noProof w:val="0"/>
          <w:sz w:val="24"/>
          <w:szCs w:val="24"/>
        </w:rPr>
        <w:t>Beoordeling INT-0</w:t>
      </w:r>
      <w:r w:rsidR="007968BE" w:rsidRPr="003952CD">
        <w:rPr>
          <w:noProof w:val="0"/>
          <w:sz w:val="24"/>
          <w:szCs w:val="24"/>
        </w:rPr>
        <w:t>7</w:t>
      </w:r>
      <w:r w:rsidRPr="003952CD">
        <w:rPr>
          <w:noProof w:val="0"/>
          <w:sz w:val="24"/>
          <w:szCs w:val="24"/>
        </w:rPr>
        <w:t xml:space="preserve"> door werkgroep normenkader:</w:t>
      </w:r>
    </w:p>
    <w:tbl>
      <w:tblPr>
        <w:tblStyle w:val="Rastertabel4-Accent6"/>
        <w:tblW w:w="10290" w:type="dxa"/>
        <w:tblLook w:val="04A0" w:firstRow="1" w:lastRow="0" w:firstColumn="1" w:lastColumn="0" w:noHBand="0" w:noVBand="1"/>
      </w:tblPr>
      <w:tblGrid>
        <w:gridCol w:w="8036"/>
        <w:gridCol w:w="2254"/>
      </w:tblGrid>
      <w:tr w:rsidR="00044937" w:rsidRPr="003952CD" w14:paraId="6C289E1C" w14:textId="77777777" w:rsidTr="005139E9">
        <w:trPr>
          <w:cnfStyle w:val="100000000000" w:firstRow="1" w:lastRow="0" w:firstColumn="0" w:lastColumn="0" w:oddVBand="0" w:evenVBand="0" w:oddHBand="0" w:evenHBand="0" w:firstRowFirstColumn="0" w:firstRowLastColumn="0" w:lastRowFirstColumn="0" w:lastRowLastColumn="0"/>
          <w:trHeight w:val="634"/>
          <w:tblHeader/>
        </w:trPr>
        <w:tc>
          <w:tcPr>
            <w:cnfStyle w:val="001000000000" w:firstRow="0" w:lastRow="0" w:firstColumn="1" w:lastColumn="0" w:oddVBand="0" w:evenVBand="0" w:oddHBand="0" w:evenHBand="0" w:firstRowFirstColumn="0" w:firstRowLastColumn="0" w:lastRowFirstColumn="0" w:lastRowLastColumn="0"/>
            <w:tcW w:w="8036" w:type="dxa"/>
          </w:tcPr>
          <w:p w14:paraId="556F864B" w14:textId="77777777" w:rsidR="00044937" w:rsidRPr="003952CD" w:rsidRDefault="00044937" w:rsidP="005139E9">
            <w:pPr>
              <w:rPr>
                <w:color w:val="FFFFFF" w:themeColor="background1"/>
                <w:sz w:val="24"/>
                <w:szCs w:val="24"/>
              </w:rPr>
            </w:pPr>
            <w:r w:rsidRPr="003952CD">
              <w:rPr>
                <w:color w:val="FFFFFF" w:themeColor="background1"/>
                <w:sz w:val="24"/>
                <w:szCs w:val="24"/>
              </w:rPr>
              <w:t>Overwegingen werkgroep normenkader</w:t>
            </w:r>
          </w:p>
        </w:tc>
        <w:tc>
          <w:tcPr>
            <w:tcW w:w="2254" w:type="dxa"/>
          </w:tcPr>
          <w:p w14:paraId="327FCEAD" w14:textId="77777777" w:rsidR="00044937" w:rsidRPr="003952CD" w:rsidRDefault="00044937" w:rsidP="005139E9">
            <w:pPr>
              <w:cnfStyle w:val="100000000000" w:firstRow="1" w:lastRow="0" w:firstColumn="0" w:lastColumn="0" w:oddVBand="0" w:evenVBand="0" w:oddHBand="0" w:evenHBand="0" w:firstRowFirstColumn="0" w:firstRowLastColumn="0" w:lastRowFirstColumn="0" w:lastRowLastColumn="0"/>
              <w:rPr>
                <w:color w:val="FFFFFF" w:themeColor="background1"/>
                <w:sz w:val="24"/>
                <w:szCs w:val="24"/>
              </w:rPr>
            </w:pPr>
            <w:r w:rsidRPr="003952CD">
              <w:rPr>
                <w:color w:val="FFFFFF" w:themeColor="background1"/>
                <w:sz w:val="24"/>
                <w:szCs w:val="24"/>
              </w:rPr>
              <w:t>Besluit werkgroep normenkader</w:t>
            </w:r>
          </w:p>
        </w:tc>
      </w:tr>
      <w:tr w:rsidR="00044937" w:rsidRPr="003952CD" w14:paraId="511E9ED6" w14:textId="77777777" w:rsidTr="005139E9">
        <w:trPr>
          <w:cnfStyle w:val="000000100000" w:firstRow="0" w:lastRow="0" w:firstColumn="0" w:lastColumn="0" w:oddVBand="0" w:evenVBand="0" w:oddHBand="1" w:evenHBand="0" w:firstRowFirstColumn="0" w:firstRowLastColumn="0" w:lastRowFirstColumn="0" w:lastRowLastColumn="0"/>
          <w:trHeight w:val="823"/>
        </w:trPr>
        <w:sdt>
          <w:sdtPr>
            <w:rPr>
              <w:rFonts w:eastAsiaTheme="minorEastAsia"/>
            </w:rPr>
            <w:id w:val="-1644192280"/>
            <w:placeholder>
              <w:docPart w:val="010EAE1EB48242248EA5ED36C0921E56"/>
            </w:placeholder>
            <w:showingPlcHdr/>
            <w:text/>
          </w:sdtPr>
          <w:sdtContent>
            <w:tc>
              <w:tcPr>
                <w:cnfStyle w:val="001000000000" w:firstRow="0" w:lastRow="0" w:firstColumn="1" w:lastColumn="0" w:oddVBand="0" w:evenVBand="0" w:oddHBand="0" w:evenHBand="0" w:firstRowFirstColumn="0" w:firstRowLastColumn="0" w:lastRowFirstColumn="0" w:lastRowLastColumn="0"/>
                <w:tcW w:w="8036" w:type="dxa"/>
              </w:tcPr>
              <w:p w14:paraId="6D467B26" w14:textId="77777777" w:rsidR="00044937" w:rsidRPr="003952CD" w:rsidRDefault="00044937" w:rsidP="005139E9">
                <w:pPr>
                  <w:spacing w:line="240" w:lineRule="auto"/>
                  <w:rPr>
                    <w:rFonts w:eastAsiaTheme="minorEastAsia"/>
                  </w:rPr>
                </w:pPr>
                <w:r w:rsidRPr="003952CD">
                  <w:rPr>
                    <w:rStyle w:val="Tekstvantijdelijkeaanduiding"/>
                  </w:rPr>
                  <w:t>Klik of tik om tekst in te voeren.</w:t>
                </w:r>
              </w:p>
            </w:tc>
          </w:sdtContent>
        </w:sdt>
        <w:sdt>
          <w:sdtPr>
            <w:alias w:val="Zelfbeoordeling"/>
            <w:tag w:val="Zelfbeoordeling"/>
            <w:id w:val="649339637"/>
            <w:placeholder>
              <w:docPart w:val="1ADE5A10F6D54B74A5117670F449E355"/>
            </w:placeholder>
            <w:showingPlcHdr/>
            <w:comboBox>
              <w:listItem w:value="Kies een item."/>
              <w:listItem w:displayText="Voldoet" w:value="Voldoet"/>
              <w:listItem w:displayText="Voldoet niet" w:value="Voldoet niet"/>
            </w:comboBox>
          </w:sdtPr>
          <w:sdtContent>
            <w:tc>
              <w:tcPr>
                <w:tcW w:w="2254" w:type="dxa"/>
              </w:tcPr>
              <w:p w14:paraId="43EF5F0F" w14:textId="77777777" w:rsidR="00044937" w:rsidRPr="003952CD" w:rsidRDefault="00044937" w:rsidP="005139E9">
                <w:pPr>
                  <w:spacing w:line="240" w:lineRule="auto"/>
                  <w:cnfStyle w:val="000000100000" w:firstRow="0" w:lastRow="0" w:firstColumn="0" w:lastColumn="0" w:oddVBand="0" w:evenVBand="0" w:oddHBand="1" w:evenHBand="0" w:firstRowFirstColumn="0" w:firstRowLastColumn="0" w:lastRowFirstColumn="0" w:lastRowLastColumn="0"/>
                </w:pPr>
                <w:r w:rsidRPr="003952CD">
                  <w:rPr>
                    <w:rStyle w:val="Tekstvantijdelijkeaanduiding"/>
                  </w:rPr>
                  <w:t>Kies een item.</w:t>
                </w:r>
              </w:p>
            </w:tc>
          </w:sdtContent>
        </w:sdt>
      </w:tr>
    </w:tbl>
    <w:p w14:paraId="5F479BE9" w14:textId="0DBD6AC4" w:rsidR="00044937" w:rsidRPr="003952CD" w:rsidRDefault="00044937" w:rsidP="00044937">
      <w:pPr>
        <w:autoSpaceDE/>
        <w:autoSpaceDN/>
        <w:adjustRightInd/>
        <w:spacing w:after="160" w:line="259" w:lineRule="auto"/>
        <w:textAlignment w:val="auto"/>
        <w:rPr>
          <w:rFonts w:ascii="Novecento Wide Book" w:eastAsiaTheme="majorEastAsia" w:hAnsi="Novecento Wide Book" w:cstheme="majorBidi" w:hint="eastAsia"/>
          <w:b/>
          <w:bCs/>
          <w:color w:val="0F5031"/>
          <w:sz w:val="48"/>
          <w:szCs w:val="48"/>
        </w:rPr>
        <w:sectPr w:rsidR="00044937" w:rsidRPr="003952CD" w:rsidSect="000D5EB6">
          <w:headerReference w:type="default" r:id="rId44"/>
          <w:pgSz w:w="11906" w:h="16838"/>
          <w:pgMar w:top="2694" w:right="1417" w:bottom="1417" w:left="1134" w:header="1736" w:footer="708" w:gutter="0"/>
          <w:cols w:space="708"/>
          <w:docGrid w:linePitch="360"/>
        </w:sectPr>
      </w:pPr>
    </w:p>
    <w:p w14:paraId="48254773" w14:textId="040528AE" w:rsidR="000D5EB6" w:rsidRPr="003952CD" w:rsidRDefault="000D5EB6" w:rsidP="000D5EB6">
      <w:pPr>
        <w:pStyle w:val="Kop1ongenummerd"/>
        <w:rPr>
          <w:rFonts w:hint="eastAsia"/>
          <w:noProof w:val="0"/>
        </w:rPr>
      </w:pPr>
    </w:p>
    <w:p w14:paraId="13CBE812" w14:textId="2B64AF97" w:rsidR="000D5EB6" w:rsidRPr="003952CD" w:rsidRDefault="000D5EB6" w:rsidP="000D5EB6">
      <w:pPr>
        <w:pStyle w:val="Kop1ongenummerd"/>
        <w:rPr>
          <w:rFonts w:hint="eastAsia"/>
          <w:noProof w:val="0"/>
          <w:sz w:val="24"/>
          <w:szCs w:val="24"/>
        </w:rPr>
      </w:pPr>
      <w:r w:rsidRPr="003952CD">
        <w:rPr>
          <w:noProof w:val="0"/>
          <w:sz w:val="24"/>
          <w:szCs w:val="24"/>
        </w:rPr>
        <w:br/>
      </w:r>
    </w:p>
    <w:p w14:paraId="1092A720" w14:textId="77777777" w:rsidR="000D5EB6" w:rsidRPr="003952CD" w:rsidRDefault="000D5EB6" w:rsidP="000D5EB6">
      <w:pPr>
        <w:pStyle w:val="Kop1ongenummerd"/>
        <w:rPr>
          <w:rFonts w:hint="eastAsia"/>
          <w:noProof w:val="0"/>
          <w:sz w:val="24"/>
          <w:szCs w:val="24"/>
        </w:rPr>
      </w:pPr>
    </w:p>
    <w:p w14:paraId="65222D05" w14:textId="77777777" w:rsidR="000D5EB6" w:rsidRPr="003952CD" w:rsidRDefault="000D5EB6" w:rsidP="000D5EB6">
      <w:pPr>
        <w:pStyle w:val="Kop1ongenummerd"/>
        <w:rPr>
          <w:rFonts w:hint="eastAsia"/>
          <w:noProof w:val="0"/>
          <w:sz w:val="24"/>
          <w:szCs w:val="24"/>
        </w:rPr>
      </w:pPr>
    </w:p>
    <w:p w14:paraId="6B261412" w14:textId="4958FB9C" w:rsidR="000D5EB6" w:rsidRPr="003952CD" w:rsidRDefault="000D5EB6" w:rsidP="000D5EB6">
      <w:pPr>
        <w:pStyle w:val="Kop1ongenummerd"/>
        <w:rPr>
          <w:rFonts w:hint="eastAsia"/>
          <w:noProof w:val="0"/>
        </w:rPr>
      </w:pPr>
      <w:r w:rsidRPr="003952CD">
        <w:rPr>
          <w:noProof w:val="0"/>
          <w:sz w:val="24"/>
          <w:szCs w:val="24"/>
        </w:rPr>
        <w:br/>
      </w:r>
    </w:p>
    <w:p w14:paraId="2EDCEF06" w14:textId="77777777" w:rsidR="000D5EB6" w:rsidRPr="003952CD" w:rsidRDefault="000D5EB6" w:rsidP="000D5EB6">
      <w:pPr>
        <w:pStyle w:val="Kop1ongenummerd"/>
        <w:rPr>
          <w:rFonts w:hint="eastAsia"/>
          <w:noProof w:val="0"/>
        </w:rPr>
      </w:pPr>
    </w:p>
    <w:p w14:paraId="6CCA9603" w14:textId="66F13A3B" w:rsidR="000D5EB6" w:rsidRPr="003952CD" w:rsidRDefault="000D5EB6" w:rsidP="000D5EB6">
      <w:pPr>
        <w:pStyle w:val="Kop1ongenummerd"/>
        <w:rPr>
          <w:rFonts w:hint="eastAsia"/>
          <w:noProof w:val="0"/>
          <w:color w:val="F2F2F2" w:themeColor="background2"/>
          <w:sz w:val="28"/>
          <w:szCs w:val="28"/>
        </w:rPr>
      </w:pPr>
    </w:p>
    <w:bookmarkEnd w:id="1"/>
    <w:bookmarkEnd w:id="2"/>
    <w:bookmarkEnd w:id="3"/>
    <w:bookmarkEnd w:id="4"/>
    <w:p w14:paraId="110CC25B" w14:textId="4C5B98F0" w:rsidR="0051308F" w:rsidRPr="002207D6" w:rsidRDefault="002207D6" w:rsidP="00003DFD">
      <w:r w:rsidRPr="003952CD">
        <w:rPr>
          <w:noProof/>
        </w:rPr>
        <mc:AlternateContent>
          <mc:Choice Requires="wps">
            <w:drawing>
              <wp:anchor distT="45720" distB="45720" distL="114300" distR="114300" simplePos="0" relativeHeight="251658240" behindDoc="0" locked="0" layoutInCell="1" allowOverlap="1" wp14:anchorId="5051AEA0" wp14:editId="68A5053E">
                <wp:simplePos x="0" y="0"/>
                <wp:positionH relativeFrom="column">
                  <wp:posOffset>-427990</wp:posOffset>
                </wp:positionH>
                <wp:positionV relativeFrom="paragraph">
                  <wp:posOffset>499110</wp:posOffset>
                </wp:positionV>
                <wp:extent cx="2959100" cy="2143125"/>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2143125"/>
                        </a:xfrm>
                        <a:prstGeom prst="rect">
                          <a:avLst/>
                        </a:prstGeom>
                        <a:noFill/>
                        <a:ln w="9525">
                          <a:noFill/>
                          <a:miter lim="800000"/>
                          <a:headEnd/>
                          <a:tailEnd/>
                        </a:ln>
                      </wps:spPr>
                      <wps:txbx>
                        <w:txbxContent>
                          <w:p w14:paraId="5993C231" w14:textId="77777777" w:rsidR="00003DFD" w:rsidRPr="003952CD" w:rsidRDefault="00003DFD" w:rsidP="00AF2D2D">
                            <w:pPr>
                              <w:pStyle w:val="Colophonachterblad"/>
                            </w:pPr>
                          </w:p>
                          <w:p w14:paraId="148DB156" w14:textId="77777777" w:rsidR="002207D6" w:rsidRPr="003952CD" w:rsidRDefault="002207D6" w:rsidP="00AF2D2D">
                            <w:pPr>
                              <w:pStyle w:val="Colophonachterblad"/>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51AEA0" id="Tekstvak 2" o:spid="_x0000_s1028" type="#_x0000_t202" style="position:absolute;margin-left:-33.7pt;margin-top:39.3pt;width:233pt;height:168.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" filled="f" stroked="f">
                <v:textbox>
                  <w:txbxContent>
                    <w:p w14:paraId="5993C231" w14:textId="77777777" w:rsidR="00003DFD" w:rsidRPr="003952CD" w:rsidRDefault="00003DFD" w:rsidP="00AF2D2D">
                      <w:pPr>
                        <w:pStyle w:val="Colophonachterblad"/>
                      </w:pPr>
                    </w:p>
                    <w:p w14:paraId="148DB156" w14:textId="77777777" w:rsidR="002207D6" w:rsidRPr="003952CD" w:rsidRDefault="002207D6" w:rsidP="00AF2D2D">
                      <w:pPr>
                        <w:pStyle w:val="Colophonachterblad"/>
                      </w:pPr>
                    </w:p>
                  </w:txbxContent>
                </v:textbox>
                <w10:wrap type="square"/>
              </v:shape>
            </w:pict>
          </mc:Fallback>
        </mc:AlternateContent>
      </w:r>
    </w:p>
    <w:sectPr w:rsidR="0051308F" w:rsidRPr="002207D6" w:rsidSect="00830601">
      <w:headerReference w:type="default" r:id="rId45"/>
      <w:footerReference w:type="default" r:id="rId46"/>
      <w:pgSz w:w="11906" w:h="16838"/>
      <w:pgMar w:top="2693"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292E26" w14:textId="77777777" w:rsidR="00E373B9" w:rsidRPr="003952CD" w:rsidRDefault="00E373B9" w:rsidP="00003DFD">
      <w:r w:rsidRPr="003952CD">
        <w:separator/>
      </w:r>
    </w:p>
    <w:p w14:paraId="35DC3CA0" w14:textId="77777777" w:rsidR="00E373B9" w:rsidRPr="003952CD" w:rsidRDefault="00E373B9" w:rsidP="00003DFD"/>
  </w:endnote>
  <w:endnote w:type="continuationSeparator" w:id="0">
    <w:p w14:paraId="12E831C1" w14:textId="77777777" w:rsidR="00E373B9" w:rsidRPr="003952CD" w:rsidRDefault="00E373B9" w:rsidP="00003DFD">
      <w:r w:rsidRPr="003952CD">
        <w:continuationSeparator/>
      </w:r>
    </w:p>
    <w:p w14:paraId="70C96E3C" w14:textId="77777777" w:rsidR="00E373B9" w:rsidRPr="003952CD" w:rsidRDefault="00E373B9" w:rsidP="00003DFD"/>
  </w:endnote>
  <w:endnote w:type="continuationNotice" w:id="1">
    <w:p w14:paraId="0ADC6408" w14:textId="77777777" w:rsidR="00E373B9" w:rsidRPr="003952CD" w:rsidRDefault="00E373B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anchez">
    <w:panose1 w:val="02000000000000000000"/>
    <w:charset w:val="4D"/>
    <w:family w:val="auto"/>
    <w:pitch w:val="variable"/>
    <w:sig w:usb0="A000002F" w:usb1="50000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Novecento Wide Book">
    <w:altName w:val="Cambria"/>
    <w:panose1 w:val="020B0604020202020204"/>
    <w:charset w:val="00"/>
    <w:family w:val="roman"/>
    <w:notTrueType/>
    <w:pitch w:val="default"/>
  </w:font>
  <w:font w:name="MinionPro-Regular">
    <w:altName w:val="Calibri"/>
    <w:panose1 w:val="02040503050306020203"/>
    <w:charset w:val="00"/>
    <w:family w:val="auto"/>
    <w:notTrueType/>
    <w:pitch w:val="default"/>
    <w:sig w:usb0="00000003" w:usb1="00000000" w:usb2="00000000" w:usb3="00000000" w:csb0="00000001" w:csb1="00000000"/>
  </w:font>
  <w:font w:name="Novecento Wide Light">
    <w:altName w:val="Calibri"/>
    <w:panose1 w:val="020B0604020202020204"/>
    <w:charset w:val="4D"/>
    <w:family w:val="auto"/>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2E3E8" w14:textId="77777777" w:rsidR="00A614C7" w:rsidRDefault="00A614C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730D22" w14:textId="6362C76F" w:rsidR="00A94854" w:rsidRPr="003952CD" w:rsidRDefault="00BD007E" w:rsidP="00003DFD">
    <w:pPr>
      <w:pStyle w:val="Voettekst"/>
    </w:pPr>
    <w:r>
      <w:t>Z</w:t>
    </w:r>
    <w:r w:rsidRPr="00BD007E">
      <w:t>elftoets HIS normenkade</w:t>
    </w:r>
    <w:r>
      <w:t xml:space="preserve">r </w:t>
    </w:r>
    <w:r w:rsidR="00935293">
      <w:t>2025</w:t>
    </w:r>
  </w:p>
  <w:p w14:paraId="01CB96AA" w14:textId="08B6E52A" w:rsidR="002207D6" w:rsidRPr="003952CD" w:rsidRDefault="002207D6" w:rsidP="00003DFD">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86587" w14:textId="5BEDE809" w:rsidR="005854B1" w:rsidRPr="003952CD" w:rsidRDefault="005854B1">
    <w:pPr>
      <w:pStyle w:val="Voettekst"/>
      <w:rPr>
        <w:color w:val="FFFFFF" w:themeColor="background1"/>
        <w:sz w:val="22"/>
        <w:szCs w:val="22"/>
      </w:rPr>
    </w:pPr>
    <w:r w:rsidRPr="003952CD">
      <w:rPr>
        <w:color w:val="FFFFFF" w:themeColor="background1"/>
        <w:sz w:val="22"/>
        <w:szCs w:val="22"/>
      </w:rPr>
      <w:t>Vastgesteld op</w:t>
    </w:r>
    <w:r w:rsidR="00A614C7">
      <w:rPr>
        <w:color w:val="FFFFFF" w:themeColor="background1"/>
        <w:sz w:val="22"/>
        <w:szCs w:val="22"/>
      </w:rPr>
      <w:t xml:space="preserve"> 6</w:t>
    </w:r>
    <w:r w:rsidR="005E0157">
      <w:rPr>
        <w:color w:val="FFFFFF" w:themeColor="background1"/>
        <w:sz w:val="22"/>
        <w:szCs w:val="22"/>
      </w:rPr>
      <w:t xml:space="preserve"> februari </w:t>
    </w:r>
    <w:r w:rsidRPr="003952CD">
      <w:rPr>
        <w:color w:val="FFFFFF" w:themeColor="background1"/>
        <w:sz w:val="22"/>
        <w:szCs w:val="22"/>
      </w:rPr>
      <w:t>2025</w:t>
    </w:r>
  </w:p>
  <w:p w14:paraId="7EBF1056" w14:textId="77777777" w:rsidR="009100BC" w:rsidRPr="003952CD" w:rsidRDefault="009100B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F0DD2" w14:textId="77777777" w:rsidR="002207D6" w:rsidRPr="003952CD" w:rsidRDefault="002207D6" w:rsidP="00391C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D9C9B8" w14:textId="77777777" w:rsidR="00E373B9" w:rsidRPr="003952CD" w:rsidRDefault="00E373B9" w:rsidP="00003DFD">
      <w:r w:rsidRPr="003952CD">
        <w:separator/>
      </w:r>
    </w:p>
    <w:p w14:paraId="081C7D13" w14:textId="77777777" w:rsidR="00E373B9" w:rsidRPr="003952CD" w:rsidRDefault="00E373B9" w:rsidP="00003DFD"/>
  </w:footnote>
  <w:footnote w:type="continuationSeparator" w:id="0">
    <w:p w14:paraId="6A77E1A8" w14:textId="77777777" w:rsidR="00E373B9" w:rsidRPr="003952CD" w:rsidRDefault="00E373B9" w:rsidP="00003DFD">
      <w:r w:rsidRPr="003952CD">
        <w:continuationSeparator/>
      </w:r>
    </w:p>
    <w:p w14:paraId="1418CAD7" w14:textId="77777777" w:rsidR="00E373B9" w:rsidRPr="003952CD" w:rsidRDefault="00E373B9" w:rsidP="00003DFD"/>
  </w:footnote>
  <w:footnote w:type="continuationNotice" w:id="1">
    <w:p w14:paraId="73D771CB" w14:textId="77777777" w:rsidR="00E373B9" w:rsidRPr="003952CD" w:rsidRDefault="00E373B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3B6BA" w14:textId="77777777" w:rsidR="00A614C7" w:rsidRDefault="00A614C7">
    <w:pPr>
      <w:pStyle w:val="Kopteks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B24984" w14:textId="77777777" w:rsidR="000D5EB6" w:rsidRPr="003952CD" w:rsidRDefault="000D5EB6" w:rsidP="00F27A45">
    <w:pPr>
      <w:pStyle w:val="Koptekst"/>
      <w:rPr>
        <w:noProof w:val="0"/>
      </w:rPr>
    </w:pPr>
  </w:p>
  <w:p w14:paraId="2EBAFFC2" w14:textId="271DEC45" w:rsidR="000D5EB6" w:rsidRPr="003952CD" w:rsidRDefault="000D5EB6" w:rsidP="00F27A45">
    <w:pPr>
      <w:pStyle w:val="Koptekst"/>
      <w:rPr>
        <w:noProof w:val="0"/>
      </w:rPr>
    </w:pPr>
    <w:r w:rsidRPr="003952CD">
      <w:drawing>
        <wp:anchor distT="0" distB="0" distL="114300" distR="114300" simplePos="0" relativeHeight="251658255" behindDoc="1" locked="0" layoutInCell="1" allowOverlap="1" wp14:anchorId="2D91603A" wp14:editId="3D255BED">
          <wp:simplePos x="0" y="0"/>
          <wp:positionH relativeFrom="column">
            <wp:posOffset>-720090</wp:posOffset>
          </wp:positionH>
          <wp:positionV relativeFrom="paragraph">
            <wp:posOffset>-1087755</wp:posOffset>
          </wp:positionV>
          <wp:extent cx="7543800" cy="10674888"/>
          <wp:effectExtent l="0" t="0" r="0" b="6350"/>
          <wp:wrapNone/>
          <wp:docPr id="1690172075" name="Afbeelding 169017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6" behindDoc="1" locked="0" layoutInCell="1" allowOverlap="1" wp14:anchorId="5D44582E" wp14:editId="21F7C8AF">
          <wp:simplePos x="0" y="0"/>
          <wp:positionH relativeFrom="column">
            <wp:posOffset>-720090</wp:posOffset>
          </wp:positionH>
          <wp:positionV relativeFrom="paragraph">
            <wp:posOffset>-1087755</wp:posOffset>
          </wp:positionV>
          <wp:extent cx="7543800" cy="10674888"/>
          <wp:effectExtent l="0" t="0" r="0" b="6350"/>
          <wp:wrapNone/>
          <wp:docPr id="1063381838" name="Afbeelding 106338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1D59B5" w14:textId="77777777" w:rsidR="000D5EB6" w:rsidRPr="003952CD" w:rsidRDefault="000D5EB6" w:rsidP="00F27A45">
    <w:pPr>
      <w:pStyle w:val="Koptekst"/>
      <w:rPr>
        <w:noProof w:val="0"/>
      </w:rPr>
    </w:pPr>
  </w:p>
  <w:p w14:paraId="3407490D" w14:textId="41F29A6F" w:rsidR="000D5EB6" w:rsidRPr="003952CD" w:rsidRDefault="000D5EB6" w:rsidP="00F27A45">
    <w:pPr>
      <w:pStyle w:val="Koptekst"/>
      <w:rPr>
        <w:noProof w:val="0"/>
      </w:rPr>
    </w:pPr>
    <w:r w:rsidRPr="003952CD">
      <w:drawing>
        <wp:anchor distT="0" distB="0" distL="114300" distR="114300" simplePos="0" relativeHeight="251658257" behindDoc="1" locked="0" layoutInCell="1" allowOverlap="1" wp14:anchorId="4FA4DE4F" wp14:editId="02F15591">
          <wp:simplePos x="0" y="0"/>
          <wp:positionH relativeFrom="column">
            <wp:posOffset>-720090</wp:posOffset>
          </wp:positionH>
          <wp:positionV relativeFrom="paragraph">
            <wp:posOffset>-1087755</wp:posOffset>
          </wp:positionV>
          <wp:extent cx="7543800" cy="10674888"/>
          <wp:effectExtent l="0" t="0" r="0" b="6350"/>
          <wp:wrapNone/>
          <wp:docPr id="987838037" name="Afbeelding 987838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8" behindDoc="1" locked="0" layoutInCell="1" allowOverlap="1" wp14:anchorId="7F6C5F7B" wp14:editId="7B9800A5">
          <wp:simplePos x="0" y="0"/>
          <wp:positionH relativeFrom="column">
            <wp:posOffset>-720090</wp:posOffset>
          </wp:positionH>
          <wp:positionV relativeFrom="paragraph">
            <wp:posOffset>-1087755</wp:posOffset>
          </wp:positionV>
          <wp:extent cx="7543800" cy="10674888"/>
          <wp:effectExtent l="0" t="0" r="0" b="6350"/>
          <wp:wrapNone/>
          <wp:docPr id="1164919570" name="Afbeelding 1164919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A6F40" w14:textId="77777777" w:rsidR="000D5EB6" w:rsidRPr="003952CD" w:rsidRDefault="000D5EB6" w:rsidP="00F27A45">
    <w:pPr>
      <w:pStyle w:val="Koptekst"/>
      <w:rPr>
        <w:noProof w:val="0"/>
      </w:rPr>
    </w:pPr>
  </w:p>
  <w:p w14:paraId="53BAAB96" w14:textId="605C99D2" w:rsidR="000D5EB6" w:rsidRPr="003952CD" w:rsidRDefault="000D5EB6" w:rsidP="00F27A45">
    <w:pPr>
      <w:pStyle w:val="Koptekst"/>
      <w:rPr>
        <w:noProof w:val="0"/>
      </w:rPr>
    </w:pPr>
    <w:r w:rsidRPr="003952CD">
      <w:drawing>
        <wp:anchor distT="0" distB="0" distL="114300" distR="114300" simplePos="0" relativeHeight="251658259" behindDoc="1" locked="0" layoutInCell="1" allowOverlap="1" wp14:anchorId="5A753BAF" wp14:editId="5E7F95BE">
          <wp:simplePos x="0" y="0"/>
          <wp:positionH relativeFrom="column">
            <wp:posOffset>-720090</wp:posOffset>
          </wp:positionH>
          <wp:positionV relativeFrom="paragraph">
            <wp:posOffset>-1087755</wp:posOffset>
          </wp:positionV>
          <wp:extent cx="7543800" cy="10674888"/>
          <wp:effectExtent l="0" t="0" r="0" b="6350"/>
          <wp:wrapNone/>
          <wp:docPr id="126844175" name="Afbeelding 12684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0" behindDoc="1" locked="0" layoutInCell="1" allowOverlap="1" wp14:anchorId="5FA08CD0" wp14:editId="2D46EBE5">
          <wp:simplePos x="0" y="0"/>
          <wp:positionH relativeFrom="column">
            <wp:posOffset>-720090</wp:posOffset>
          </wp:positionH>
          <wp:positionV relativeFrom="paragraph">
            <wp:posOffset>-1087755</wp:posOffset>
          </wp:positionV>
          <wp:extent cx="7543800" cy="10674888"/>
          <wp:effectExtent l="0" t="0" r="0" b="6350"/>
          <wp:wrapNone/>
          <wp:docPr id="2081871518" name="Afbeelding 208187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69D27" w14:textId="77777777" w:rsidR="000D5EB6" w:rsidRPr="003952CD" w:rsidRDefault="000D5EB6" w:rsidP="00F27A45">
    <w:pPr>
      <w:pStyle w:val="Koptekst"/>
      <w:rPr>
        <w:noProof w:val="0"/>
      </w:rPr>
    </w:pPr>
  </w:p>
  <w:p w14:paraId="2077BA43" w14:textId="3CACFB64" w:rsidR="000D5EB6" w:rsidRPr="003952CD" w:rsidRDefault="000D5EB6" w:rsidP="00F27A45">
    <w:pPr>
      <w:pStyle w:val="Koptekst"/>
      <w:rPr>
        <w:noProof w:val="0"/>
      </w:rPr>
    </w:pPr>
    <w:r w:rsidRPr="003952CD">
      <w:drawing>
        <wp:anchor distT="0" distB="0" distL="114300" distR="114300" simplePos="0" relativeHeight="251658261" behindDoc="1" locked="0" layoutInCell="1" allowOverlap="1" wp14:anchorId="7AA4B889" wp14:editId="1C48509D">
          <wp:simplePos x="0" y="0"/>
          <wp:positionH relativeFrom="column">
            <wp:posOffset>-720090</wp:posOffset>
          </wp:positionH>
          <wp:positionV relativeFrom="paragraph">
            <wp:posOffset>-1087755</wp:posOffset>
          </wp:positionV>
          <wp:extent cx="7543800" cy="10674888"/>
          <wp:effectExtent l="0" t="0" r="0" b="6350"/>
          <wp:wrapNone/>
          <wp:docPr id="952809679" name="Afbeelding 95280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2" behindDoc="1" locked="0" layoutInCell="1" allowOverlap="1" wp14:anchorId="1D495FCB" wp14:editId="22ECB089">
          <wp:simplePos x="0" y="0"/>
          <wp:positionH relativeFrom="column">
            <wp:posOffset>-720090</wp:posOffset>
          </wp:positionH>
          <wp:positionV relativeFrom="paragraph">
            <wp:posOffset>-1087755</wp:posOffset>
          </wp:positionV>
          <wp:extent cx="7543800" cy="10674888"/>
          <wp:effectExtent l="0" t="0" r="0" b="6350"/>
          <wp:wrapNone/>
          <wp:docPr id="1323705784" name="Afbeelding 1323705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B37F" w14:textId="77777777" w:rsidR="000D5EB6" w:rsidRPr="003952CD" w:rsidRDefault="000D5EB6" w:rsidP="00F27A45">
    <w:pPr>
      <w:pStyle w:val="Koptekst"/>
      <w:rPr>
        <w:noProof w:val="0"/>
      </w:rPr>
    </w:pPr>
  </w:p>
  <w:p w14:paraId="05A9F6C4" w14:textId="75B5C781" w:rsidR="000D5EB6" w:rsidRPr="003952CD" w:rsidRDefault="000D5EB6" w:rsidP="00F27A45">
    <w:pPr>
      <w:pStyle w:val="Koptekst"/>
      <w:rPr>
        <w:noProof w:val="0"/>
      </w:rPr>
    </w:pPr>
    <w:r w:rsidRPr="003952CD">
      <w:drawing>
        <wp:anchor distT="0" distB="0" distL="114300" distR="114300" simplePos="0" relativeHeight="251658263" behindDoc="1" locked="0" layoutInCell="1" allowOverlap="1" wp14:anchorId="305F270C" wp14:editId="4D69BDCB">
          <wp:simplePos x="0" y="0"/>
          <wp:positionH relativeFrom="column">
            <wp:posOffset>-720090</wp:posOffset>
          </wp:positionH>
          <wp:positionV relativeFrom="paragraph">
            <wp:posOffset>-1087755</wp:posOffset>
          </wp:positionV>
          <wp:extent cx="7543800" cy="10674888"/>
          <wp:effectExtent l="0" t="0" r="0" b="6350"/>
          <wp:wrapNone/>
          <wp:docPr id="1641782283" name="Afbeelding 164178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4" behindDoc="1" locked="0" layoutInCell="1" allowOverlap="1" wp14:anchorId="6CA2E4B1" wp14:editId="402C533C">
          <wp:simplePos x="0" y="0"/>
          <wp:positionH relativeFrom="column">
            <wp:posOffset>-720090</wp:posOffset>
          </wp:positionH>
          <wp:positionV relativeFrom="paragraph">
            <wp:posOffset>-1087755</wp:posOffset>
          </wp:positionV>
          <wp:extent cx="7543800" cy="10674888"/>
          <wp:effectExtent l="0" t="0" r="0" b="6350"/>
          <wp:wrapNone/>
          <wp:docPr id="1934564321" name="Afbeelding 193456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B059" w14:textId="77777777" w:rsidR="000D5EB6" w:rsidRPr="003952CD" w:rsidRDefault="000D5EB6" w:rsidP="00F27A45">
    <w:pPr>
      <w:pStyle w:val="Koptekst"/>
      <w:rPr>
        <w:noProof w:val="0"/>
      </w:rPr>
    </w:pPr>
  </w:p>
  <w:p w14:paraId="7C00F635" w14:textId="57FFC127" w:rsidR="000D5EB6" w:rsidRPr="003952CD" w:rsidRDefault="000D5EB6" w:rsidP="00F27A45">
    <w:pPr>
      <w:pStyle w:val="Koptekst"/>
      <w:rPr>
        <w:noProof w:val="0"/>
      </w:rPr>
    </w:pPr>
    <w:r w:rsidRPr="003952CD">
      <w:drawing>
        <wp:anchor distT="0" distB="0" distL="114300" distR="114300" simplePos="0" relativeHeight="251658265" behindDoc="1" locked="0" layoutInCell="1" allowOverlap="1" wp14:anchorId="2A43A8CD" wp14:editId="00AF8AA8">
          <wp:simplePos x="0" y="0"/>
          <wp:positionH relativeFrom="column">
            <wp:posOffset>-720090</wp:posOffset>
          </wp:positionH>
          <wp:positionV relativeFrom="paragraph">
            <wp:posOffset>-1087755</wp:posOffset>
          </wp:positionV>
          <wp:extent cx="7543800" cy="10674888"/>
          <wp:effectExtent l="0" t="0" r="0" b="6350"/>
          <wp:wrapNone/>
          <wp:docPr id="231807545" name="Afbeelding 231807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6" behindDoc="1" locked="0" layoutInCell="1" allowOverlap="1" wp14:anchorId="6966FBC3" wp14:editId="2ED5528A">
          <wp:simplePos x="0" y="0"/>
          <wp:positionH relativeFrom="column">
            <wp:posOffset>-720090</wp:posOffset>
          </wp:positionH>
          <wp:positionV relativeFrom="paragraph">
            <wp:posOffset>-1087755</wp:posOffset>
          </wp:positionV>
          <wp:extent cx="7543800" cy="10674888"/>
          <wp:effectExtent l="0" t="0" r="0" b="6350"/>
          <wp:wrapNone/>
          <wp:docPr id="1800165764" name="Afbeelding 1800165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C354C" w14:textId="77777777" w:rsidR="000D5EB6" w:rsidRPr="003952CD" w:rsidRDefault="000D5EB6" w:rsidP="00F27A45">
    <w:pPr>
      <w:pStyle w:val="Koptekst"/>
      <w:rPr>
        <w:noProof w:val="0"/>
      </w:rPr>
    </w:pPr>
  </w:p>
  <w:p w14:paraId="56156A4B" w14:textId="78EBD148" w:rsidR="000D5EB6" w:rsidRPr="003952CD" w:rsidRDefault="000D5EB6" w:rsidP="00F27A45">
    <w:pPr>
      <w:pStyle w:val="Koptekst"/>
      <w:rPr>
        <w:noProof w:val="0"/>
      </w:rPr>
    </w:pPr>
    <w:r w:rsidRPr="003952CD">
      <w:drawing>
        <wp:anchor distT="0" distB="0" distL="114300" distR="114300" simplePos="0" relativeHeight="251658267" behindDoc="1" locked="0" layoutInCell="1" allowOverlap="1" wp14:anchorId="01DF7795" wp14:editId="74FB454D">
          <wp:simplePos x="0" y="0"/>
          <wp:positionH relativeFrom="column">
            <wp:posOffset>-720090</wp:posOffset>
          </wp:positionH>
          <wp:positionV relativeFrom="paragraph">
            <wp:posOffset>-1087755</wp:posOffset>
          </wp:positionV>
          <wp:extent cx="7543800" cy="10674888"/>
          <wp:effectExtent l="0" t="0" r="0" b="6350"/>
          <wp:wrapNone/>
          <wp:docPr id="1407780894" name="Afbeelding 140778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68" behindDoc="1" locked="0" layoutInCell="1" allowOverlap="1" wp14:anchorId="669E8153" wp14:editId="69D442B6">
          <wp:simplePos x="0" y="0"/>
          <wp:positionH relativeFrom="column">
            <wp:posOffset>-720090</wp:posOffset>
          </wp:positionH>
          <wp:positionV relativeFrom="paragraph">
            <wp:posOffset>-1087755</wp:posOffset>
          </wp:positionV>
          <wp:extent cx="7543800" cy="10674888"/>
          <wp:effectExtent l="0" t="0" r="0" b="6350"/>
          <wp:wrapNone/>
          <wp:docPr id="2141737596" name="Afbeelding 2141737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FF57" w14:textId="77777777" w:rsidR="000D5EB6" w:rsidRPr="003952CD" w:rsidRDefault="000D5EB6" w:rsidP="00F27A45">
    <w:pPr>
      <w:pStyle w:val="Koptekst"/>
      <w:rPr>
        <w:noProof w:val="0"/>
      </w:rPr>
    </w:pPr>
  </w:p>
  <w:p w14:paraId="57DE6D58" w14:textId="359E52F4" w:rsidR="000D5EB6" w:rsidRPr="003952CD" w:rsidRDefault="000D5EB6" w:rsidP="00F27A45">
    <w:pPr>
      <w:pStyle w:val="Koptekst"/>
      <w:rPr>
        <w:noProof w:val="0"/>
      </w:rPr>
    </w:pPr>
    <w:r w:rsidRPr="003952CD">
      <w:drawing>
        <wp:anchor distT="0" distB="0" distL="114300" distR="114300" simplePos="0" relativeHeight="251658269" behindDoc="1" locked="0" layoutInCell="1" allowOverlap="1" wp14:anchorId="57B7B502" wp14:editId="3DA7F7E7">
          <wp:simplePos x="0" y="0"/>
          <wp:positionH relativeFrom="column">
            <wp:posOffset>-720090</wp:posOffset>
          </wp:positionH>
          <wp:positionV relativeFrom="paragraph">
            <wp:posOffset>-1087755</wp:posOffset>
          </wp:positionV>
          <wp:extent cx="7543800" cy="10674888"/>
          <wp:effectExtent l="0" t="0" r="0" b="6350"/>
          <wp:wrapNone/>
          <wp:docPr id="625746880" name="Afbeelding 625746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0" behindDoc="1" locked="0" layoutInCell="1" allowOverlap="1" wp14:anchorId="6FDE1B27" wp14:editId="36C496E3">
          <wp:simplePos x="0" y="0"/>
          <wp:positionH relativeFrom="column">
            <wp:posOffset>-720090</wp:posOffset>
          </wp:positionH>
          <wp:positionV relativeFrom="paragraph">
            <wp:posOffset>-1087755</wp:posOffset>
          </wp:positionV>
          <wp:extent cx="7543800" cy="10674888"/>
          <wp:effectExtent l="0" t="0" r="0" b="6350"/>
          <wp:wrapNone/>
          <wp:docPr id="1541242077" name="Afbeelding 154124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72A45" w14:textId="77777777" w:rsidR="000D5EB6" w:rsidRPr="003952CD" w:rsidRDefault="000D5EB6" w:rsidP="00F27A45">
    <w:pPr>
      <w:pStyle w:val="Koptekst"/>
      <w:rPr>
        <w:noProof w:val="0"/>
      </w:rPr>
    </w:pPr>
  </w:p>
  <w:p w14:paraId="491D9EAA" w14:textId="1B305107" w:rsidR="000D5EB6" w:rsidRPr="003952CD" w:rsidRDefault="000D5EB6" w:rsidP="00F27A45">
    <w:pPr>
      <w:pStyle w:val="Koptekst"/>
      <w:rPr>
        <w:noProof w:val="0"/>
      </w:rPr>
    </w:pPr>
    <w:r w:rsidRPr="003952CD">
      <w:drawing>
        <wp:anchor distT="0" distB="0" distL="114300" distR="114300" simplePos="0" relativeHeight="251658271" behindDoc="1" locked="0" layoutInCell="1" allowOverlap="1" wp14:anchorId="4F857D0C" wp14:editId="4F1B1A70">
          <wp:simplePos x="0" y="0"/>
          <wp:positionH relativeFrom="column">
            <wp:posOffset>-720090</wp:posOffset>
          </wp:positionH>
          <wp:positionV relativeFrom="paragraph">
            <wp:posOffset>-1087755</wp:posOffset>
          </wp:positionV>
          <wp:extent cx="7543800" cy="10674888"/>
          <wp:effectExtent l="0" t="0" r="0" b="6350"/>
          <wp:wrapNone/>
          <wp:docPr id="260374973" name="Afbeelding 26037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2" behindDoc="1" locked="0" layoutInCell="1" allowOverlap="1" wp14:anchorId="5DD215CC" wp14:editId="5F9B2E84">
          <wp:simplePos x="0" y="0"/>
          <wp:positionH relativeFrom="column">
            <wp:posOffset>-720090</wp:posOffset>
          </wp:positionH>
          <wp:positionV relativeFrom="paragraph">
            <wp:posOffset>-1087755</wp:posOffset>
          </wp:positionV>
          <wp:extent cx="7543800" cy="10674888"/>
          <wp:effectExtent l="0" t="0" r="0" b="6350"/>
          <wp:wrapNone/>
          <wp:docPr id="947572677" name="Afbeelding 94757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542A" w14:textId="77777777" w:rsidR="000D5EB6" w:rsidRPr="003952CD" w:rsidRDefault="000D5EB6" w:rsidP="00F27A45">
    <w:pPr>
      <w:pStyle w:val="Koptekst"/>
      <w:rPr>
        <w:noProof w:val="0"/>
      </w:rPr>
    </w:pPr>
  </w:p>
  <w:p w14:paraId="79E9B65B" w14:textId="30E6A11B" w:rsidR="000D5EB6" w:rsidRPr="003952CD" w:rsidRDefault="000D5EB6" w:rsidP="00F27A45">
    <w:pPr>
      <w:pStyle w:val="Koptekst"/>
      <w:rPr>
        <w:noProof w:val="0"/>
      </w:rPr>
    </w:pPr>
    <w:r w:rsidRPr="003952CD">
      <w:drawing>
        <wp:anchor distT="0" distB="0" distL="114300" distR="114300" simplePos="0" relativeHeight="251658273" behindDoc="1" locked="0" layoutInCell="1" allowOverlap="1" wp14:anchorId="7577FD39" wp14:editId="173A64DA">
          <wp:simplePos x="0" y="0"/>
          <wp:positionH relativeFrom="column">
            <wp:posOffset>-720090</wp:posOffset>
          </wp:positionH>
          <wp:positionV relativeFrom="paragraph">
            <wp:posOffset>-1087755</wp:posOffset>
          </wp:positionV>
          <wp:extent cx="7543800" cy="10674888"/>
          <wp:effectExtent l="0" t="0" r="0" b="6350"/>
          <wp:wrapNone/>
          <wp:docPr id="1576130211" name="Afbeelding 15761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4" behindDoc="1" locked="0" layoutInCell="1" allowOverlap="1" wp14:anchorId="363BBD76" wp14:editId="2CE02F89">
          <wp:simplePos x="0" y="0"/>
          <wp:positionH relativeFrom="column">
            <wp:posOffset>-720090</wp:posOffset>
          </wp:positionH>
          <wp:positionV relativeFrom="paragraph">
            <wp:posOffset>-1087755</wp:posOffset>
          </wp:positionV>
          <wp:extent cx="7543800" cy="10674888"/>
          <wp:effectExtent l="0" t="0" r="0" b="6350"/>
          <wp:wrapNone/>
          <wp:docPr id="1095251587" name="Afbeelding 109525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4B53C" w14:textId="728F5B30" w:rsidR="002207D6" w:rsidRPr="003952CD" w:rsidRDefault="00457379" w:rsidP="00F27A45">
    <w:pPr>
      <w:pStyle w:val="Koptekst"/>
      <w:rPr>
        <w:noProof w:val="0"/>
      </w:rPr>
    </w:pPr>
    <w:r w:rsidRPr="003952CD">
      <w:rPr>
        <w:noProof w:val="0"/>
      </w:rPr>
      <w:fldChar w:fldCharType="begin"/>
    </w:r>
    <w:r w:rsidRPr="003952CD">
      <w:rPr>
        <w:noProof w:val="0"/>
      </w:rPr>
      <w:instrText xml:space="preserve"> STYLEREF  "Kop 1" \l  \* MERGEFORMAT </w:instrText>
    </w:r>
    <w:r w:rsidRPr="003952CD">
      <w:rPr>
        <w:noProof w:val="0"/>
      </w:rPr>
      <w:fldChar w:fldCharType="end"/>
    </w:r>
    <w:r w:rsidR="00566E8B" w:rsidRPr="003952CD">
      <w:drawing>
        <wp:anchor distT="0" distB="0" distL="114300" distR="114300" simplePos="0" relativeHeight="251658240" behindDoc="1" locked="0" layoutInCell="1" allowOverlap="1" wp14:anchorId="434873A7" wp14:editId="4D899CB8">
          <wp:simplePos x="0" y="0"/>
          <wp:positionH relativeFrom="column">
            <wp:posOffset>-748030</wp:posOffset>
          </wp:positionH>
          <wp:positionV relativeFrom="paragraph">
            <wp:posOffset>-688975</wp:posOffset>
          </wp:positionV>
          <wp:extent cx="7592695" cy="10745470"/>
          <wp:effectExtent l="0" t="0" r="8255" b="0"/>
          <wp:wrapNone/>
          <wp:docPr id="1628420785" name="Graphic 162842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92695" cy="10745470"/>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F2CBB" w14:textId="77777777" w:rsidR="000D5EB6" w:rsidRPr="003952CD" w:rsidRDefault="000D5EB6" w:rsidP="00F27A45">
    <w:pPr>
      <w:pStyle w:val="Koptekst"/>
      <w:rPr>
        <w:noProof w:val="0"/>
      </w:rPr>
    </w:pPr>
  </w:p>
  <w:p w14:paraId="6333F9E4" w14:textId="33FA3575" w:rsidR="000D5EB6" w:rsidRPr="003952CD" w:rsidRDefault="000D5EB6" w:rsidP="00F27A45">
    <w:pPr>
      <w:pStyle w:val="Koptekst"/>
      <w:rPr>
        <w:noProof w:val="0"/>
      </w:rPr>
    </w:pPr>
    <w:r w:rsidRPr="003952CD">
      <w:drawing>
        <wp:anchor distT="0" distB="0" distL="114300" distR="114300" simplePos="0" relativeHeight="251658275" behindDoc="1" locked="0" layoutInCell="1" allowOverlap="1" wp14:anchorId="04199163" wp14:editId="63EB27FA">
          <wp:simplePos x="0" y="0"/>
          <wp:positionH relativeFrom="column">
            <wp:posOffset>-720090</wp:posOffset>
          </wp:positionH>
          <wp:positionV relativeFrom="paragraph">
            <wp:posOffset>-1087755</wp:posOffset>
          </wp:positionV>
          <wp:extent cx="7543800" cy="10674888"/>
          <wp:effectExtent l="0" t="0" r="0" b="6350"/>
          <wp:wrapNone/>
          <wp:docPr id="538495479" name="Afbeelding 538495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6" behindDoc="1" locked="0" layoutInCell="1" allowOverlap="1" wp14:anchorId="4F6997AF" wp14:editId="20ECE3B3">
          <wp:simplePos x="0" y="0"/>
          <wp:positionH relativeFrom="column">
            <wp:posOffset>-720090</wp:posOffset>
          </wp:positionH>
          <wp:positionV relativeFrom="paragraph">
            <wp:posOffset>-1087755</wp:posOffset>
          </wp:positionV>
          <wp:extent cx="7543800" cy="10674888"/>
          <wp:effectExtent l="0" t="0" r="0" b="6350"/>
          <wp:wrapNone/>
          <wp:docPr id="631945342" name="Afbeelding 631945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E4397" w14:textId="77777777" w:rsidR="000D5EB6" w:rsidRPr="003952CD" w:rsidRDefault="000D5EB6" w:rsidP="00F27A45">
    <w:pPr>
      <w:pStyle w:val="Koptekst"/>
      <w:rPr>
        <w:noProof w:val="0"/>
      </w:rPr>
    </w:pPr>
  </w:p>
  <w:p w14:paraId="7E73D2BD" w14:textId="0B021B9E" w:rsidR="000D5EB6" w:rsidRPr="003952CD" w:rsidRDefault="000D5EB6" w:rsidP="00F27A45">
    <w:pPr>
      <w:pStyle w:val="Koptekst"/>
      <w:rPr>
        <w:noProof w:val="0"/>
      </w:rPr>
    </w:pPr>
    <w:r w:rsidRPr="003952CD">
      <w:drawing>
        <wp:anchor distT="0" distB="0" distL="114300" distR="114300" simplePos="0" relativeHeight="251658277" behindDoc="1" locked="0" layoutInCell="1" allowOverlap="1" wp14:anchorId="163C661B" wp14:editId="2625C6EB">
          <wp:simplePos x="0" y="0"/>
          <wp:positionH relativeFrom="column">
            <wp:posOffset>-720090</wp:posOffset>
          </wp:positionH>
          <wp:positionV relativeFrom="paragraph">
            <wp:posOffset>-1087755</wp:posOffset>
          </wp:positionV>
          <wp:extent cx="7543800" cy="10674888"/>
          <wp:effectExtent l="0" t="0" r="0" b="6350"/>
          <wp:wrapNone/>
          <wp:docPr id="1846587320" name="Afbeelding 184658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78" behindDoc="1" locked="0" layoutInCell="1" allowOverlap="1" wp14:anchorId="124CE630" wp14:editId="2B27777C">
          <wp:simplePos x="0" y="0"/>
          <wp:positionH relativeFrom="column">
            <wp:posOffset>-720090</wp:posOffset>
          </wp:positionH>
          <wp:positionV relativeFrom="paragraph">
            <wp:posOffset>-1087755</wp:posOffset>
          </wp:positionV>
          <wp:extent cx="7543800" cy="10674888"/>
          <wp:effectExtent l="0" t="0" r="0" b="6350"/>
          <wp:wrapNone/>
          <wp:docPr id="893621821" name="Afbeelding 89362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50A5C" w14:textId="77777777" w:rsidR="000D5EB6" w:rsidRPr="003952CD" w:rsidRDefault="000D5EB6" w:rsidP="00F27A45">
    <w:pPr>
      <w:pStyle w:val="Koptekst"/>
      <w:rPr>
        <w:noProof w:val="0"/>
      </w:rPr>
    </w:pPr>
  </w:p>
  <w:p w14:paraId="715B38F8" w14:textId="7FF17723" w:rsidR="000D5EB6" w:rsidRPr="003952CD" w:rsidRDefault="000D5EB6" w:rsidP="00F27A45">
    <w:pPr>
      <w:pStyle w:val="Koptekst"/>
      <w:rPr>
        <w:noProof w:val="0"/>
      </w:rPr>
    </w:pPr>
    <w:r w:rsidRPr="003952CD">
      <w:drawing>
        <wp:anchor distT="0" distB="0" distL="114300" distR="114300" simplePos="0" relativeHeight="251658279" behindDoc="1" locked="0" layoutInCell="1" allowOverlap="1" wp14:anchorId="0F818F90" wp14:editId="786D4C65">
          <wp:simplePos x="0" y="0"/>
          <wp:positionH relativeFrom="column">
            <wp:posOffset>-720090</wp:posOffset>
          </wp:positionH>
          <wp:positionV relativeFrom="paragraph">
            <wp:posOffset>-1087755</wp:posOffset>
          </wp:positionV>
          <wp:extent cx="7543800" cy="10674888"/>
          <wp:effectExtent l="0" t="0" r="0" b="6350"/>
          <wp:wrapNone/>
          <wp:docPr id="792464537" name="Afbeelding 792464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0" behindDoc="1" locked="0" layoutInCell="1" allowOverlap="1" wp14:anchorId="1418AAAB" wp14:editId="11580BDC">
          <wp:simplePos x="0" y="0"/>
          <wp:positionH relativeFrom="column">
            <wp:posOffset>-720090</wp:posOffset>
          </wp:positionH>
          <wp:positionV relativeFrom="paragraph">
            <wp:posOffset>-1087755</wp:posOffset>
          </wp:positionV>
          <wp:extent cx="7543800" cy="10674888"/>
          <wp:effectExtent l="0" t="0" r="0" b="6350"/>
          <wp:wrapNone/>
          <wp:docPr id="1836820934" name="Afbeelding 1836820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1A25B" w14:textId="77777777" w:rsidR="000D5EB6" w:rsidRPr="003952CD" w:rsidRDefault="000D5EB6" w:rsidP="00F27A45">
    <w:pPr>
      <w:pStyle w:val="Koptekst"/>
      <w:rPr>
        <w:noProof w:val="0"/>
      </w:rPr>
    </w:pPr>
  </w:p>
  <w:p w14:paraId="25AE76D2" w14:textId="2562618E" w:rsidR="000D5EB6" w:rsidRPr="003952CD" w:rsidRDefault="000D5EB6" w:rsidP="00F27A45">
    <w:pPr>
      <w:pStyle w:val="Koptekst"/>
      <w:rPr>
        <w:noProof w:val="0"/>
      </w:rPr>
    </w:pPr>
    <w:r w:rsidRPr="003952CD">
      <w:drawing>
        <wp:anchor distT="0" distB="0" distL="114300" distR="114300" simplePos="0" relativeHeight="251658281" behindDoc="1" locked="0" layoutInCell="1" allowOverlap="1" wp14:anchorId="76A4CAE1" wp14:editId="2B081479">
          <wp:simplePos x="0" y="0"/>
          <wp:positionH relativeFrom="column">
            <wp:posOffset>-720090</wp:posOffset>
          </wp:positionH>
          <wp:positionV relativeFrom="paragraph">
            <wp:posOffset>-1087755</wp:posOffset>
          </wp:positionV>
          <wp:extent cx="7543800" cy="10674888"/>
          <wp:effectExtent l="0" t="0" r="0" b="6350"/>
          <wp:wrapNone/>
          <wp:docPr id="383827187" name="Afbeelding 383827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2" behindDoc="1" locked="0" layoutInCell="1" allowOverlap="1" wp14:anchorId="70062DD0" wp14:editId="381865D2">
          <wp:simplePos x="0" y="0"/>
          <wp:positionH relativeFrom="column">
            <wp:posOffset>-720090</wp:posOffset>
          </wp:positionH>
          <wp:positionV relativeFrom="paragraph">
            <wp:posOffset>-1087755</wp:posOffset>
          </wp:positionV>
          <wp:extent cx="7543800" cy="10674888"/>
          <wp:effectExtent l="0" t="0" r="0" b="6350"/>
          <wp:wrapNone/>
          <wp:docPr id="1715430174" name="Afbeelding 1715430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44726" w14:textId="77777777" w:rsidR="000D5EB6" w:rsidRPr="003952CD" w:rsidRDefault="000D5EB6" w:rsidP="00F27A45">
    <w:pPr>
      <w:pStyle w:val="Koptekst"/>
      <w:rPr>
        <w:noProof w:val="0"/>
      </w:rPr>
    </w:pPr>
  </w:p>
  <w:p w14:paraId="585A250A" w14:textId="5FFFA764" w:rsidR="000D5EB6" w:rsidRPr="003952CD" w:rsidRDefault="000D5EB6" w:rsidP="00F27A45">
    <w:pPr>
      <w:pStyle w:val="Koptekst"/>
      <w:rPr>
        <w:noProof w:val="0"/>
      </w:rPr>
    </w:pPr>
    <w:r w:rsidRPr="003952CD">
      <w:drawing>
        <wp:anchor distT="0" distB="0" distL="114300" distR="114300" simplePos="0" relativeHeight="251658283" behindDoc="1" locked="0" layoutInCell="1" allowOverlap="1" wp14:anchorId="1ABF91CF" wp14:editId="42496E97">
          <wp:simplePos x="0" y="0"/>
          <wp:positionH relativeFrom="column">
            <wp:posOffset>-720090</wp:posOffset>
          </wp:positionH>
          <wp:positionV relativeFrom="paragraph">
            <wp:posOffset>-1087755</wp:posOffset>
          </wp:positionV>
          <wp:extent cx="7543800" cy="10674888"/>
          <wp:effectExtent l="0" t="0" r="0" b="6350"/>
          <wp:wrapNone/>
          <wp:docPr id="218040268" name="Afbeelding 21804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4" behindDoc="1" locked="0" layoutInCell="1" allowOverlap="1" wp14:anchorId="16248022" wp14:editId="115453B3">
          <wp:simplePos x="0" y="0"/>
          <wp:positionH relativeFrom="column">
            <wp:posOffset>-720090</wp:posOffset>
          </wp:positionH>
          <wp:positionV relativeFrom="paragraph">
            <wp:posOffset>-1087755</wp:posOffset>
          </wp:positionV>
          <wp:extent cx="7543800" cy="10674888"/>
          <wp:effectExtent l="0" t="0" r="0" b="6350"/>
          <wp:wrapNone/>
          <wp:docPr id="211033166" name="Afbeelding 21103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D0F2D" w14:textId="77777777" w:rsidR="000D5EB6" w:rsidRPr="003952CD" w:rsidRDefault="000D5EB6" w:rsidP="00F27A45">
    <w:pPr>
      <w:pStyle w:val="Koptekst"/>
      <w:rPr>
        <w:noProof w:val="0"/>
      </w:rPr>
    </w:pPr>
  </w:p>
  <w:p w14:paraId="782C0D48" w14:textId="50ECF2C5" w:rsidR="000D5EB6" w:rsidRPr="003952CD" w:rsidRDefault="000D5EB6" w:rsidP="00F27A45">
    <w:pPr>
      <w:pStyle w:val="Koptekst"/>
      <w:rPr>
        <w:noProof w:val="0"/>
      </w:rPr>
    </w:pPr>
    <w:r w:rsidRPr="003952CD">
      <w:drawing>
        <wp:anchor distT="0" distB="0" distL="114300" distR="114300" simplePos="0" relativeHeight="251658285" behindDoc="1" locked="0" layoutInCell="1" allowOverlap="1" wp14:anchorId="0D2F5AA7" wp14:editId="6CB578F4">
          <wp:simplePos x="0" y="0"/>
          <wp:positionH relativeFrom="column">
            <wp:posOffset>-720090</wp:posOffset>
          </wp:positionH>
          <wp:positionV relativeFrom="paragraph">
            <wp:posOffset>-1087755</wp:posOffset>
          </wp:positionV>
          <wp:extent cx="7543800" cy="10674888"/>
          <wp:effectExtent l="0" t="0" r="0" b="6350"/>
          <wp:wrapNone/>
          <wp:docPr id="1742977935" name="Afbeelding 174297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6" behindDoc="1" locked="0" layoutInCell="1" allowOverlap="1" wp14:anchorId="08EE2301" wp14:editId="32C1824E">
          <wp:simplePos x="0" y="0"/>
          <wp:positionH relativeFrom="column">
            <wp:posOffset>-720090</wp:posOffset>
          </wp:positionH>
          <wp:positionV relativeFrom="paragraph">
            <wp:posOffset>-1087755</wp:posOffset>
          </wp:positionV>
          <wp:extent cx="7543800" cy="10674888"/>
          <wp:effectExtent l="0" t="0" r="0" b="6350"/>
          <wp:wrapNone/>
          <wp:docPr id="1619547761" name="Afbeelding 161954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A7F46" w14:textId="77777777" w:rsidR="000D5EB6" w:rsidRPr="003952CD" w:rsidRDefault="000D5EB6" w:rsidP="00F27A45">
    <w:pPr>
      <w:pStyle w:val="Koptekst"/>
      <w:rPr>
        <w:noProof w:val="0"/>
      </w:rPr>
    </w:pPr>
  </w:p>
  <w:p w14:paraId="65F15EEB" w14:textId="4B51A0D0" w:rsidR="000D5EB6" w:rsidRPr="003952CD" w:rsidRDefault="000D5EB6" w:rsidP="00F27A45">
    <w:pPr>
      <w:pStyle w:val="Koptekst"/>
      <w:rPr>
        <w:noProof w:val="0"/>
      </w:rPr>
    </w:pPr>
    <w:r w:rsidRPr="003952CD">
      <w:drawing>
        <wp:anchor distT="0" distB="0" distL="114300" distR="114300" simplePos="0" relativeHeight="251658287" behindDoc="1" locked="0" layoutInCell="1" allowOverlap="1" wp14:anchorId="7FC883F4" wp14:editId="4A7B2CF0">
          <wp:simplePos x="0" y="0"/>
          <wp:positionH relativeFrom="column">
            <wp:posOffset>-720090</wp:posOffset>
          </wp:positionH>
          <wp:positionV relativeFrom="paragraph">
            <wp:posOffset>-1087755</wp:posOffset>
          </wp:positionV>
          <wp:extent cx="7543800" cy="10674888"/>
          <wp:effectExtent l="0" t="0" r="0" b="6350"/>
          <wp:wrapNone/>
          <wp:docPr id="795157412" name="Afbeelding 795157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88" behindDoc="1" locked="0" layoutInCell="1" allowOverlap="1" wp14:anchorId="7277D26B" wp14:editId="79D04DE6">
          <wp:simplePos x="0" y="0"/>
          <wp:positionH relativeFrom="column">
            <wp:posOffset>-720090</wp:posOffset>
          </wp:positionH>
          <wp:positionV relativeFrom="paragraph">
            <wp:posOffset>-1087755</wp:posOffset>
          </wp:positionV>
          <wp:extent cx="7543800" cy="10674888"/>
          <wp:effectExtent l="0" t="0" r="0" b="6350"/>
          <wp:wrapNone/>
          <wp:docPr id="990195241" name="Afbeelding 990195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DBE3C" w14:textId="77777777" w:rsidR="000D5EB6" w:rsidRPr="003952CD" w:rsidRDefault="000D5EB6" w:rsidP="00F27A45">
    <w:pPr>
      <w:pStyle w:val="Koptekst"/>
      <w:rPr>
        <w:noProof w:val="0"/>
      </w:rPr>
    </w:pPr>
  </w:p>
  <w:p w14:paraId="0167A5BE" w14:textId="63B63A9D" w:rsidR="000D5EB6" w:rsidRPr="003952CD" w:rsidRDefault="000D5EB6" w:rsidP="00F27A45">
    <w:pPr>
      <w:pStyle w:val="Koptekst"/>
      <w:rPr>
        <w:noProof w:val="0"/>
      </w:rPr>
    </w:pPr>
    <w:r w:rsidRPr="003952CD">
      <w:drawing>
        <wp:anchor distT="0" distB="0" distL="114300" distR="114300" simplePos="0" relativeHeight="251658289" behindDoc="1" locked="0" layoutInCell="1" allowOverlap="1" wp14:anchorId="516F6D6A" wp14:editId="3AC56F54">
          <wp:simplePos x="0" y="0"/>
          <wp:positionH relativeFrom="column">
            <wp:posOffset>-720090</wp:posOffset>
          </wp:positionH>
          <wp:positionV relativeFrom="paragraph">
            <wp:posOffset>-1087755</wp:posOffset>
          </wp:positionV>
          <wp:extent cx="7543800" cy="10674888"/>
          <wp:effectExtent l="0" t="0" r="0" b="6350"/>
          <wp:wrapNone/>
          <wp:docPr id="303686430" name="Afbeelding 303686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90" behindDoc="1" locked="0" layoutInCell="1" allowOverlap="1" wp14:anchorId="434CC707" wp14:editId="737C2564">
          <wp:simplePos x="0" y="0"/>
          <wp:positionH relativeFrom="column">
            <wp:posOffset>-720090</wp:posOffset>
          </wp:positionH>
          <wp:positionV relativeFrom="paragraph">
            <wp:posOffset>-1087755</wp:posOffset>
          </wp:positionV>
          <wp:extent cx="7543800" cy="10674888"/>
          <wp:effectExtent l="0" t="0" r="0" b="6350"/>
          <wp:wrapNone/>
          <wp:docPr id="1063698419" name="Afbeelding 1063698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4193" w14:textId="77777777" w:rsidR="002207D6" w:rsidRPr="003952CD" w:rsidRDefault="00E74686" w:rsidP="00391C4F">
    <w:r w:rsidRPr="003952CD">
      <w:rPr>
        <w:noProof/>
      </w:rPr>
      <w:drawing>
        <wp:anchor distT="0" distB="0" distL="114300" distR="114300" simplePos="0" relativeHeight="251658242" behindDoc="1" locked="0" layoutInCell="1" allowOverlap="1" wp14:anchorId="66DBAAD7" wp14:editId="1435D6F2">
          <wp:simplePos x="0" y="0"/>
          <wp:positionH relativeFrom="column">
            <wp:posOffset>-899795</wp:posOffset>
          </wp:positionH>
          <wp:positionV relativeFrom="paragraph">
            <wp:posOffset>-462280</wp:posOffset>
          </wp:positionV>
          <wp:extent cx="7556500" cy="10692360"/>
          <wp:effectExtent l="0" t="0" r="0" b="127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1">
                    <a:extLst>
                      <a:ext uri="{28A0092B-C50C-407E-A947-70E740481C1C}">
                        <a14:useLocalDpi xmlns:a14="http://schemas.microsoft.com/office/drawing/2010/main" val="0"/>
                      </a:ext>
                    </a:extLst>
                  </a:blip>
                  <a:stretch>
                    <a:fillRect/>
                  </a:stretch>
                </pic:blipFill>
                <pic:spPr>
                  <a:xfrm>
                    <a:off x="0" y="0"/>
                    <a:ext cx="7561644" cy="1069963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CD4F" w14:textId="77777777" w:rsidR="00EE07C6" w:rsidRPr="003952CD" w:rsidRDefault="00E23D43" w:rsidP="00F27A45">
    <w:pPr>
      <w:pStyle w:val="Koptekst"/>
      <w:rPr>
        <w:noProof w:val="0"/>
      </w:rPr>
    </w:pPr>
    <w:r w:rsidRPr="003952CD">
      <w:drawing>
        <wp:anchor distT="0" distB="0" distL="114300" distR="114300" simplePos="0" relativeHeight="251658241" behindDoc="1" locked="0" layoutInCell="1" allowOverlap="1" wp14:anchorId="334E0A86" wp14:editId="53F67BB0">
          <wp:simplePos x="0" y="0"/>
          <wp:positionH relativeFrom="column">
            <wp:posOffset>-720090</wp:posOffset>
          </wp:positionH>
          <wp:positionV relativeFrom="paragraph">
            <wp:posOffset>-630555</wp:posOffset>
          </wp:positionV>
          <wp:extent cx="7531100" cy="10656568"/>
          <wp:effectExtent l="0" t="0" r="0" b="0"/>
          <wp:wrapNone/>
          <wp:docPr id="341766598" name="Afbeelding 341766598" descr="Afbeelding met tekst, persoon, gro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descr="Afbeelding met tekst, persoon, groe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49726" cy="1068292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4ECC0" w14:textId="77777777" w:rsidR="000D5EB6" w:rsidRPr="003952CD" w:rsidRDefault="000D5EB6" w:rsidP="00F27A45">
    <w:pPr>
      <w:pStyle w:val="Koptekst"/>
      <w:rPr>
        <w:noProof w:val="0"/>
      </w:rPr>
    </w:pPr>
  </w:p>
  <w:p w14:paraId="588B5EF6" w14:textId="11001B74" w:rsidR="000D5EB6" w:rsidRPr="003952CD" w:rsidRDefault="000D5EB6" w:rsidP="00F27A45">
    <w:pPr>
      <w:pStyle w:val="Koptekst"/>
      <w:rPr>
        <w:noProof w:val="0"/>
      </w:rPr>
    </w:pPr>
    <w:r w:rsidRPr="003952CD">
      <w:drawing>
        <wp:anchor distT="0" distB="0" distL="114300" distR="114300" simplePos="0" relativeHeight="251658243" behindDoc="1" locked="0" layoutInCell="1" allowOverlap="1" wp14:anchorId="68E78E83" wp14:editId="165316D4">
          <wp:simplePos x="0" y="0"/>
          <wp:positionH relativeFrom="column">
            <wp:posOffset>-720090</wp:posOffset>
          </wp:positionH>
          <wp:positionV relativeFrom="paragraph">
            <wp:posOffset>-1087755</wp:posOffset>
          </wp:positionV>
          <wp:extent cx="7543800" cy="10674888"/>
          <wp:effectExtent l="0" t="0" r="0" b="6350"/>
          <wp:wrapNone/>
          <wp:docPr id="837391556" name="Afbeelding 83739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44" behindDoc="1" locked="0" layoutInCell="1" allowOverlap="1" wp14:anchorId="0C9F7153" wp14:editId="5BCB3A5E">
          <wp:simplePos x="0" y="0"/>
          <wp:positionH relativeFrom="column">
            <wp:posOffset>-720090</wp:posOffset>
          </wp:positionH>
          <wp:positionV relativeFrom="paragraph">
            <wp:posOffset>-1087755</wp:posOffset>
          </wp:positionV>
          <wp:extent cx="7543800" cy="10674888"/>
          <wp:effectExtent l="0" t="0" r="0" b="6350"/>
          <wp:wrapNone/>
          <wp:docPr id="923140494" name="Afbeelding 923140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4CBA49" w14:textId="77777777" w:rsidR="000D5EB6" w:rsidRPr="003952CD" w:rsidRDefault="000D5EB6" w:rsidP="00F27A45">
    <w:pPr>
      <w:pStyle w:val="Koptekst"/>
      <w:rPr>
        <w:noProof w:val="0"/>
      </w:rPr>
    </w:pPr>
  </w:p>
  <w:p w14:paraId="7E935EFA" w14:textId="638AE8D3" w:rsidR="000D5EB6" w:rsidRPr="003952CD" w:rsidRDefault="000D5EB6" w:rsidP="00F27A45">
    <w:pPr>
      <w:pStyle w:val="Koptekst"/>
      <w:rPr>
        <w:noProof w:val="0"/>
      </w:rPr>
    </w:pPr>
    <w:r w:rsidRPr="003952CD">
      <w:drawing>
        <wp:anchor distT="0" distB="0" distL="114300" distR="114300" simplePos="0" relativeHeight="251658245" behindDoc="1" locked="0" layoutInCell="1" allowOverlap="1" wp14:anchorId="4AFC775B" wp14:editId="527BC070">
          <wp:simplePos x="0" y="0"/>
          <wp:positionH relativeFrom="column">
            <wp:posOffset>-720090</wp:posOffset>
          </wp:positionH>
          <wp:positionV relativeFrom="paragraph">
            <wp:posOffset>-1087755</wp:posOffset>
          </wp:positionV>
          <wp:extent cx="7543800" cy="10674888"/>
          <wp:effectExtent l="0" t="0" r="0" b="6350"/>
          <wp:wrapNone/>
          <wp:docPr id="837542950" name="Afbeelding 83754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46" behindDoc="1" locked="0" layoutInCell="1" allowOverlap="1" wp14:anchorId="7092757B" wp14:editId="3DB1E5FF">
          <wp:simplePos x="0" y="0"/>
          <wp:positionH relativeFrom="column">
            <wp:posOffset>-720090</wp:posOffset>
          </wp:positionH>
          <wp:positionV relativeFrom="paragraph">
            <wp:posOffset>-1087755</wp:posOffset>
          </wp:positionV>
          <wp:extent cx="7543800" cy="10674888"/>
          <wp:effectExtent l="0" t="0" r="0" b="6350"/>
          <wp:wrapNone/>
          <wp:docPr id="431633121" name="Afbeelding 431633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09270" w14:textId="77777777" w:rsidR="000D5EB6" w:rsidRPr="003952CD" w:rsidRDefault="000D5EB6" w:rsidP="00F27A45">
    <w:pPr>
      <w:pStyle w:val="Koptekst"/>
      <w:rPr>
        <w:noProof w:val="0"/>
      </w:rPr>
    </w:pPr>
  </w:p>
  <w:p w14:paraId="5C9ECD7E" w14:textId="3848D82B" w:rsidR="000D5EB6" w:rsidRPr="003952CD" w:rsidRDefault="000D5EB6" w:rsidP="00F27A45">
    <w:pPr>
      <w:pStyle w:val="Koptekst"/>
      <w:rPr>
        <w:noProof w:val="0"/>
      </w:rPr>
    </w:pPr>
    <w:r w:rsidRPr="003952CD">
      <w:drawing>
        <wp:anchor distT="0" distB="0" distL="114300" distR="114300" simplePos="0" relativeHeight="251658247" behindDoc="1" locked="0" layoutInCell="1" allowOverlap="1" wp14:anchorId="1888ADC4" wp14:editId="4E7EEB74">
          <wp:simplePos x="0" y="0"/>
          <wp:positionH relativeFrom="column">
            <wp:posOffset>-720090</wp:posOffset>
          </wp:positionH>
          <wp:positionV relativeFrom="paragraph">
            <wp:posOffset>-1087755</wp:posOffset>
          </wp:positionV>
          <wp:extent cx="7543800" cy="10674888"/>
          <wp:effectExtent l="0" t="0" r="0" b="6350"/>
          <wp:wrapNone/>
          <wp:docPr id="1855256766" name="Afbeelding 1855256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48" behindDoc="1" locked="0" layoutInCell="1" allowOverlap="1" wp14:anchorId="761BA445" wp14:editId="1D79D0D2">
          <wp:simplePos x="0" y="0"/>
          <wp:positionH relativeFrom="column">
            <wp:posOffset>-720090</wp:posOffset>
          </wp:positionH>
          <wp:positionV relativeFrom="paragraph">
            <wp:posOffset>-1087755</wp:posOffset>
          </wp:positionV>
          <wp:extent cx="7543800" cy="10674888"/>
          <wp:effectExtent l="0" t="0" r="0" b="6350"/>
          <wp:wrapNone/>
          <wp:docPr id="968166424" name="Afbeelding 968166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444D51" w14:textId="77777777" w:rsidR="000D5EB6" w:rsidRPr="003952CD" w:rsidRDefault="000D5EB6" w:rsidP="00F27A45">
    <w:pPr>
      <w:pStyle w:val="Koptekst"/>
      <w:rPr>
        <w:noProof w:val="0"/>
      </w:rPr>
    </w:pPr>
  </w:p>
  <w:p w14:paraId="7C570266" w14:textId="0B7346B7" w:rsidR="000D5EB6" w:rsidRPr="003952CD" w:rsidRDefault="000D5EB6" w:rsidP="00F27A45">
    <w:pPr>
      <w:pStyle w:val="Koptekst"/>
      <w:rPr>
        <w:noProof w:val="0"/>
      </w:rPr>
    </w:pPr>
    <w:r w:rsidRPr="003952CD">
      <w:drawing>
        <wp:anchor distT="0" distB="0" distL="114300" distR="114300" simplePos="0" relativeHeight="251658249" behindDoc="1" locked="0" layoutInCell="1" allowOverlap="1" wp14:anchorId="03371E8E" wp14:editId="749BEBC6">
          <wp:simplePos x="0" y="0"/>
          <wp:positionH relativeFrom="column">
            <wp:posOffset>-720090</wp:posOffset>
          </wp:positionH>
          <wp:positionV relativeFrom="paragraph">
            <wp:posOffset>-1087755</wp:posOffset>
          </wp:positionV>
          <wp:extent cx="7543800" cy="10674888"/>
          <wp:effectExtent l="0" t="0" r="0" b="6350"/>
          <wp:wrapNone/>
          <wp:docPr id="2104769270" name="Afbeelding 210476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0" behindDoc="1" locked="0" layoutInCell="1" allowOverlap="1" wp14:anchorId="1CB101FF" wp14:editId="4DA64FCE">
          <wp:simplePos x="0" y="0"/>
          <wp:positionH relativeFrom="column">
            <wp:posOffset>-720090</wp:posOffset>
          </wp:positionH>
          <wp:positionV relativeFrom="paragraph">
            <wp:posOffset>-1087755</wp:posOffset>
          </wp:positionV>
          <wp:extent cx="7543800" cy="10674888"/>
          <wp:effectExtent l="0" t="0" r="0" b="6350"/>
          <wp:wrapNone/>
          <wp:docPr id="199212328" name="Afbeelding 1992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1FC98" w14:textId="77777777" w:rsidR="000D5EB6" w:rsidRPr="003952CD" w:rsidRDefault="000D5EB6" w:rsidP="00F27A45">
    <w:pPr>
      <w:pStyle w:val="Koptekst"/>
      <w:rPr>
        <w:noProof w:val="0"/>
      </w:rPr>
    </w:pPr>
  </w:p>
  <w:p w14:paraId="64841139" w14:textId="005F1A1D" w:rsidR="000D5EB6" w:rsidRPr="003952CD" w:rsidRDefault="000D5EB6" w:rsidP="00F27A45">
    <w:pPr>
      <w:pStyle w:val="Koptekst"/>
      <w:rPr>
        <w:noProof w:val="0"/>
      </w:rPr>
    </w:pPr>
    <w:r w:rsidRPr="003952CD">
      <w:drawing>
        <wp:anchor distT="0" distB="0" distL="114300" distR="114300" simplePos="0" relativeHeight="251658251" behindDoc="1" locked="0" layoutInCell="1" allowOverlap="1" wp14:anchorId="3A9B926B" wp14:editId="7D4CEFC7">
          <wp:simplePos x="0" y="0"/>
          <wp:positionH relativeFrom="column">
            <wp:posOffset>-720090</wp:posOffset>
          </wp:positionH>
          <wp:positionV relativeFrom="paragraph">
            <wp:posOffset>-1087755</wp:posOffset>
          </wp:positionV>
          <wp:extent cx="7543800" cy="10674888"/>
          <wp:effectExtent l="0" t="0" r="0" b="6350"/>
          <wp:wrapNone/>
          <wp:docPr id="344138232" name="Afbeelding 34413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2" behindDoc="1" locked="0" layoutInCell="1" allowOverlap="1" wp14:anchorId="0B97AE7D" wp14:editId="550DBB5D">
          <wp:simplePos x="0" y="0"/>
          <wp:positionH relativeFrom="column">
            <wp:posOffset>-720090</wp:posOffset>
          </wp:positionH>
          <wp:positionV relativeFrom="paragraph">
            <wp:posOffset>-1087755</wp:posOffset>
          </wp:positionV>
          <wp:extent cx="7543800" cy="10674888"/>
          <wp:effectExtent l="0" t="0" r="0" b="6350"/>
          <wp:wrapNone/>
          <wp:docPr id="2114310467" name="Afbeelding 211431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FA089" w14:textId="77777777" w:rsidR="000D5EB6" w:rsidRPr="003952CD" w:rsidRDefault="000D5EB6" w:rsidP="00F27A45">
    <w:pPr>
      <w:pStyle w:val="Koptekst"/>
      <w:rPr>
        <w:noProof w:val="0"/>
      </w:rPr>
    </w:pPr>
  </w:p>
  <w:p w14:paraId="500E9E88" w14:textId="356FE3C4" w:rsidR="000D5EB6" w:rsidRPr="003952CD" w:rsidRDefault="000D5EB6" w:rsidP="00F27A45">
    <w:pPr>
      <w:pStyle w:val="Koptekst"/>
      <w:rPr>
        <w:noProof w:val="0"/>
      </w:rPr>
    </w:pPr>
    <w:r w:rsidRPr="003952CD">
      <w:drawing>
        <wp:anchor distT="0" distB="0" distL="114300" distR="114300" simplePos="0" relativeHeight="251658253" behindDoc="1" locked="0" layoutInCell="1" allowOverlap="1" wp14:anchorId="6C7B0606" wp14:editId="46A2FBCE">
          <wp:simplePos x="0" y="0"/>
          <wp:positionH relativeFrom="column">
            <wp:posOffset>-720090</wp:posOffset>
          </wp:positionH>
          <wp:positionV relativeFrom="paragraph">
            <wp:posOffset>-1087755</wp:posOffset>
          </wp:positionV>
          <wp:extent cx="7543800" cy="10674888"/>
          <wp:effectExtent l="0" t="0" r="0" b="6350"/>
          <wp:wrapNone/>
          <wp:docPr id="1385836879" name="Afbeelding 1385836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drawing>
        <wp:anchor distT="0" distB="0" distL="114300" distR="114300" simplePos="0" relativeHeight="251658254" behindDoc="1" locked="0" layoutInCell="1" allowOverlap="1" wp14:anchorId="75A2EFC4" wp14:editId="06D51B8E">
          <wp:simplePos x="0" y="0"/>
          <wp:positionH relativeFrom="column">
            <wp:posOffset>-720090</wp:posOffset>
          </wp:positionH>
          <wp:positionV relativeFrom="paragraph">
            <wp:posOffset>-1087755</wp:posOffset>
          </wp:positionV>
          <wp:extent cx="7543800" cy="10674888"/>
          <wp:effectExtent l="0" t="0" r="0" b="6350"/>
          <wp:wrapNone/>
          <wp:docPr id="1540119449" name="Afbeelding 1540119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554991" name="Afbeelding 1578554991"/>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4888"/>
                  </a:xfrm>
                  <a:prstGeom prst="rect">
                    <a:avLst/>
                  </a:prstGeom>
                </pic:spPr>
              </pic:pic>
            </a:graphicData>
          </a:graphic>
          <wp14:sizeRelH relativeFrom="margin">
            <wp14:pctWidth>0</wp14:pctWidth>
          </wp14:sizeRelH>
          <wp14:sizeRelV relativeFrom="margin">
            <wp14:pctHeight>0</wp14:pctHeight>
          </wp14:sizeRelV>
        </wp:anchor>
      </w:drawing>
    </w:r>
    <w:r w:rsidRPr="003952CD">
      <w:rPr>
        <w:noProof w:val="0"/>
      </w:rPr>
      <w:fldChar w:fldCharType="begin"/>
    </w:r>
    <w:r w:rsidRPr="003952CD">
      <w:rPr>
        <w:noProof w:val="0"/>
      </w:rPr>
      <w:instrText xml:space="preserve"> STYLEREF  "Kop 1"  \* MERGEFORMAT </w:instrText>
    </w:r>
    <w:r w:rsidRPr="003952CD">
      <w:rPr>
        <w:noProof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172B89"/>
    <w:multiLevelType w:val="multilevel"/>
    <w:tmpl w:val="AC468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A30485"/>
    <w:multiLevelType w:val="multilevel"/>
    <w:tmpl w:val="35125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CC4E1F"/>
    <w:multiLevelType w:val="multilevel"/>
    <w:tmpl w:val="7A14C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64AE1"/>
    <w:multiLevelType w:val="hybridMultilevel"/>
    <w:tmpl w:val="D4DEBF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3280FE0"/>
    <w:multiLevelType w:val="hybridMultilevel"/>
    <w:tmpl w:val="43B04320"/>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42D280E"/>
    <w:multiLevelType w:val="hybridMultilevel"/>
    <w:tmpl w:val="BCD271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6FA28CD"/>
    <w:multiLevelType w:val="hybridMultilevel"/>
    <w:tmpl w:val="A8486800"/>
    <w:lvl w:ilvl="0" w:tplc="1980AFE0">
      <w:start w:val="1"/>
      <w:numFmt w:val="decimal"/>
      <w:lvlText w:val="%1."/>
      <w:lvlJc w:val="left"/>
      <w:pPr>
        <w:ind w:left="1080" w:hanging="72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A654EA4"/>
    <w:multiLevelType w:val="hybridMultilevel"/>
    <w:tmpl w:val="677462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1420716"/>
    <w:multiLevelType w:val="multilevel"/>
    <w:tmpl w:val="0413001D"/>
    <w:styleLink w:val="Huidigelijst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9BA7F37"/>
    <w:multiLevelType w:val="hybridMultilevel"/>
    <w:tmpl w:val="8988B210"/>
    <w:lvl w:ilvl="0" w:tplc="A848826A">
      <w:start w:val="2"/>
      <w:numFmt w:val="bullet"/>
      <w:lvlText w:val="-"/>
      <w:lvlJc w:val="left"/>
      <w:pPr>
        <w:ind w:left="765" w:hanging="360"/>
      </w:pPr>
      <w:rPr>
        <w:rFonts w:ascii="Calibri" w:eastAsiaTheme="minorHAnsi" w:hAnsi="Calibri" w:cs="Calibri"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0" w15:restartNumberingAfterBreak="0">
    <w:nsid w:val="2DD1553A"/>
    <w:multiLevelType w:val="hybridMultilevel"/>
    <w:tmpl w:val="AA94A4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31E3E2A"/>
    <w:multiLevelType w:val="multilevel"/>
    <w:tmpl w:val="372CF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346A7B"/>
    <w:multiLevelType w:val="multilevel"/>
    <w:tmpl w:val="C98A4EF4"/>
    <w:styleLink w:val="Huidigelij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40471868"/>
    <w:multiLevelType w:val="multilevel"/>
    <w:tmpl w:val="F3965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5F34B2"/>
    <w:multiLevelType w:val="hybridMultilevel"/>
    <w:tmpl w:val="9648B240"/>
    <w:lvl w:ilvl="0" w:tplc="A84882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0E67C93"/>
    <w:multiLevelType w:val="multilevel"/>
    <w:tmpl w:val="9DEA873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6" w15:restartNumberingAfterBreak="0">
    <w:nsid w:val="44267DBA"/>
    <w:multiLevelType w:val="hybridMultilevel"/>
    <w:tmpl w:val="FFFFFFFF"/>
    <w:lvl w:ilvl="0" w:tplc="A77CD298">
      <w:start w:val="1"/>
      <w:numFmt w:val="bullet"/>
      <w:lvlText w:val=""/>
      <w:lvlJc w:val="left"/>
      <w:pPr>
        <w:ind w:left="720" w:hanging="360"/>
      </w:pPr>
      <w:rPr>
        <w:rFonts w:ascii="Symbol" w:hAnsi="Symbol" w:hint="default"/>
      </w:rPr>
    </w:lvl>
    <w:lvl w:ilvl="1" w:tplc="C35C22DA">
      <w:start w:val="1"/>
      <w:numFmt w:val="bullet"/>
      <w:lvlText w:val="o"/>
      <w:lvlJc w:val="left"/>
      <w:pPr>
        <w:ind w:left="1440" w:hanging="360"/>
      </w:pPr>
      <w:rPr>
        <w:rFonts w:ascii="Courier New" w:hAnsi="Courier New" w:hint="default"/>
      </w:rPr>
    </w:lvl>
    <w:lvl w:ilvl="2" w:tplc="4FDE6B30">
      <w:start w:val="1"/>
      <w:numFmt w:val="bullet"/>
      <w:lvlText w:val=""/>
      <w:lvlJc w:val="left"/>
      <w:pPr>
        <w:ind w:left="2160" w:hanging="360"/>
      </w:pPr>
      <w:rPr>
        <w:rFonts w:ascii="Wingdings" w:hAnsi="Wingdings" w:hint="default"/>
      </w:rPr>
    </w:lvl>
    <w:lvl w:ilvl="3" w:tplc="67EAFF92">
      <w:start w:val="1"/>
      <w:numFmt w:val="bullet"/>
      <w:lvlText w:val=""/>
      <w:lvlJc w:val="left"/>
      <w:pPr>
        <w:ind w:left="2880" w:hanging="360"/>
      </w:pPr>
      <w:rPr>
        <w:rFonts w:ascii="Symbol" w:hAnsi="Symbol" w:hint="default"/>
      </w:rPr>
    </w:lvl>
    <w:lvl w:ilvl="4" w:tplc="4D4CED88">
      <w:start w:val="1"/>
      <w:numFmt w:val="bullet"/>
      <w:lvlText w:val="o"/>
      <w:lvlJc w:val="left"/>
      <w:pPr>
        <w:ind w:left="3600" w:hanging="360"/>
      </w:pPr>
      <w:rPr>
        <w:rFonts w:ascii="Courier New" w:hAnsi="Courier New" w:hint="default"/>
      </w:rPr>
    </w:lvl>
    <w:lvl w:ilvl="5" w:tplc="FB1849B8">
      <w:start w:val="1"/>
      <w:numFmt w:val="bullet"/>
      <w:lvlText w:val=""/>
      <w:lvlJc w:val="left"/>
      <w:pPr>
        <w:ind w:left="4320" w:hanging="360"/>
      </w:pPr>
      <w:rPr>
        <w:rFonts w:ascii="Wingdings" w:hAnsi="Wingdings" w:hint="default"/>
      </w:rPr>
    </w:lvl>
    <w:lvl w:ilvl="6" w:tplc="AA3E8EC0">
      <w:start w:val="1"/>
      <w:numFmt w:val="bullet"/>
      <w:lvlText w:val=""/>
      <w:lvlJc w:val="left"/>
      <w:pPr>
        <w:ind w:left="5040" w:hanging="360"/>
      </w:pPr>
      <w:rPr>
        <w:rFonts w:ascii="Symbol" w:hAnsi="Symbol" w:hint="default"/>
      </w:rPr>
    </w:lvl>
    <w:lvl w:ilvl="7" w:tplc="DDEC4A66">
      <w:start w:val="1"/>
      <w:numFmt w:val="bullet"/>
      <w:lvlText w:val="o"/>
      <w:lvlJc w:val="left"/>
      <w:pPr>
        <w:ind w:left="5760" w:hanging="360"/>
      </w:pPr>
      <w:rPr>
        <w:rFonts w:ascii="Courier New" w:hAnsi="Courier New" w:hint="default"/>
      </w:rPr>
    </w:lvl>
    <w:lvl w:ilvl="8" w:tplc="A4CCB132">
      <w:start w:val="1"/>
      <w:numFmt w:val="bullet"/>
      <w:lvlText w:val=""/>
      <w:lvlJc w:val="left"/>
      <w:pPr>
        <w:ind w:left="6480" w:hanging="360"/>
      </w:pPr>
      <w:rPr>
        <w:rFonts w:ascii="Wingdings" w:hAnsi="Wingdings" w:hint="default"/>
      </w:rPr>
    </w:lvl>
  </w:abstractNum>
  <w:abstractNum w:abstractNumId="17" w15:restartNumberingAfterBreak="0">
    <w:nsid w:val="541C03D6"/>
    <w:multiLevelType w:val="multilevel"/>
    <w:tmpl w:val="A4C0D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82561F"/>
    <w:multiLevelType w:val="hybridMultilevel"/>
    <w:tmpl w:val="6A720332"/>
    <w:lvl w:ilvl="0" w:tplc="A848826A">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57D4282"/>
    <w:multiLevelType w:val="hybridMultilevel"/>
    <w:tmpl w:val="A34C3CEE"/>
    <w:lvl w:ilvl="0" w:tplc="386270B8">
      <w:numFmt w:val="bullet"/>
      <w:lvlText w:val=""/>
      <w:lvlJc w:val="left"/>
      <w:pPr>
        <w:ind w:left="720" w:hanging="360"/>
      </w:pPr>
      <w:rPr>
        <w:rFonts w:ascii="Symbol" w:eastAsiaTheme="majorEastAsia" w:hAnsi="Symbol" w:cstheme="maj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747059"/>
    <w:multiLevelType w:val="hybridMultilevel"/>
    <w:tmpl w:val="AA1473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8850C72"/>
    <w:multiLevelType w:val="hybridMultilevel"/>
    <w:tmpl w:val="6820337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29636351">
    <w:abstractNumId w:val="15"/>
  </w:num>
  <w:num w:numId="2" w16cid:durableId="1333221548">
    <w:abstractNumId w:val="12"/>
  </w:num>
  <w:num w:numId="3" w16cid:durableId="1330518898">
    <w:abstractNumId w:val="8"/>
  </w:num>
  <w:num w:numId="4" w16cid:durableId="759061365">
    <w:abstractNumId w:val="14"/>
  </w:num>
  <w:num w:numId="5" w16cid:durableId="1938519030">
    <w:abstractNumId w:val="21"/>
  </w:num>
  <w:num w:numId="6" w16cid:durableId="504056473">
    <w:abstractNumId w:val="7"/>
  </w:num>
  <w:num w:numId="7" w16cid:durableId="234047913">
    <w:abstractNumId w:val="5"/>
  </w:num>
  <w:num w:numId="8" w16cid:durableId="2134517055">
    <w:abstractNumId w:val="10"/>
  </w:num>
  <w:num w:numId="9" w16cid:durableId="749349799">
    <w:abstractNumId w:val="20"/>
  </w:num>
  <w:num w:numId="10" w16cid:durableId="915167718">
    <w:abstractNumId w:val="3"/>
  </w:num>
  <w:num w:numId="11" w16cid:durableId="313611160">
    <w:abstractNumId w:val="9"/>
  </w:num>
  <w:num w:numId="12" w16cid:durableId="353961666">
    <w:abstractNumId w:val="18"/>
  </w:num>
  <w:num w:numId="13" w16cid:durableId="1130630889">
    <w:abstractNumId w:val="4"/>
  </w:num>
  <w:num w:numId="14" w16cid:durableId="1022048740">
    <w:abstractNumId w:val="19"/>
  </w:num>
  <w:num w:numId="15" w16cid:durableId="479348570">
    <w:abstractNumId w:val="6"/>
  </w:num>
  <w:num w:numId="16" w16cid:durableId="1469126816">
    <w:abstractNumId w:val="11"/>
  </w:num>
  <w:num w:numId="17" w16cid:durableId="642663308">
    <w:abstractNumId w:val="13"/>
  </w:num>
  <w:num w:numId="18" w16cid:durableId="1833521796">
    <w:abstractNumId w:val="0"/>
  </w:num>
  <w:num w:numId="19" w16cid:durableId="2114548727">
    <w:abstractNumId w:val="1"/>
  </w:num>
  <w:num w:numId="20" w16cid:durableId="701247516">
    <w:abstractNumId w:val="17"/>
  </w:num>
  <w:num w:numId="21" w16cid:durableId="1195460114">
    <w:abstractNumId w:val="2"/>
  </w:num>
  <w:num w:numId="22" w16cid:durableId="1355886760">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cryptProviderType="rsaAES" w:cryptAlgorithmClass="hash" w:cryptAlgorithmType="typeAny" w:cryptAlgorithmSid="14" w:cryptSpinCount="100000" w:hash="TFxXb+xiYfKa3dJGpRppUv8fLiiyFpZGZivc0MfxoovARRnlY1tkzHlqXe1Zr5PYifjAqysFJVA5Vx0Xkc36qg==" w:salt="uUstrQMvlOKMmsvgSciR+A=="/>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B98"/>
    <w:rsid w:val="00003DFD"/>
    <w:rsid w:val="000116D8"/>
    <w:rsid w:val="000232F3"/>
    <w:rsid w:val="00025310"/>
    <w:rsid w:val="00025DAB"/>
    <w:rsid w:val="00032591"/>
    <w:rsid w:val="00034373"/>
    <w:rsid w:val="00035478"/>
    <w:rsid w:val="00044095"/>
    <w:rsid w:val="00044937"/>
    <w:rsid w:val="000528FD"/>
    <w:rsid w:val="00056030"/>
    <w:rsid w:val="00063FBF"/>
    <w:rsid w:val="000667AA"/>
    <w:rsid w:val="00067B14"/>
    <w:rsid w:val="000712FF"/>
    <w:rsid w:val="00075838"/>
    <w:rsid w:val="00082289"/>
    <w:rsid w:val="00082421"/>
    <w:rsid w:val="0008540C"/>
    <w:rsid w:val="000A485B"/>
    <w:rsid w:val="000A634C"/>
    <w:rsid w:val="000B4656"/>
    <w:rsid w:val="000C4938"/>
    <w:rsid w:val="000D5EB6"/>
    <w:rsid w:val="000D79F1"/>
    <w:rsid w:val="000E14C8"/>
    <w:rsid w:val="000F456B"/>
    <w:rsid w:val="000F48D0"/>
    <w:rsid w:val="000F6B61"/>
    <w:rsid w:val="000F728D"/>
    <w:rsid w:val="000F77AD"/>
    <w:rsid w:val="001022BD"/>
    <w:rsid w:val="00103FE5"/>
    <w:rsid w:val="001136DE"/>
    <w:rsid w:val="00122147"/>
    <w:rsid w:val="00124C52"/>
    <w:rsid w:val="001327A4"/>
    <w:rsid w:val="001408AE"/>
    <w:rsid w:val="00143FD1"/>
    <w:rsid w:val="00154CC4"/>
    <w:rsid w:val="0016000E"/>
    <w:rsid w:val="0017202A"/>
    <w:rsid w:val="00176A7D"/>
    <w:rsid w:val="0018154D"/>
    <w:rsid w:val="001852B2"/>
    <w:rsid w:val="00185310"/>
    <w:rsid w:val="00193745"/>
    <w:rsid w:val="001A029C"/>
    <w:rsid w:val="001A1330"/>
    <w:rsid w:val="001A1E3F"/>
    <w:rsid w:val="001A3C6C"/>
    <w:rsid w:val="001A73A3"/>
    <w:rsid w:val="001B002B"/>
    <w:rsid w:val="001B173E"/>
    <w:rsid w:val="001C2A85"/>
    <w:rsid w:val="001C5C01"/>
    <w:rsid w:val="001C5FE9"/>
    <w:rsid w:val="001C61D6"/>
    <w:rsid w:val="001D0EA4"/>
    <w:rsid w:val="001D1D4F"/>
    <w:rsid w:val="001D2A84"/>
    <w:rsid w:val="001D322A"/>
    <w:rsid w:val="001D40F8"/>
    <w:rsid w:val="001E0923"/>
    <w:rsid w:val="001E1FBB"/>
    <w:rsid w:val="001E75B6"/>
    <w:rsid w:val="00203511"/>
    <w:rsid w:val="00206232"/>
    <w:rsid w:val="00212BAB"/>
    <w:rsid w:val="00213AAB"/>
    <w:rsid w:val="002207D6"/>
    <w:rsid w:val="00224D1A"/>
    <w:rsid w:val="00230A64"/>
    <w:rsid w:val="0023162C"/>
    <w:rsid w:val="00242173"/>
    <w:rsid w:val="00242C9F"/>
    <w:rsid w:val="0024529B"/>
    <w:rsid w:val="00245BEE"/>
    <w:rsid w:val="002479FD"/>
    <w:rsid w:val="00247B0F"/>
    <w:rsid w:val="0025682C"/>
    <w:rsid w:val="00265246"/>
    <w:rsid w:val="00266817"/>
    <w:rsid w:val="00266E2A"/>
    <w:rsid w:val="00274E02"/>
    <w:rsid w:val="00275A10"/>
    <w:rsid w:val="0027704F"/>
    <w:rsid w:val="00281EC6"/>
    <w:rsid w:val="00285C69"/>
    <w:rsid w:val="0029132A"/>
    <w:rsid w:val="00293C71"/>
    <w:rsid w:val="0029556C"/>
    <w:rsid w:val="00297667"/>
    <w:rsid w:val="002A3A30"/>
    <w:rsid w:val="002A6B86"/>
    <w:rsid w:val="002A7C24"/>
    <w:rsid w:val="002B2D92"/>
    <w:rsid w:val="002B46D9"/>
    <w:rsid w:val="002B4934"/>
    <w:rsid w:val="002C4BCB"/>
    <w:rsid w:val="002D0005"/>
    <w:rsid w:val="002D086F"/>
    <w:rsid w:val="002D72EB"/>
    <w:rsid w:val="002E18B1"/>
    <w:rsid w:val="002E2F0E"/>
    <w:rsid w:val="002E4B43"/>
    <w:rsid w:val="002F6CA3"/>
    <w:rsid w:val="00300337"/>
    <w:rsid w:val="003044E4"/>
    <w:rsid w:val="0031374D"/>
    <w:rsid w:val="003148BC"/>
    <w:rsid w:val="00323137"/>
    <w:rsid w:val="00323859"/>
    <w:rsid w:val="00330668"/>
    <w:rsid w:val="00335D1D"/>
    <w:rsid w:val="00337744"/>
    <w:rsid w:val="00337C25"/>
    <w:rsid w:val="00343E9E"/>
    <w:rsid w:val="003472D0"/>
    <w:rsid w:val="0035025F"/>
    <w:rsid w:val="00357706"/>
    <w:rsid w:val="00363172"/>
    <w:rsid w:val="00363A23"/>
    <w:rsid w:val="00363F39"/>
    <w:rsid w:val="00370B05"/>
    <w:rsid w:val="00373DC7"/>
    <w:rsid w:val="00381F06"/>
    <w:rsid w:val="003843EA"/>
    <w:rsid w:val="00386046"/>
    <w:rsid w:val="00391C4F"/>
    <w:rsid w:val="003952CD"/>
    <w:rsid w:val="003A0683"/>
    <w:rsid w:val="003B4FBC"/>
    <w:rsid w:val="003B7FF5"/>
    <w:rsid w:val="003C2B96"/>
    <w:rsid w:val="003C2BFA"/>
    <w:rsid w:val="003D6A96"/>
    <w:rsid w:val="003E1C81"/>
    <w:rsid w:val="003E40DF"/>
    <w:rsid w:val="003E787B"/>
    <w:rsid w:val="003F5725"/>
    <w:rsid w:val="0040166D"/>
    <w:rsid w:val="004026D7"/>
    <w:rsid w:val="0040550F"/>
    <w:rsid w:val="00411C61"/>
    <w:rsid w:val="004166AD"/>
    <w:rsid w:val="00417A6F"/>
    <w:rsid w:val="0043357E"/>
    <w:rsid w:val="00436A9F"/>
    <w:rsid w:val="004435EB"/>
    <w:rsid w:val="0044448A"/>
    <w:rsid w:val="004459B5"/>
    <w:rsid w:val="00454CD7"/>
    <w:rsid w:val="00457379"/>
    <w:rsid w:val="00457CC4"/>
    <w:rsid w:val="0046704D"/>
    <w:rsid w:val="004830F7"/>
    <w:rsid w:val="004870D4"/>
    <w:rsid w:val="004B00D0"/>
    <w:rsid w:val="004B06D8"/>
    <w:rsid w:val="004B22F9"/>
    <w:rsid w:val="004B3489"/>
    <w:rsid w:val="004B46CE"/>
    <w:rsid w:val="004B483F"/>
    <w:rsid w:val="004C0248"/>
    <w:rsid w:val="004C3309"/>
    <w:rsid w:val="004C7310"/>
    <w:rsid w:val="004D1AE9"/>
    <w:rsid w:val="004D48AC"/>
    <w:rsid w:val="004D78CC"/>
    <w:rsid w:val="004E3772"/>
    <w:rsid w:val="004E79F1"/>
    <w:rsid w:val="004F5B7F"/>
    <w:rsid w:val="004F6AE2"/>
    <w:rsid w:val="004F796F"/>
    <w:rsid w:val="00500689"/>
    <w:rsid w:val="00501D52"/>
    <w:rsid w:val="005043CC"/>
    <w:rsid w:val="00504770"/>
    <w:rsid w:val="0051308F"/>
    <w:rsid w:val="00513522"/>
    <w:rsid w:val="005139E9"/>
    <w:rsid w:val="0051473A"/>
    <w:rsid w:val="0051796E"/>
    <w:rsid w:val="005221A9"/>
    <w:rsid w:val="005401E7"/>
    <w:rsid w:val="00541391"/>
    <w:rsid w:val="00542201"/>
    <w:rsid w:val="00552CA8"/>
    <w:rsid w:val="00557832"/>
    <w:rsid w:val="00566E8B"/>
    <w:rsid w:val="00566FF9"/>
    <w:rsid w:val="00574E7E"/>
    <w:rsid w:val="005854B1"/>
    <w:rsid w:val="0058562F"/>
    <w:rsid w:val="00587C14"/>
    <w:rsid w:val="00593FEC"/>
    <w:rsid w:val="00596F32"/>
    <w:rsid w:val="005A3361"/>
    <w:rsid w:val="005A35D5"/>
    <w:rsid w:val="005A4D19"/>
    <w:rsid w:val="005B223B"/>
    <w:rsid w:val="005B53C6"/>
    <w:rsid w:val="005C36B6"/>
    <w:rsid w:val="005D1EAE"/>
    <w:rsid w:val="005E0157"/>
    <w:rsid w:val="005E4746"/>
    <w:rsid w:val="005E5661"/>
    <w:rsid w:val="005E7AFF"/>
    <w:rsid w:val="005F6A7E"/>
    <w:rsid w:val="005F6CB7"/>
    <w:rsid w:val="006114EF"/>
    <w:rsid w:val="00611CDE"/>
    <w:rsid w:val="00614666"/>
    <w:rsid w:val="006149DB"/>
    <w:rsid w:val="00616E01"/>
    <w:rsid w:val="00616E36"/>
    <w:rsid w:val="00621273"/>
    <w:rsid w:val="0063035A"/>
    <w:rsid w:val="00630776"/>
    <w:rsid w:val="006316C0"/>
    <w:rsid w:val="00633AC3"/>
    <w:rsid w:val="00636019"/>
    <w:rsid w:val="00637748"/>
    <w:rsid w:val="00642261"/>
    <w:rsid w:val="006463B9"/>
    <w:rsid w:val="0064735C"/>
    <w:rsid w:val="00647455"/>
    <w:rsid w:val="00654F57"/>
    <w:rsid w:val="00655B8D"/>
    <w:rsid w:val="00656C0D"/>
    <w:rsid w:val="0065746C"/>
    <w:rsid w:val="006579C0"/>
    <w:rsid w:val="00660B08"/>
    <w:rsid w:val="006668C1"/>
    <w:rsid w:val="00670349"/>
    <w:rsid w:val="00670FAE"/>
    <w:rsid w:val="00675A6F"/>
    <w:rsid w:val="006768A5"/>
    <w:rsid w:val="006837EA"/>
    <w:rsid w:val="00683D2A"/>
    <w:rsid w:val="00683EE3"/>
    <w:rsid w:val="0068421B"/>
    <w:rsid w:val="00685A8B"/>
    <w:rsid w:val="00687372"/>
    <w:rsid w:val="00687B44"/>
    <w:rsid w:val="00691DB2"/>
    <w:rsid w:val="00696252"/>
    <w:rsid w:val="006A0EDB"/>
    <w:rsid w:val="006A495D"/>
    <w:rsid w:val="006B4E1A"/>
    <w:rsid w:val="006C5F23"/>
    <w:rsid w:val="006D1955"/>
    <w:rsid w:val="006D26AE"/>
    <w:rsid w:val="006D4B0C"/>
    <w:rsid w:val="006D4FBF"/>
    <w:rsid w:val="006D6F9F"/>
    <w:rsid w:val="006E3456"/>
    <w:rsid w:val="006E3C8A"/>
    <w:rsid w:val="006E5B5C"/>
    <w:rsid w:val="006E6C1B"/>
    <w:rsid w:val="006F1793"/>
    <w:rsid w:val="006F33D8"/>
    <w:rsid w:val="006F5929"/>
    <w:rsid w:val="006F6FD2"/>
    <w:rsid w:val="00701A70"/>
    <w:rsid w:val="00702366"/>
    <w:rsid w:val="007074BC"/>
    <w:rsid w:val="00707CD5"/>
    <w:rsid w:val="00714E80"/>
    <w:rsid w:val="00715425"/>
    <w:rsid w:val="00715B40"/>
    <w:rsid w:val="00717020"/>
    <w:rsid w:val="00722D0C"/>
    <w:rsid w:val="007233A9"/>
    <w:rsid w:val="00724EAC"/>
    <w:rsid w:val="00725E12"/>
    <w:rsid w:val="007300C7"/>
    <w:rsid w:val="00737306"/>
    <w:rsid w:val="007428CA"/>
    <w:rsid w:val="00754108"/>
    <w:rsid w:val="00755C6F"/>
    <w:rsid w:val="00755FEC"/>
    <w:rsid w:val="00761938"/>
    <w:rsid w:val="007621CE"/>
    <w:rsid w:val="00764D7E"/>
    <w:rsid w:val="00772385"/>
    <w:rsid w:val="007729C0"/>
    <w:rsid w:val="00774984"/>
    <w:rsid w:val="007804BA"/>
    <w:rsid w:val="007804D9"/>
    <w:rsid w:val="00783211"/>
    <w:rsid w:val="00783471"/>
    <w:rsid w:val="00783646"/>
    <w:rsid w:val="0079482A"/>
    <w:rsid w:val="00794AEE"/>
    <w:rsid w:val="00795709"/>
    <w:rsid w:val="007968BE"/>
    <w:rsid w:val="007A260B"/>
    <w:rsid w:val="007A287B"/>
    <w:rsid w:val="007B370A"/>
    <w:rsid w:val="007B6A87"/>
    <w:rsid w:val="007C6415"/>
    <w:rsid w:val="007D1888"/>
    <w:rsid w:val="007D3A08"/>
    <w:rsid w:val="007D4077"/>
    <w:rsid w:val="007D4950"/>
    <w:rsid w:val="007D7710"/>
    <w:rsid w:val="007E5E5B"/>
    <w:rsid w:val="007E6A63"/>
    <w:rsid w:val="007F0CDB"/>
    <w:rsid w:val="007F0D55"/>
    <w:rsid w:val="007F6F7E"/>
    <w:rsid w:val="00802072"/>
    <w:rsid w:val="00802A66"/>
    <w:rsid w:val="00806A9C"/>
    <w:rsid w:val="008118D4"/>
    <w:rsid w:val="00811DA4"/>
    <w:rsid w:val="008121BB"/>
    <w:rsid w:val="0081776A"/>
    <w:rsid w:val="00823862"/>
    <w:rsid w:val="008251F8"/>
    <w:rsid w:val="008266F4"/>
    <w:rsid w:val="00828B21"/>
    <w:rsid w:val="00830601"/>
    <w:rsid w:val="00832824"/>
    <w:rsid w:val="008354A4"/>
    <w:rsid w:val="008428ED"/>
    <w:rsid w:val="00847944"/>
    <w:rsid w:val="00847FA6"/>
    <w:rsid w:val="008630A7"/>
    <w:rsid w:val="00874E53"/>
    <w:rsid w:val="00880973"/>
    <w:rsid w:val="00881067"/>
    <w:rsid w:val="00882CC5"/>
    <w:rsid w:val="00883291"/>
    <w:rsid w:val="00896A36"/>
    <w:rsid w:val="008A1566"/>
    <w:rsid w:val="008A315F"/>
    <w:rsid w:val="008A4F5A"/>
    <w:rsid w:val="008A797F"/>
    <w:rsid w:val="008A7B2A"/>
    <w:rsid w:val="008B7D3E"/>
    <w:rsid w:val="008C08BE"/>
    <w:rsid w:val="008C1D1E"/>
    <w:rsid w:val="008C72FC"/>
    <w:rsid w:val="008C7BF8"/>
    <w:rsid w:val="008D3B7F"/>
    <w:rsid w:val="008D527C"/>
    <w:rsid w:val="008E1CEB"/>
    <w:rsid w:val="008F568C"/>
    <w:rsid w:val="008F56D0"/>
    <w:rsid w:val="00901B7F"/>
    <w:rsid w:val="009100BC"/>
    <w:rsid w:val="00932099"/>
    <w:rsid w:val="00932EEE"/>
    <w:rsid w:val="00935293"/>
    <w:rsid w:val="00935698"/>
    <w:rsid w:val="00950284"/>
    <w:rsid w:val="00955354"/>
    <w:rsid w:val="009579BC"/>
    <w:rsid w:val="00960458"/>
    <w:rsid w:val="009614EE"/>
    <w:rsid w:val="0096327D"/>
    <w:rsid w:val="009638C5"/>
    <w:rsid w:val="009655F3"/>
    <w:rsid w:val="009663F3"/>
    <w:rsid w:val="0097554A"/>
    <w:rsid w:val="009826B3"/>
    <w:rsid w:val="00987587"/>
    <w:rsid w:val="00990C07"/>
    <w:rsid w:val="00991139"/>
    <w:rsid w:val="009A1992"/>
    <w:rsid w:val="009A568A"/>
    <w:rsid w:val="009B03D2"/>
    <w:rsid w:val="009B05E0"/>
    <w:rsid w:val="009B6FEA"/>
    <w:rsid w:val="009C75A2"/>
    <w:rsid w:val="009C79B2"/>
    <w:rsid w:val="009D13FA"/>
    <w:rsid w:val="009D1EB4"/>
    <w:rsid w:val="009D516C"/>
    <w:rsid w:val="009E333B"/>
    <w:rsid w:val="009E4584"/>
    <w:rsid w:val="009E5050"/>
    <w:rsid w:val="009E53B7"/>
    <w:rsid w:val="009F0B81"/>
    <w:rsid w:val="009F32A8"/>
    <w:rsid w:val="009F3735"/>
    <w:rsid w:val="00A066C4"/>
    <w:rsid w:val="00A1318D"/>
    <w:rsid w:val="00A213E1"/>
    <w:rsid w:val="00A24F6A"/>
    <w:rsid w:val="00A34469"/>
    <w:rsid w:val="00A3509C"/>
    <w:rsid w:val="00A358A3"/>
    <w:rsid w:val="00A3682F"/>
    <w:rsid w:val="00A47FC7"/>
    <w:rsid w:val="00A5065A"/>
    <w:rsid w:val="00A56618"/>
    <w:rsid w:val="00A56B57"/>
    <w:rsid w:val="00A60395"/>
    <w:rsid w:val="00A614C7"/>
    <w:rsid w:val="00A62AB5"/>
    <w:rsid w:val="00A649E7"/>
    <w:rsid w:val="00A707A6"/>
    <w:rsid w:val="00A71C67"/>
    <w:rsid w:val="00A71F47"/>
    <w:rsid w:val="00A7362B"/>
    <w:rsid w:val="00A73AC3"/>
    <w:rsid w:val="00A85430"/>
    <w:rsid w:val="00A90371"/>
    <w:rsid w:val="00A94854"/>
    <w:rsid w:val="00A94FEA"/>
    <w:rsid w:val="00AA28F3"/>
    <w:rsid w:val="00AA2D7E"/>
    <w:rsid w:val="00AA300A"/>
    <w:rsid w:val="00AA32DC"/>
    <w:rsid w:val="00AB1DA9"/>
    <w:rsid w:val="00AB7503"/>
    <w:rsid w:val="00AC7030"/>
    <w:rsid w:val="00AD742B"/>
    <w:rsid w:val="00AE3A09"/>
    <w:rsid w:val="00AE7343"/>
    <w:rsid w:val="00AF168D"/>
    <w:rsid w:val="00AF2D2D"/>
    <w:rsid w:val="00AF5148"/>
    <w:rsid w:val="00B01435"/>
    <w:rsid w:val="00B01E03"/>
    <w:rsid w:val="00B02479"/>
    <w:rsid w:val="00B16CA2"/>
    <w:rsid w:val="00B37361"/>
    <w:rsid w:val="00B44292"/>
    <w:rsid w:val="00B4687C"/>
    <w:rsid w:val="00B50AD8"/>
    <w:rsid w:val="00B518AF"/>
    <w:rsid w:val="00B605E5"/>
    <w:rsid w:val="00B665BA"/>
    <w:rsid w:val="00B71DFB"/>
    <w:rsid w:val="00B75583"/>
    <w:rsid w:val="00B86697"/>
    <w:rsid w:val="00B87740"/>
    <w:rsid w:val="00B90C27"/>
    <w:rsid w:val="00B9133C"/>
    <w:rsid w:val="00B91FE8"/>
    <w:rsid w:val="00B92761"/>
    <w:rsid w:val="00B95B98"/>
    <w:rsid w:val="00BA0463"/>
    <w:rsid w:val="00BA2DF8"/>
    <w:rsid w:val="00BA4AD8"/>
    <w:rsid w:val="00BA5919"/>
    <w:rsid w:val="00BA7E21"/>
    <w:rsid w:val="00BB1E72"/>
    <w:rsid w:val="00BC5EC4"/>
    <w:rsid w:val="00BD007E"/>
    <w:rsid w:val="00BD74B6"/>
    <w:rsid w:val="00BE103B"/>
    <w:rsid w:val="00BE771C"/>
    <w:rsid w:val="00BE77CE"/>
    <w:rsid w:val="00BF1EE6"/>
    <w:rsid w:val="00BF5141"/>
    <w:rsid w:val="00BF5C4D"/>
    <w:rsid w:val="00BF6056"/>
    <w:rsid w:val="00C16169"/>
    <w:rsid w:val="00C2391C"/>
    <w:rsid w:val="00C312E1"/>
    <w:rsid w:val="00C318B1"/>
    <w:rsid w:val="00C34992"/>
    <w:rsid w:val="00C40163"/>
    <w:rsid w:val="00C436AD"/>
    <w:rsid w:val="00C44526"/>
    <w:rsid w:val="00C44B2F"/>
    <w:rsid w:val="00C5224C"/>
    <w:rsid w:val="00C57EE4"/>
    <w:rsid w:val="00C61AE6"/>
    <w:rsid w:val="00C664EB"/>
    <w:rsid w:val="00C7015E"/>
    <w:rsid w:val="00C72A86"/>
    <w:rsid w:val="00C74573"/>
    <w:rsid w:val="00C75CAF"/>
    <w:rsid w:val="00C80F25"/>
    <w:rsid w:val="00C825ED"/>
    <w:rsid w:val="00C82FFD"/>
    <w:rsid w:val="00C833D4"/>
    <w:rsid w:val="00C870A2"/>
    <w:rsid w:val="00C8738C"/>
    <w:rsid w:val="00C95D34"/>
    <w:rsid w:val="00C96D74"/>
    <w:rsid w:val="00CA24C0"/>
    <w:rsid w:val="00CA4DB3"/>
    <w:rsid w:val="00CB43E5"/>
    <w:rsid w:val="00CC0A7A"/>
    <w:rsid w:val="00CC279B"/>
    <w:rsid w:val="00CC7B05"/>
    <w:rsid w:val="00CD2B1B"/>
    <w:rsid w:val="00CE3481"/>
    <w:rsid w:val="00CE4B22"/>
    <w:rsid w:val="00CE6B84"/>
    <w:rsid w:val="00CE7EA5"/>
    <w:rsid w:val="00CF1293"/>
    <w:rsid w:val="00CF67B2"/>
    <w:rsid w:val="00D01D9F"/>
    <w:rsid w:val="00D05D51"/>
    <w:rsid w:val="00D05E43"/>
    <w:rsid w:val="00D2000C"/>
    <w:rsid w:val="00D279D8"/>
    <w:rsid w:val="00D30403"/>
    <w:rsid w:val="00D3419F"/>
    <w:rsid w:val="00D40253"/>
    <w:rsid w:val="00D40451"/>
    <w:rsid w:val="00D4119F"/>
    <w:rsid w:val="00D504E1"/>
    <w:rsid w:val="00D55A1E"/>
    <w:rsid w:val="00D6291B"/>
    <w:rsid w:val="00D665ED"/>
    <w:rsid w:val="00D67E1C"/>
    <w:rsid w:val="00D710F4"/>
    <w:rsid w:val="00D72369"/>
    <w:rsid w:val="00D8516E"/>
    <w:rsid w:val="00D85F89"/>
    <w:rsid w:val="00D918C9"/>
    <w:rsid w:val="00D927F4"/>
    <w:rsid w:val="00D94E93"/>
    <w:rsid w:val="00D96085"/>
    <w:rsid w:val="00D966F3"/>
    <w:rsid w:val="00D979F7"/>
    <w:rsid w:val="00DB10F8"/>
    <w:rsid w:val="00DB24E6"/>
    <w:rsid w:val="00DB52F1"/>
    <w:rsid w:val="00DC0852"/>
    <w:rsid w:val="00DC179D"/>
    <w:rsid w:val="00DC3EFE"/>
    <w:rsid w:val="00DD38C8"/>
    <w:rsid w:val="00DE072A"/>
    <w:rsid w:val="00DE1D57"/>
    <w:rsid w:val="00DF00CF"/>
    <w:rsid w:val="00DF0E8D"/>
    <w:rsid w:val="00DF1B12"/>
    <w:rsid w:val="00DF344E"/>
    <w:rsid w:val="00DF489D"/>
    <w:rsid w:val="00DF56E2"/>
    <w:rsid w:val="00DF7120"/>
    <w:rsid w:val="00E02139"/>
    <w:rsid w:val="00E21524"/>
    <w:rsid w:val="00E23D43"/>
    <w:rsid w:val="00E26B8D"/>
    <w:rsid w:val="00E3132B"/>
    <w:rsid w:val="00E3644C"/>
    <w:rsid w:val="00E36472"/>
    <w:rsid w:val="00E373B9"/>
    <w:rsid w:val="00E45243"/>
    <w:rsid w:val="00E51A7B"/>
    <w:rsid w:val="00E52A0F"/>
    <w:rsid w:val="00E56E4E"/>
    <w:rsid w:val="00E57E7A"/>
    <w:rsid w:val="00E61959"/>
    <w:rsid w:val="00E65662"/>
    <w:rsid w:val="00E70295"/>
    <w:rsid w:val="00E74686"/>
    <w:rsid w:val="00E75EBC"/>
    <w:rsid w:val="00E77C46"/>
    <w:rsid w:val="00E82FEB"/>
    <w:rsid w:val="00E84F24"/>
    <w:rsid w:val="00E86520"/>
    <w:rsid w:val="00E87242"/>
    <w:rsid w:val="00E91E7C"/>
    <w:rsid w:val="00E95E6C"/>
    <w:rsid w:val="00EA79BC"/>
    <w:rsid w:val="00EB68FE"/>
    <w:rsid w:val="00ED1ECB"/>
    <w:rsid w:val="00ED2E6E"/>
    <w:rsid w:val="00ED5F53"/>
    <w:rsid w:val="00EE07C6"/>
    <w:rsid w:val="00EE7FC9"/>
    <w:rsid w:val="00EF43EC"/>
    <w:rsid w:val="00EF51C0"/>
    <w:rsid w:val="00EF7BD4"/>
    <w:rsid w:val="00F13A4D"/>
    <w:rsid w:val="00F26A38"/>
    <w:rsid w:val="00F27A45"/>
    <w:rsid w:val="00F30698"/>
    <w:rsid w:val="00F37048"/>
    <w:rsid w:val="00F37DF9"/>
    <w:rsid w:val="00F4035F"/>
    <w:rsid w:val="00F43D5D"/>
    <w:rsid w:val="00F44A64"/>
    <w:rsid w:val="00F5074C"/>
    <w:rsid w:val="00F57BB5"/>
    <w:rsid w:val="00F61824"/>
    <w:rsid w:val="00F66303"/>
    <w:rsid w:val="00F7721D"/>
    <w:rsid w:val="00F779C1"/>
    <w:rsid w:val="00F87272"/>
    <w:rsid w:val="00F910F4"/>
    <w:rsid w:val="00F92D97"/>
    <w:rsid w:val="00F952E1"/>
    <w:rsid w:val="00FA022A"/>
    <w:rsid w:val="00FA294F"/>
    <w:rsid w:val="00FA3D1E"/>
    <w:rsid w:val="00FC03EA"/>
    <w:rsid w:val="00FC09C0"/>
    <w:rsid w:val="00FC1FB5"/>
    <w:rsid w:val="00FC47B9"/>
    <w:rsid w:val="00FD1AB5"/>
    <w:rsid w:val="00FD1E5C"/>
    <w:rsid w:val="00FD2DEA"/>
    <w:rsid w:val="00FD534A"/>
    <w:rsid w:val="00FE1089"/>
    <w:rsid w:val="00FE1491"/>
    <w:rsid w:val="00FE2250"/>
    <w:rsid w:val="00FE3217"/>
    <w:rsid w:val="00FE322B"/>
    <w:rsid w:val="00FF14A5"/>
    <w:rsid w:val="00FF404D"/>
    <w:rsid w:val="00FF422A"/>
    <w:rsid w:val="00FF5CE9"/>
    <w:rsid w:val="01720A34"/>
    <w:rsid w:val="0226368B"/>
    <w:rsid w:val="030CC0FA"/>
    <w:rsid w:val="04F4D546"/>
    <w:rsid w:val="06884A9F"/>
    <w:rsid w:val="07720CD8"/>
    <w:rsid w:val="08B1859B"/>
    <w:rsid w:val="0AED15B1"/>
    <w:rsid w:val="0B44945A"/>
    <w:rsid w:val="0BDB4883"/>
    <w:rsid w:val="0C4EEB04"/>
    <w:rsid w:val="102D53FC"/>
    <w:rsid w:val="1109858F"/>
    <w:rsid w:val="13DDE18B"/>
    <w:rsid w:val="13FF7F1E"/>
    <w:rsid w:val="1433CFA8"/>
    <w:rsid w:val="152E20E1"/>
    <w:rsid w:val="153041A0"/>
    <w:rsid w:val="17B416C4"/>
    <w:rsid w:val="185361EE"/>
    <w:rsid w:val="1998EB38"/>
    <w:rsid w:val="19EF78EA"/>
    <w:rsid w:val="1A6143B1"/>
    <w:rsid w:val="1B22BCE6"/>
    <w:rsid w:val="1C084616"/>
    <w:rsid w:val="1D273ECE"/>
    <w:rsid w:val="1D4724B6"/>
    <w:rsid w:val="1D7DD62D"/>
    <w:rsid w:val="1DE69EC7"/>
    <w:rsid w:val="1ED7702F"/>
    <w:rsid w:val="206750F9"/>
    <w:rsid w:val="22DF017A"/>
    <w:rsid w:val="23462DD9"/>
    <w:rsid w:val="24DE5294"/>
    <w:rsid w:val="255BC5AE"/>
    <w:rsid w:val="270D56AB"/>
    <w:rsid w:val="27BBC1BF"/>
    <w:rsid w:val="2870CF33"/>
    <w:rsid w:val="28E19869"/>
    <w:rsid w:val="29940E67"/>
    <w:rsid w:val="2D5DD9AC"/>
    <w:rsid w:val="2E9044E4"/>
    <w:rsid w:val="2F9A7914"/>
    <w:rsid w:val="32F96094"/>
    <w:rsid w:val="33F53353"/>
    <w:rsid w:val="3402814E"/>
    <w:rsid w:val="3434BD63"/>
    <w:rsid w:val="346B2ED6"/>
    <w:rsid w:val="35574D17"/>
    <w:rsid w:val="35709B6F"/>
    <w:rsid w:val="37115E2E"/>
    <w:rsid w:val="38DD425C"/>
    <w:rsid w:val="3A38AB39"/>
    <w:rsid w:val="3CB1DA7A"/>
    <w:rsid w:val="3CC365CF"/>
    <w:rsid w:val="3DA3860E"/>
    <w:rsid w:val="3F6C7E64"/>
    <w:rsid w:val="4060197C"/>
    <w:rsid w:val="408997E9"/>
    <w:rsid w:val="41F106C0"/>
    <w:rsid w:val="44CD2E5A"/>
    <w:rsid w:val="47B8626E"/>
    <w:rsid w:val="48196AB5"/>
    <w:rsid w:val="4825A54D"/>
    <w:rsid w:val="4AADF2C4"/>
    <w:rsid w:val="4AB1F5C3"/>
    <w:rsid w:val="4B51E435"/>
    <w:rsid w:val="4BE4E634"/>
    <w:rsid w:val="4D98F45A"/>
    <w:rsid w:val="4FEFE4C8"/>
    <w:rsid w:val="51790DFB"/>
    <w:rsid w:val="53B56B87"/>
    <w:rsid w:val="556C5837"/>
    <w:rsid w:val="576029C2"/>
    <w:rsid w:val="5810325D"/>
    <w:rsid w:val="583C6489"/>
    <w:rsid w:val="5886411C"/>
    <w:rsid w:val="591CE907"/>
    <w:rsid w:val="595D6D1A"/>
    <w:rsid w:val="597AE734"/>
    <w:rsid w:val="5A20F3C6"/>
    <w:rsid w:val="5A8BF1FD"/>
    <w:rsid w:val="5B409507"/>
    <w:rsid w:val="5EC5CFAE"/>
    <w:rsid w:val="5F7641FE"/>
    <w:rsid w:val="602D08D5"/>
    <w:rsid w:val="615FD2E0"/>
    <w:rsid w:val="62163467"/>
    <w:rsid w:val="62310C04"/>
    <w:rsid w:val="6256213A"/>
    <w:rsid w:val="62B8CB6D"/>
    <w:rsid w:val="62ED7EE1"/>
    <w:rsid w:val="6352392D"/>
    <w:rsid w:val="65CC94C7"/>
    <w:rsid w:val="65D32F5C"/>
    <w:rsid w:val="66531586"/>
    <w:rsid w:val="67D337BF"/>
    <w:rsid w:val="687B93E5"/>
    <w:rsid w:val="69B83F7B"/>
    <w:rsid w:val="69E07F4A"/>
    <w:rsid w:val="69E11B15"/>
    <w:rsid w:val="6A0D2FBA"/>
    <w:rsid w:val="6AEB8330"/>
    <w:rsid w:val="6B561A84"/>
    <w:rsid w:val="6C9A345B"/>
    <w:rsid w:val="6D22E20B"/>
    <w:rsid w:val="6EB6638B"/>
    <w:rsid w:val="6ECA1B52"/>
    <w:rsid w:val="6F4FD3FB"/>
    <w:rsid w:val="71FA5200"/>
    <w:rsid w:val="737ECC2F"/>
    <w:rsid w:val="747D53DA"/>
    <w:rsid w:val="762F5078"/>
    <w:rsid w:val="76ECB019"/>
    <w:rsid w:val="7714E11E"/>
    <w:rsid w:val="77A854FD"/>
    <w:rsid w:val="77AAD99A"/>
    <w:rsid w:val="7894D30F"/>
    <w:rsid w:val="78A3010B"/>
    <w:rsid w:val="792F8290"/>
    <w:rsid w:val="7A23CA25"/>
    <w:rsid w:val="7A767EF6"/>
    <w:rsid w:val="7C8F3A1F"/>
    <w:rsid w:val="7CBEE82A"/>
    <w:rsid w:val="7D4C09E4"/>
    <w:rsid w:val="7EF597C4"/>
    <w:rsid w:val="7F3D4D0A"/>
    <w:rsid w:val="7F45825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C5BA3"/>
  <w15:chartTrackingRefBased/>
  <w15:docId w15:val="{CBC6E950-1059-4867-901F-ADD264C82B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03DFD"/>
    <w:pPr>
      <w:autoSpaceDE w:val="0"/>
      <w:autoSpaceDN w:val="0"/>
      <w:adjustRightInd w:val="0"/>
      <w:spacing w:after="0" w:line="300" w:lineRule="auto"/>
      <w:textAlignment w:val="center"/>
    </w:pPr>
    <w:rPr>
      <w:rFonts w:ascii="Sanchez" w:hAnsi="Sanchez" w:cs="Trebuchet MS"/>
      <w:color w:val="000000" w:themeColor="text1"/>
      <w:sz w:val="20"/>
      <w:szCs w:val="20"/>
    </w:rPr>
  </w:style>
  <w:style w:type="paragraph" w:styleId="Kop1">
    <w:name w:val="heading 1"/>
    <w:next w:val="Standaard"/>
    <w:link w:val="Kop1Char"/>
    <w:uiPriority w:val="9"/>
    <w:qFormat/>
    <w:rsid w:val="00003DFD"/>
    <w:pPr>
      <w:keepNext/>
      <w:keepLines/>
      <w:numPr>
        <w:numId w:val="1"/>
      </w:numPr>
      <w:spacing w:before="240"/>
      <w:outlineLvl w:val="0"/>
    </w:pPr>
    <w:rPr>
      <w:rFonts w:ascii="Novecento Wide Book" w:eastAsiaTheme="majorEastAsia" w:hAnsi="Novecento Wide Book" w:cstheme="majorBidi"/>
      <w:b/>
      <w:bCs/>
      <w:noProof/>
      <w:color w:val="0F5031"/>
      <w:sz w:val="48"/>
      <w:szCs w:val="48"/>
      <w:lang w:val="en-GB"/>
    </w:rPr>
  </w:style>
  <w:style w:type="paragraph" w:styleId="Kop2">
    <w:name w:val="heading 2"/>
    <w:basedOn w:val="Standaard"/>
    <w:next w:val="Standaard"/>
    <w:link w:val="Kop2Char"/>
    <w:uiPriority w:val="9"/>
    <w:unhideWhenUsed/>
    <w:qFormat/>
    <w:rsid w:val="00003DFD"/>
    <w:pPr>
      <w:keepNext/>
      <w:keepLines/>
      <w:numPr>
        <w:ilvl w:val="1"/>
        <w:numId w:val="1"/>
      </w:numPr>
      <w:spacing w:before="40"/>
      <w:outlineLvl w:val="1"/>
    </w:pPr>
    <w:rPr>
      <w:rFonts w:eastAsiaTheme="majorEastAsia" w:cstheme="majorBidi"/>
      <w:b/>
      <w:bCs/>
      <w:color w:val="40AD56"/>
    </w:rPr>
  </w:style>
  <w:style w:type="paragraph" w:styleId="Kop3">
    <w:name w:val="heading 3"/>
    <w:basedOn w:val="Kop2"/>
    <w:next w:val="Standaard"/>
    <w:link w:val="Kop3Char"/>
    <w:uiPriority w:val="9"/>
    <w:unhideWhenUsed/>
    <w:qFormat/>
    <w:rsid w:val="00616E01"/>
    <w:pPr>
      <w:numPr>
        <w:ilvl w:val="2"/>
      </w:numPr>
      <w:outlineLvl w:val="2"/>
    </w:pPr>
    <w:rPr>
      <w:b w:val="0"/>
      <w:color w:val="0F5031"/>
      <w:szCs w:val="21"/>
    </w:rPr>
  </w:style>
  <w:style w:type="paragraph" w:styleId="Kop4">
    <w:name w:val="heading 4"/>
    <w:basedOn w:val="Standaard"/>
    <w:next w:val="Standaard"/>
    <w:link w:val="Kop4Char"/>
    <w:uiPriority w:val="9"/>
    <w:unhideWhenUsed/>
    <w:qFormat/>
    <w:rsid w:val="00616E01"/>
    <w:pPr>
      <w:keepNext/>
      <w:keepLines/>
      <w:numPr>
        <w:ilvl w:val="3"/>
        <w:numId w:val="1"/>
      </w:numPr>
      <w:spacing w:before="40"/>
      <w:outlineLvl w:val="3"/>
    </w:pPr>
    <w:rPr>
      <w:rFonts w:eastAsiaTheme="majorEastAsia" w:cstheme="majorBidi"/>
      <w:i/>
      <w:iCs/>
      <w:color w:val="0F5031"/>
    </w:rPr>
  </w:style>
  <w:style w:type="paragraph" w:styleId="Kop5">
    <w:name w:val="heading 5"/>
    <w:basedOn w:val="Standaard"/>
    <w:next w:val="Standaard"/>
    <w:link w:val="Kop5Char"/>
    <w:uiPriority w:val="9"/>
    <w:semiHidden/>
    <w:unhideWhenUsed/>
    <w:qFormat/>
    <w:rsid w:val="00616E01"/>
    <w:pPr>
      <w:keepNext/>
      <w:keepLines/>
      <w:numPr>
        <w:ilvl w:val="4"/>
        <w:numId w:val="1"/>
      </w:numPr>
      <w:spacing w:before="40"/>
      <w:outlineLvl w:val="4"/>
    </w:pPr>
    <w:rPr>
      <w:rFonts w:eastAsiaTheme="majorEastAsia" w:cstheme="majorBidi"/>
      <w:color w:val="0F5031"/>
    </w:rPr>
  </w:style>
  <w:style w:type="paragraph" w:styleId="Kop6">
    <w:name w:val="heading 6"/>
    <w:basedOn w:val="Standaard"/>
    <w:next w:val="Standaard"/>
    <w:link w:val="Kop6Char"/>
    <w:uiPriority w:val="9"/>
    <w:semiHidden/>
    <w:unhideWhenUsed/>
    <w:qFormat/>
    <w:rsid w:val="00C80F25"/>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C80F25"/>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80F25"/>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80F25"/>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03DFD"/>
    <w:rPr>
      <w:rFonts w:ascii="Novecento Wide Book" w:eastAsiaTheme="majorEastAsia" w:hAnsi="Novecento Wide Book" w:cstheme="majorBidi"/>
      <w:b/>
      <w:bCs/>
      <w:noProof/>
      <w:color w:val="0F5031"/>
      <w:sz w:val="48"/>
      <w:szCs w:val="48"/>
      <w:lang w:val="en-GB"/>
    </w:rPr>
  </w:style>
  <w:style w:type="character" w:customStyle="1" w:styleId="Kop2Char">
    <w:name w:val="Kop 2 Char"/>
    <w:basedOn w:val="Standaardalinea-lettertype"/>
    <w:link w:val="Kop2"/>
    <w:uiPriority w:val="9"/>
    <w:rsid w:val="00003DFD"/>
    <w:rPr>
      <w:rFonts w:ascii="Sanchez" w:eastAsiaTheme="majorEastAsia" w:hAnsi="Sanchez" w:cstheme="majorBidi"/>
      <w:b/>
      <w:bCs/>
      <w:color w:val="40AD56"/>
      <w:sz w:val="20"/>
      <w:szCs w:val="20"/>
      <w:lang w:val="en-GB"/>
    </w:rPr>
  </w:style>
  <w:style w:type="paragraph" w:styleId="Koptekst">
    <w:name w:val="header"/>
    <w:basedOn w:val="Standaard"/>
    <w:link w:val="KoptekstChar"/>
    <w:uiPriority w:val="99"/>
    <w:unhideWhenUsed/>
    <w:rsid w:val="00F27A45"/>
    <w:pPr>
      <w:tabs>
        <w:tab w:val="center" w:pos="4536"/>
        <w:tab w:val="right" w:pos="9072"/>
      </w:tabs>
      <w:spacing w:line="240" w:lineRule="auto"/>
    </w:pPr>
    <w:rPr>
      <w:rFonts w:ascii="Novecento Wide Book" w:hAnsi="Novecento Wide Book"/>
      <w:b/>
      <w:bCs/>
      <w:noProof/>
      <w:color w:val="0F5031"/>
      <w:sz w:val="28"/>
      <w:szCs w:val="28"/>
    </w:rPr>
  </w:style>
  <w:style w:type="character" w:customStyle="1" w:styleId="KoptekstChar">
    <w:name w:val="Koptekst Char"/>
    <w:basedOn w:val="Standaardalinea-lettertype"/>
    <w:link w:val="Koptekst"/>
    <w:uiPriority w:val="99"/>
    <w:rsid w:val="00F27A45"/>
    <w:rPr>
      <w:rFonts w:ascii="Novecento Wide Book" w:hAnsi="Novecento Wide Book" w:cs="Trebuchet MS"/>
      <w:b/>
      <w:bCs/>
      <w:noProof/>
      <w:color w:val="0F5031"/>
      <w:sz w:val="28"/>
      <w:szCs w:val="28"/>
      <w:lang w:val="en-GB"/>
    </w:rPr>
  </w:style>
  <w:style w:type="paragraph" w:styleId="Voettekst">
    <w:name w:val="footer"/>
    <w:basedOn w:val="Standaard"/>
    <w:link w:val="VoettekstChar"/>
    <w:uiPriority w:val="99"/>
    <w:unhideWhenUsed/>
    <w:rsid w:val="002207D6"/>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2207D6"/>
  </w:style>
  <w:style w:type="paragraph" w:customStyle="1" w:styleId="BasicParagraph">
    <w:name w:val="[Basic Paragraph]"/>
    <w:basedOn w:val="Standaard"/>
    <w:uiPriority w:val="99"/>
    <w:rsid w:val="004F6AE2"/>
    <w:pPr>
      <w:spacing w:line="288" w:lineRule="auto"/>
    </w:pPr>
    <w:rPr>
      <w:rFonts w:asciiTheme="minorHAnsi" w:hAnsiTheme="minorHAnsi" w:cs="MinionPro-Regular"/>
      <w:color w:val="000000"/>
      <w:szCs w:val="24"/>
    </w:rPr>
  </w:style>
  <w:style w:type="paragraph" w:styleId="Geenafstand">
    <w:name w:val="No Spacing"/>
    <w:link w:val="GeenafstandChar"/>
    <w:uiPriority w:val="1"/>
    <w:qFormat/>
    <w:rsid w:val="002207D6"/>
    <w:pPr>
      <w:spacing w:after="0" w:line="240" w:lineRule="auto"/>
    </w:pPr>
  </w:style>
  <w:style w:type="paragraph" w:styleId="Ondertitel">
    <w:name w:val="Subtitle"/>
    <w:basedOn w:val="Standaard"/>
    <w:next w:val="Standaard"/>
    <w:link w:val="OndertitelChar"/>
    <w:uiPriority w:val="11"/>
    <w:qFormat/>
    <w:rsid w:val="00003DFD"/>
    <w:rPr>
      <w:b/>
      <w:bCs/>
      <w:color w:val="0F5031"/>
      <w:sz w:val="24"/>
      <w:szCs w:val="24"/>
    </w:rPr>
  </w:style>
  <w:style w:type="character" w:customStyle="1" w:styleId="OndertitelChar">
    <w:name w:val="Ondertitel Char"/>
    <w:basedOn w:val="Standaardalinea-lettertype"/>
    <w:link w:val="Ondertitel"/>
    <w:uiPriority w:val="11"/>
    <w:rsid w:val="00003DFD"/>
    <w:rPr>
      <w:rFonts w:ascii="Sanchez" w:hAnsi="Sanchez" w:cs="Trebuchet MS"/>
      <w:b/>
      <w:bCs/>
      <w:color w:val="0F5031"/>
      <w:sz w:val="24"/>
      <w:szCs w:val="24"/>
      <w:lang w:val="en-GB"/>
    </w:rPr>
  </w:style>
  <w:style w:type="paragraph" w:styleId="Titel">
    <w:name w:val="Title"/>
    <w:basedOn w:val="Standaard"/>
    <w:next w:val="Standaard"/>
    <w:link w:val="TitelChar"/>
    <w:uiPriority w:val="10"/>
    <w:rsid w:val="004E3772"/>
    <w:pPr>
      <w:spacing w:line="240" w:lineRule="auto"/>
      <w:contextualSpacing/>
    </w:pPr>
    <w:rPr>
      <w:rFonts w:ascii="Novecento Wide Light" w:eastAsiaTheme="majorEastAsia" w:hAnsi="Novecento Wide Light" w:cstheme="majorBidi"/>
      <w:b/>
      <w:color w:val="0F5031"/>
      <w:spacing w:val="-10"/>
      <w:kern w:val="28"/>
      <w:sz w:val="56"/>
      <w:szCs w:val="56"/>
    </w:rPr>
  </w:style>
  <w:style w:type="character" w:customStyle="1" w:styleId="TitelChar">
    <w:name w:val="Titel Char"/>
    <w:basedOn w:val="Standaardalinea-lettertype"/>
    <w:link w:val="Titel"/>
    <w:uiPriority w:val="10"/>
    <w:rsid w:val="004E3772"/>
    <w:rPr>
      <w:rFonts w:ascii="Novecento Wide Light" w:eastAsiaTheme="majorEastAsia" w:hAnsi="Novecento Wide Light" w:cstheme="majorBidi"/>
      <w:b/>
      <w:color w:val="0F5031"/>
      <w:spacing w:val="-10"/>
      <w:kern w:val="28"/>
      <w:sz w:val="56"/>
      <w:szCs w:val="56"/>
      <w:lang w:val="en-GB"/>
    </w:rPr>
  </w:style>
  <w:style w:type="numbering" w:customStyle="1" w:styleId="Huidigelijst2">
    <w:name w:val="Huidige lijst2"/>
    <w:uiPriority w:val="99"/>
    <w:rsid w:val="004E3772"/>
    <w:pPr>
      <w:numPr>
        <w:numId w:val="3"/>
      </w:numPr>
    </w:pPr>
  </w:style>
  <w:style w:type="character" w:customStyle="1" w:styleId="GeenafstandChar">
    <w:name w:val="Geen afstand Char"/>
    <w:basedOn w:val="Standaardalinea-lettertype"/>
    <w:link w:val="Geenafstand"/>
    <w:uiPriority w:val="1"/>
    <w:rsid w:val="00EE07C6"/>
  </w:style>
  <w:style w:type="paragraph" w:styleId="Kopvaninhoudsopgave">
    <w:name w:val="TOC Heading"/>
    <w:basedOn w:val="Kop1"/>
    <w:next w:val="Standaard"/>
    <w:uiPriority w:val="39"/>
    <w:unhideWhenUsed/>
    <w:qFormat/>
    <w:rsid w:val="004E3772"/>
    <w:pPr>
      <w:numPr>
        <w:numId w:val="0"/>
      </w:numPr>
      <w:outlineLvl w:val="9"/>
    </w:pPr>
    <w:rPr>
      <w:rFonts w:ascii="Novecento Wide Light" w:hAnsi="Novecento Wide Light"/>
      <w:noProof w:val="0"/>
      <w:sz w:val="32"/>
      <w:szCs w:val="32"/>
      <w:lang w:eastAsia="nl-NL"/>
    </w:rPr>
  </w:style>
  <w:style w:type="paragraph" w:styleId="Inhopg1">
    <w:name w:val="toc 1"/>
    <w:basedOn w:val="Standaard"/>
    <w:next w:val="Standaard"/>
    <w:autoRedefine/>
    <w:uiPriority w:val="39"/>
    <w:unhideWhenUsed/>
    <w:rsid w:val="00616E01"/>
    <w:pPr>
      <w:tabs>
        <w:tab w:val="left" w:pos="440"/>
        <w:tab w:val="right" w:leader="dot" w:pos="9345"/>
      </w:tabs>
      <w:spacing w:after="100" w:line="480" w:lineRule="auto"/>
    </w:pPr>
    <w:rPr>
      <w:rFonts w:ascii="Novecento Wide Light" w:hAnsi="Novecento Wide Light"/>
      <w:b/>
      <w:bCs/>
      <w:noProof/>
      <w:color w:val="0F5031"/>
      <w:sz w:val="24"/>
    </w:rPr>
  </w:style>
  <w:style w:type="character" w:styleId="Hyperlink">
    <w:name w:val="Hyperlink"/>
    <w:basedOn w:val="Standaardalinea-lettertype"/>
    <w:uiPriority w:val="99"/>
    <w:unhideWhenUsed/>
    <w:rsid w:val="00616E01"/>
    <w:rPr>
      <w:color w:val="40AD56"/>
      <w:u w:val="single"/>
    </w:rPr>
  </w:style>
  <w:style w:type="paragraph" w:styleId="Inhopg2">
    <w:name w:val="toc 2"/>
    <w:basedOn w:val="Standaard"/>
    <w:next w:val="Standaard"/>
    <w:autoRedefine/>
    <w:uiPriority w:val="39"/>
    <w:unhideWhenUsed/>
    <w:rsid w:val="00D40451"/>
    <w:pPr>
      <w:spacing w:after="100" w:line="480" w:lineRule="auto"/>
      <w:ind w:left="198"/>
    </w:pPr>
  </w:style>
  <w:style w:type="paragraph" w:customStyle="1" w:styleId="Pagina1-Koptekst">
    <w:name w:val="Pagina 1 - Koptekst"/>
    <w:basedOn w:val="Kop1"/>
    <w:next w:val="Standaard"/>
    <w:link w:val="Pagina1-KoptekstChar"/>
    <w:qFormat/>
    <w:rsid w:val="00DF1B12"/>
    <w:pPr>
      <w:numPr>
        <w:numId w:val="0"/>
      </w:numPr>
      <w:spacing w:line="204" w:lineRule="auto"/>
      <w:outlineLvl w:val="9"/>
    </w:pPr>
    <w:rPr>
      <w:sz w:val="72"/>
      <w:szCs w:val="72"/>
      <w:lang w:val="nl-NL"/>
    </w:rPr>
  </w:style>
  <w:style w:type="paragraph" w:customStyle="1" w:styleId="Pagina1-Ondertitel">
    <w:name w:val="Pagina 1 - Ondertitel"/>
    <w:next w:val="Standaard"/>
    <w:link w:val="Pagina1-OndertitelChar"/>
    <w:qFormat/>
    <w:rsid w:val="00003DFD"/>
    <w:rPr>
      <w:rFonts w:ascii="Sanchez" w:eastAsiaTheme="majorEastAsia" w:hAnsi="Sanchez" w:cstheme="majorBidi"/>
      <w:b/>
      <w:bCs/>
      <w:color w:val="40AD56"/>
      <w:sz w:val="40"/>
      <w:szCs w:val="40"/>
      <w:lang w:val="en-GB"/>
    </w:rPr>
  </w:style>
  <w:style w:type="character" w:customStyle="1" w:styleId="Pagina1-KoptekstChar">
    <w:name w:val="Pagina 1 - Koptekst Char"/>
    <w:basedOn w:val="Kop1Char"/>
    <w:link w:val="Pagina1-Koptekst"/>
    <w:rsid w:val="00DF1B12"/>
    <w:rPr>
      <w:rFonts w:ascii="Novecento Wide Book" w:eastAsiaTheme="majorEastAsia" w:hAnsi="Novecento Wide Book" w:cstheme="majorBidi"/>
      <w:b/>
      <w:bCs/>
      <w:noProof/>
      <w:color w:val="0F5031"/>
      <w:sz w:val="72"/>
      <w:szCs w:val="72"/>
      <w:lang w:val="en-GB"/>
    </w:rPr>
  </w:style>
  <w:style w:type="character" w:customStyle="1" w:styleId="Pagina1-OndertitelChar">
    <w:name w:val="Pagina 1 - Ondertitel Char"/>
    <w:basedOn w:val="Standaardalinea-lettertype"/>
    <w:link w:val="Pagina1-Ondertitel"/>
    <w:rsid w:val="00003DFD"/>
    <w:rPr>
      <w:rFonts w:ascii="Sanchez" w:eastAsiaTheme="majorEastAsia" w:hAnsi="Sanchez" w:cstheme="majorBidi"/>
      <w:b/>
      <w:bCs/>
      <w:color w:val="40AD56"/>
      <w:sz w:val="40"/>
      <w:szCs w:val="40"/>
      <w:lang w:val="en-GB"/>
    </w:rPr>
  </w:style>
  <w:style w:type="character" w:styleId="Regelnummer">
    <w:name w:val="line number"/>
    <w:basedOn w:val="Standaardalinea-lettertype"/>
    <w:uiPriority w:val="99"/>
    <w:semiHidden/>
    <w:unhideWhenUsed/>
    <w:rsid w:val="00D40451"/>
  </w:style>
  <w:style w:type="paragraph" w:styleId="Inhopg3">
    <w:name w:val="toc 3"/>
    <w:basedOn w:val="Standaard"/>
    <w:next w:val="Standaard"/>
    <w:autoRedefine/>
    <w:uiPriority w:val="39"/>
    <w:unhideWhenUsed/>
    <w:rsid w:val="00DF1B12"/>
    <w:pPr>
      <w:spacing w:after="100" w:line="480" w:lineRule="auto"/>
      <w:ind w:left="442"/>
    </w:pPr>
    <w:rPr>
      <w:rFonts w:asciiTheme="minorHAnsi" w:eastAsiaTheme="minorEastAsia" w:hAnsiTheme="minorHAnsi" w:cs="Times New Roman"/>
      <w:color w:val="auto"/>
      <w:sz w:val="22"/>
      <w:szCs w:val="22"/>
      <w:lang w:eastAsia="nl-NL"/>
    </w:rPr>
  </w:style>
  <w:style w:type="paragraph" w:styleId="Lijstalinea">
    <w:name w:val="List Paragraph"/>
    <w:basedOn w:val="Standaard"/>
    <w:uiPriority w:val="34"/>
    <w:qFormat/>
    <w:rsid w:val="00950284"/>
    <w:pPr>
      <w:ind w:left="720"/>
      <w:contextualSpacing/>
    </w:pPr>
  </w:style>
  <w:style w:type="character" w:customStyle="1" w:styleId="Kop3Char">
    <w:name w:val="Kop 3 Char"/>
    <w:basedOn w:val="Standaardalinea-lettertype"/>
    <w:link w:val="Kop3"/>
    <w:uiPriority w:val="9"/>
    <w:rsid w:val="00616E01"/>
    <w:rPr>
      <w:rFonts w:ascii="Sanchez" w:eastAsiaTheme="majorEastAsia" w:hAnsi="Sanchez" w:cstheme="majorBidi"/>
      <w:bCs/>
      <w:color w:val="0F5031"/>
      <w:sz w:val="20"/>
      <w:szCs w:val="21"/>
      <w:lang w:val="en-GB"/>
    </w:rPr>
  </w:style>
  <w:style w:type="character" w:customStyle="1" w:styleId="Kop4Char">
    <w:name w:val="Kop 4 Char"/>
    <w:basedOn w:val="Standaardalinea-lettertype"/>
    <w:link w:val="Kop4"/>
    <w:uiPriority w:val="9"/>
    <w:rsid w:val="00616E01"/>
    <w:rPr>
      <w:rFonts w:ascii="Sanchez" w:eastAsiaTheme="majorEastAsia" w:hAnsi="Sanchez" w:cstheme="majorBidi"/>
      <w:i/>
      <w:iCs/>
      <w:color w:val="0F5031"/>
      <w:sz w:val="20"/>
      <w:szCs w:val="20"/>
      <w:lang w:val="en-GB"/>
    </w:rPr>
  </w:style>
  <w:style w:type="character" w:customStyle="1" w:styleId="Kop5Char">
    <w:name w:val="Kop 5 Char"/>
    <w:basedOn w:val="Standaardalinea-lettertype"/>
    <w:link w:val="Kop5"/>
    <w:uiPriority w:val="9"/>
    <w:semiHidden/>
    <w:rsid w:val="00616E01"/>
    <w:rPr>
      <w:rFonts w:ascii="Sanchez" w:eastAsiaTheme="majorEastAsia" w:hAnsi="Sanchez" w:cstheme="majorBidi"/>
      <w:color w:val="0F5031"/>
      <w:sz w:val="20"/>
      <w:szCs w:val="20"/>
      <w:lang w:val="en-GB"/>
    </w:rPr>
  </w:style>
  <w:style w:type="character" w:customStyle="1" w:styleId="Kop6Char">
    <w:name w:val="Kop 6 Char"/>
    <w:basedOn w:val="Standaardalinea-lettertype"/>
    <w:link w:val="Kop6"/>
    <w:uiPriority w:val="9"/>
    <w:semiHidden/>
    <w:rsid w:val="00C80F25"/>
    <w:rPr>
      <w:rFonts w:asciiTheme="majorHAnsi" w:eastAsiaTheme="majorEastAsia" w:hAnsiTheme="majorHAnsi" w:cstheme="majorBidi"/>
      <w:color w:val="1F3763" w:themeColor="accent1" w:themeShade="7F"/>
      <w:sz w:val="20"/>
      <w:szCs w:val="20"/>
      <w:lang w:val="en-GB"/>
    </w:rPr>
  </w:style>
  <w:style w:type="character" w:customStyle="1" w:styleId="Kop7Char">
    <w:name w:val="Kop 7 Char"/>
    <w:basedOn w:val="Standaardalinea-lettertype"/>
    <w:link w:val="Kop7"/>
    <w:uiPriority w:val="9"/>
    <w:semiHidden/>
    <w:rsid w:val="00C80F25"/>
    <w:rPr>
      <w:rFonts w:asciiTheme="majorHAnsi" w:eastAsiaTheme="majorEastAsia" w:hAnsiTheme="majorHAnsi" w:cstheme="majorBidi"/>
      <w:i/>
      <w:iCs/>
      <w:color w:val="1F3763" w:themeColor="accent1" w:themeShade="7F"/>
      <w:sz w:val="20"/>
      <w:szCs w:val="20"/>
      <w:lang w:val="en-GB"/>
    </w:rPr>
  </w:style>
  <w:style w:type="character" w:customStyle="1" w:styleId="Kop8Char">
    <w:name w:val="Kop 8 Char"/>
    <w:basedOn w:val="Standaardalinea-lettertype"/>
    <w:link w:val="Kop8"/>
    <w:uiPriority w:val="9"/>
    <w:semiHidden/>
    <w:rsid w:val="00C80F25"/>
    <w:rPr>
      <w:rFonts w:asciiTheme="majorHAnsi" w:eastAsiaTheme="majorEastAsia" w:hAnsiTheme="majorHAnsi" w:cstheme="majorBidi"/>
      <w:color w:val="272727" w:themeColor="text1" w:themeTint="D8"/>
      <w:sz w:val="21"/>
      <w:szCs w:val="21"/>
      <w:lang w:val="en-GB"/>
    </w:rPr>
  </w:style>
  <w:style w:type="character" w:customStyle="1" w:styleId="Kop9Char">
    <w:name w:val="Kop 9 Char"/>
    <w:basedOn w:val="Standaardalinea-lettertype"/>
    <w:link w:val="Kop9"/>
    <w:uiPriority w:val="9"/>
    <w:semiHidden/>
    <w:rsid w:val="00C80F25"/>
    <w:rPr>
      <w:rFonts w:asciiTheme="majorHAnsi" w:eastAsiaTheme="majorEastAsia" w:hAnsiTheme="majorHAnsi" w:cstheme="majorBidi"/>
      <w:i/>
      <w:iCs/>
      <w:color w:val="272727" w:themeColor="text1" w:themeTint="D8"/>
      <w:sz w:val="21"/>
      <w:szCs w:val="21"/>
      <w:lang w:val="en-GB"/>
    </w:rPr>
  </w:style>
  <w:style w:type="paragraph" w:customStyle="1" w:styleId="TitelVoorblad">
    <w:name w:val="Titel Voorblad"/>
    <w:basedOn w:val="Standaard"/>
    <w:next w:val="Standaard"/>
    <w:qFormat/>
    <w:rsid w:val="00F27A45"/>
    <w:pPr>
      <w:spacing w:line="204" w:lineRule="auto"/>
    </w:pPr>
    <w:rPr>
      <w:color w:val="FFFFFF" w:themeColor="background1"/>
      <w:sz w:val="96"/>
      <w:szCs w:val="96"/>
    </w:rPr>
  </w:style>
  <w:style w:type="paragraph" w:customStyle="1" w:styleId="Standaardvoorblad">
    <w:name w:val="Standaard voorblad"/>
    <w:basedOn w:val="Standaard"/>
    <w:qFormat/>
    <w:rsid w:val="00003DFD"/>
    <w:rPr>
      <w:sz w:val="22"/>
      <w:szCs w:val="22"/>
    </w:rPr>
  </w:style>
  <w:style w:type="paragraph" w:customStyle="1" w:styleId="Colophonachterblad">
    <w:name w:val="Colophon achterblad"/>
    <w:basedOn w:val="Standaard"/>
    <w:qFormat/>
    <w:rsid w:val="00003DFD"/>
    <w:pPr>
      <w:spacing w:after="160" w:line="259" w:lineRule="auto"/>
    </w:pPr>
    <w:rPr>
      <w:sz w:val="16"/>
      <w:szCs w:val="16"/>
    </w:rPr>
  </w:style>
  <w:style w:type="character" w:styleId="Intensievebenadrukking">
    <w:name w:val="Intense Emphasis"/>
    <w:basedOn w:val="Standaardalinea-lettertype"/>
    <w:uiPriority w:val="21"/>
    <w:rsid w:val="00616E01"/>
    <w:rPr>
      <w:i/>
      <w:iCs/>
      <w:color w:val="40AD56"/>
    </w:rPr>
  </w:style>
  <w:style w:type="numbering" w:customStyle="1" w:styleId="Huidigelijst1">
    <w:name w:val="Huidige lijst1"/>
    <w:uiPriority w:val="99"/>
    <w:rsid w:val="00F27A45"/>
    <w:pPr>
      <w:numPr>
        <w:numId w:val="2"/>
      </w:numPr>
    </w:pPr>
  </w:style>
  <w:style w:type="paragraph" w:styleId="Duidelijkcitaat">
    <w:name w:val="Intense Quote"/>
    <w:basedOn w:val="Standaard"/>
    <w:next w:val="Standaard"/>
    <w:link w:val="DuidelijkcitaatChar"/>
    <w:uiPriority w:val="30"/>
    <w:rsid w:val="00616E01"/>
    <w:pPr>
      <w:pBdr>
        <w:top w:val="single" w:sz="4" w:space="10" w:color="40AD56"/>
        <w:bottom w:val="single" w:sz="4" w:space="10" w:color="40AD56"/>
      </w:pBdr>
      <w:spacing w:before="360" w:after="360"/>
      <w:ind w:left="864" w:right="864"/>
      <w:jc w:val="center"/>
    </w:pPr>
    <w:rPr>
      <w:i/>
      <w:iCs/>
      <w:color w:val="40AD56"/>
    </w:rPr>
  </w:style>
  <w:style w:type="character" w:customStyle="1" w:styleId="DuidelijkcitaatChar">
    <w:name w:val="Duidelijk citaat Char"/>
    <w:basedOn w:val="Standaardalinea-lettertype"/>
    <w:link w:val="Duidelijkcitaat"/>
    <w:uiPriority w:val="30"/>
    <w:rsid w:val="00616E01"/>
    <w:rPr>
      <w:rFonts w:ascii="Sanchez" w:hAnsi="Sanchez" w:cs="Trebuchet MS"/>
      <w:i/>
      <w:iCs/>
      <w:color w:val="40AD56"/>
      <w:sz w:val="20"/>
      <w:szCs w:val="20"/>
      <w:lang w:val="en-GB"/>
    </w:rPr>
  </w:style>
  <w:style w:type="character" w:styleId="Intensieveverwijzing">
    <w:name w:val="Intense Reference"/>
    <w:basedOn w:val="Standaardalinea-lettertype"/>
    <w:uiPriority w:val="32"/>
    <w:rsid w:val="00616E01"/>
    <w:rPr>
      <w:b/>
      <w:bCs/>
      <w:smallCaps/>
      <w:color w:val="40AD56"/>
      <w:spacing w:val="5"/>
    </w:rPr>
  </w:style>
  <w:style w:type="paragraph" w:customStyle="1" w:styleId="Kop1ongenummerd">
    <w:name w:val="Kop 1 ongenummerd"/>
    <w:basedOn w:val="Kop1"/>
    <w:qFormat/>
    <w:rsid w:val="00E3644C"/>
    <w:pPr>
      <w:numPr>
        <w:numId w:val="0"/>
      </w:numPr>
    </w:pPr>
    <w:rPr>
      <w:lang w:val="nl-NL"/>
    </w:rPr>
  </w:style>
  <w:style w:type="table" w:styleId="Tabelraster">
    <w:name w:val="Table Grid"/>
    <w:basedOn w:val="Standaardtabel"/>
    <w:rsid w:val="00B95B98"/>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683EE3"/>
    <w:pPr>
      <w:spacing w:after="0" w:line="240" w:lineRule="auto"/>
    </w:pPr>
    <w:rPr>
      <w:rFonts w:ascii="Sanchez" w:hAnsi="Sanchez" w:cs="Trebuchet MS"/>
      <w:color w:val="000000" w:themeColor="text1"/>
      <w:sz w:val="20"/>
      <w:szCs w:val="20"/>
      <w:lang w:val="en-GB"/>
    </w:rPr>
  </w:style>
  <w:style w:type="table" w:styleId="Rastertabel4-Accent6">
    <w:name w:val="Grid Table 4 Accent 6"/>
    <w:basedOn w:val="Standaardtabel"/>
    <w:uiPriority w:val="49"/>
    <w:rsid w:val="00BA5919"/>
    <w:pPr>
      <w:spacing w:after="0" w:line="240" w:lineRule="auto"/>
    </w:pPr>
    <w:tblPr>
      <w:tblStyleRowBandSize w:val="1"/>
      <w:tblStyleColBandSize w:val="1"/>
      <w:tblBorders>
        <w:top w:val="single" w:sz="4" w:space="0" w:color="87D296" w:themeColor="accent6" w:themeTint="99"/>
        <w:left w:val="single" w:sz="4" w:space="0" w:color="87D296" w:themeColor="accent6" w:themeTint="99"/>
        <w:bottom w:val="single" w:sz="4" w:space="0" w:color="87D296" w:themeColor="accent6" w:themeTint="99"/>
        <w:right w:val="single" w:sz="4" w:space="0" w:color="87D296" w:themeColor="accent6" w:themeTint="99"/>
        <w:insideH w:val="single" w:sz="4" w:space="0" w:color="87D296" w:themeColor="accent6" w:themeTint="99"/>
        <w:insideV w:val="single" w:sz="4" w:space="0" w:color="87D296" w:themeColor="accent6" w:themeTint="99"/>
      </w:tblBorders>
    </w:tblPr>
    <w:tblStylePr w:type="firstRow">
      <w:rPr>
        <w:b/>
        <w:bCs/>
        <w:color w:val="FFFFFF" w:themeColor="background1"/>
      </w:rPr>
      <w:tblPr/>
      <w:tcPr>
        <w:tcBorders>
          <w:top w:val="single" w:sz="4" w:space="0" w:color="40AD56" w:themeColor="accent6"/>
          <w:left w:val="single" w:sz="4" w:space="0" w:color="40AD56" w:themeColor="accent6"/>
          <w:bottom w:val="single" w:sz="4" w:space="0" w:color="40AD56" w:themeColor="accent6"/>
          <w:right w:val="single" w:sz="4" w:space="0" w:color="40AD56" w:themeColor="accent6"/>
          <w:insideH w:val="nil"/>
          <w:insideV w:val="nil"/>
        </w:tcBorders>
        <w:shd w:val="clear" w:color="auto" w:fill="40AD56" w:themeFill="accent6"/>
      </w:tcPr>
    </w:tblStylePr>
    <w:tblStylePr w:type="lastRow">
      <w:rPr>
        <w:b/>
        <w:bCs/>
      </w:rPr>
      <w:tblPr/>
      <w:tcPr>
        <w:tcBorders>
          <w:top w:val="double" w:sz="4" w:space="0" w:color="40AD56" w:themeColor="accent6"/>
        </w:tcBorders>
      </w:tcPr>
    </w:tblStylePr>
    <w:tblStylePr w:type="firstCol">
      <w:rPr>
        <w:b/>
        <w:bCs/>
      </w:rPr>
    </w:tblStylePr>
    <w:tblStylePr w:type="lastCol">
      <w:rPr>
        <w:b/>
        <w:bCs/>
      </w:rPr>
    </w:tblStylePr>
    <w:tblStylePr w:type="band1Vert">
      <w:tblPr/>
      <w:tcPr>
        <w:shd w:val="clear" w:color="auto" w:fill="D7F0DC" w:themeFill="accent6" w:themeFillTint="33"/>
      </w:tcPr>
    </w:tblStylePr>
    <w:tblStylePr w:type="band1Horz">
      <w:tblPr/>
      <w:tcPr>
        <w:shd w:val="clear" w:color="auto" w:fill="D7F0DC" w:themeFill="accent6" w:themeFillTint="33"/>
      </w:tcPr>
    </w:tblStylePr>
  </w:style>
  <w:style w:type="character" w:styleId="Onopgelostemelding">
    <w:name w:val="Unresolved Mention"/>
    <w:basedOn w:val="Standaardalinea-lettertype"/>
    <w:uiPriority w:val="99"/>
    <w:semiHidden/>
    <w:unhideWhenUsed/>
    <w:rsid w:val="007428CA"/>
    <w:rPr>
      <w:color w:val="605E5C"/>
      <w:shd w:val="clear" w:color="auto" w:fill="E1DFDD"/>
    </w:rPr>
  </w:style>
  <w:style w:type="character" w:styleId="Tekstvantijdelijkeaanduiding">
    <w:name w:val="Placeholder Text"/>
    <w:basedOn w:val="Standaardalinea-lettertype"/>
    <w:uiPriority w:val="99"/>
    <w:semiHidden/>
    <w:rsid w:val="00CC279B"/>
    <w:rPr>
      <w:color w:val="666666"/>
    </w:rPr>
  </w:style>
  <w:style w:type="table" w:styleId="Gemiddeldelijst2-accent1">
    <w:name w:val="Medium List 2 Accent 1"/>
    <w:basedOn w:val="Standaardtabel"/>
    <w:uiPriority w:val="66"/>
    <w:rsid w:val="00557832"/>
    <w:pPr>
      <w:spacing w:after="0" w:line="240" w:lineRule="auto"/>
    </w:pPr>
    <w:rPr>
      <w:rFonts w:asciiTheme="majorHAnsi" w:eastAsiaTheme="majorEastAsia" w:hAnsiTheme="majorHAnsi" w:cstheme="majorBidi"/>
      <w:color w:val="000000" w:themeColor="text1"/>
      <w:lang w:eastAsia="nl-NL"/>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045485">
      <w:bodyDiv w:val="1"/>
      <w:marLeft w:val="0"/>
      <w:marRight w:val="0"/>
      <w:marTop w:val="0"/>
      <w:marBottom w:val="0"/>
      <w:divBdr>
        <w:top w:val="none" w:sz="0" w:space="0" w:color="auto"/>
        <w:left w:val="none" w:sz="0" w:space="0" w:color="auto"/>
        <w:bottom w:val="none" w:sz="0" w:space="0" w:color="auto"/>
        <w:right w:val="none" w:sz="0" w:space="0" w:color="auto"/>
      </w:divBdr>
    </w:div>
    <w:div w:id="192109612">
      <w:bodyDiv w:val="1"/>
      <w:marLeft w:val="0"/>
      <w:marRight w:val="0"/>
      <w:marTop w:val="0"/>
      <w:marBottom w:val="0"/>
      <w:divBdr>
        <w:top w:val="none" w:sz="0" w:space="0" w:color="auto"/>
        <w:left w:val="none" w:sz="0" w:space="0" w:color="auto"/>
        <w:bottom w:val="none" w:sz="0" w:space="0" w:color="auto"/>
        <w:right w:val="none" w:sz="0" w:space="0" w:color="auto"/>
      </w:divBdr>
    </w:div>
    <w:div w:id="196896752">
      <w:bodyDiv w:val="1"/>
      <w:marLeft w:val="0"/>
      <w:marRight w:val="0"/>
      <w:marTop w:val="0"/>
      <w:marBottom w:val="0"/>
      <w:divBdr>
        <w:top w:val="none" w:sz="0" w:space="0" w:color="auto"/>
        <w:left w:val="none" w:sz="0" w:space="0" w:color="auto"/>
        <w:bottom w:val="none" w:sz="0" w:space="0" w:color="auto"/>
        <w:right w:val="none" w:sz="0" w:space="0" w:color="auto"/>
      </w:divBdr>
    </w:div>
    <w:div w:id="301739575">
      <w:bodyDiv w:val="1"/>
      <w:marLeft w:val="0"/>
      <w:marRight w:val="0"/>
      <w:marTop w:val="0"/>
      <w:marBottom w:val="0"/>
      <w:divBdr>
        <w:top w:val="none" w:sz="0" w:space="0" w:color="auto"/>
        <w:left w:val="none" w:sz="0" w:space="0" w:color="auto"/>
        <w:bottom w:val="none" w:sz="0" w:space="0" w:color="auto"/>
        <w:right w:val="none" w:sz="0" w:space="0" w:color="auto"/>
      </w:divBdr>
    </w:div>
    <w:div w:id="324020085">
      <w:bodyDiv w:val="1"/>
      <w:marLeft w:val="0"/>
      <w:marRight w:val="0"/>
      <w:marTop w:val="0"/>
      <w:marBottom w:val="0"/>
      <w:divBdr>
        <w:top w:val="none" w:sz="0" w:space="0" w:color="auto"/>
        <w:left w:val="none" w:sz="0" w:space="0" w:color="auto"/>
        <w:bottom w:val="none" w:sz="0" w:space="0" w:color="auto"/>
        <w:right w:val="none" w:sz="0" w:space="0" w:color="auto"/>
      </w:divBdr>
    </w:div>
    <w:div w:id="341975621">
      <w:bodyDiv w:val="1"/>
      <w:marLeft w:val="0"/>
      <w:marRight w:val="0"/>
      <w:marTop w:val="0"/>
      <w:marBottom w:val="0"/>
      <w:divBdr>
        <w:top w:val="none" w:sz="0" w:space="0" w:color="auto"/>
        <w:left w:val="none" w:sz="0" w:space="0" w:color="auto"/>
        <w:bottom w:val="none" w:sz="0" w:space="0" w:color="auto"/>
        <w:right w:val="none" w:sz="0" w:space="0" w:color="auto"/>
      </w:divBdr>
    </w:div>
    <w:div w:id="563948723">
      <w:bodyDiv w:val="1"/>
      <w:marLeft w:val="0"/>
      <w:marRight w:val="0"/>
      <w:marTop w:val="0"/>
      <w:marBottom w:val="0"/>
      <w:divBdr>
        <w:top w:val="none" w:sz="0" w:space="0" w:color="auto"/>
        <w:left w:val="none" w:sz="0" w:space="0" w:color="auto"/>
        <w:bottom w:val="none" w:sz="0" w:space="0" w:color="auto"/>
        <w:right w:val="none" w:sz="0" w:space="0" w:color="auto"/>
      </w:divBdr>
    </w:div>
    <w:div w:id="584261159">
      <w:bodyDiv w:val="1"/>
      <w:marLeft w:val="0"/>
      <w:marRight w:val="0"/>
      <w:marTop w:val="0"/>
      <w:marBottom w:val="0"/>
      <w:divBdr>
        <w:top w:val="none" w:sz="0" w:space="0" w:color="auto"/>
        <w:left w:val="none" w:sz="0" w:space="0" w:color="auto"/>
        <w:bottom w:val="none" w:sz="0" w:space="0" w:color="auto"/>
        <w:right w:val="none" w:sz="0" w:space="0" w:color="auto"/>
      </w:divBdr>
    </w:div>
    <w:div w:id="773670932">
      <w:bodyDiv w:val="1"/>
      <w:marLeft w:val="0"/>
      <w:marRight w:val="0"/>
      <w:marTop w:val="0"/>
      <w:marBottom w:val="0"/>
      <w:divBdr>
        <w:top w:val="none" w:sz="0" w:space="0" w:color="auto"/>
        <w:left w:val="none" w:sz="0" w:space="0" w:color="auto"/>
        <w:bottom w:val="none" w:sz="0" w:space="0" w:color="auto"/>
        <w:right w:val="none" w:sz="0" w:space="0" w:color="auto"/>
      </w:divBdr>
    </w:div>
    <w:div w:id="834809744">
      <w:bodyDiv w:val="1"/>
      <w:marLeft w:val="0"/>
      <w:marRight w:val="0"/>
      <w:marTop w:val="0"/>
      <w:marBottom w:val="0"/>
      <w:divBdr>
        <w:top w:val="none" w:sz="0" w:space="0" w:color="auto"/>
        <w:left w:val="none" w:sz="0" w:space="0" w:color="auto"/>
        <w:bottom w:val="none" w:sz="0" w:space="0" w:color="auto"/>
        <w:right w:val="none" w:sz="0" w:space="0" w:color="auto"/>
      </w:divBdr>
    </w:div>
    <w:div w:id="922764943">
      <w:bodyDiv w:val="1"/>
      <w:marLeft w:val="0"/>
      <w:marRight w:val="0"/>
      <w:marTop w:val="0"/>
      <w:marBottom w:val="0"/>
      <w:divBdr>
        <w:top w:val="none" w:sz="0" w:space="0" w:color="auto"/>
        <w:left w:val="none" w:sz="0" w:space="0" w:color="auto"/>
        <w:bottom w:val="none" w:sz="0" w:space="0" w:color="auto"/>
        <w:right w:val="none" w:sz="0" w:space="0" w:color="auto"/>
      </w:divBdr>
    </w:div>
    <w:div w:id="935361215">
      <w:bodyDiv w:val="1"/>
      <w:marLeft w:val="0"/>
      <w:marRight w:val="0"/>
      <w:marTop w:val="0"/>
      <w:marBottom w:val="0"/>
      <w:divBdr>
        <w:top w:val="none" w:sz="0" w:space="0" w:color="auto"/>
        <w:left w:val="none" w:sz="0" w:space="0" w:color="auto"/>
        <w:bottom w:val="none" w:sz="0" w:space="0" w:color="auto"/>
        <w:right w:val="none" w:sz="0" w:space="0" w:color="auto"/>
      </w:divBdr>
    </w:div>
    <w:div w:id="1038120989">
      <w:bodyDiv w:val="1"/>
      <w:marLeft w:val="0"/>
      <w:marRight w:val="0"/>
      <w:marTop w:val="0"/>
      <w:marBottom w:val="0"/>
      <w:divBdr>
        <w:top w:val="none" w:sz="0" w:space="0" w:color="auto"/>
        <w:left w:val="none" w:sz="0" w:space="0" w:color="auto"/>
        <w:bottom w:val="none" w:sz="0" w:space="0" w:color="auto"/>
        <w:right w:val="none" w:sz="0" w:space="0" w:color="auto"/>
      </w:divBdr>
    </w:div>
    <w:div w:id="1101533595">
      <w:bodyDiv w:val="1"/>
      <w:marLeft w:val="0"/>
      <w:marRight w:val="0"/>
      <w:marTop w:val="0"/>
      <w:marBottom w:val="0"/>
      <w:divBdr>
        <w:top w:val="none" w:sz="0" w:space="0" w:color="auto"/>
        <w:left w:val="none" w:sz="0" w:space="0" w:color="auto"/>
        <w:bottom w:val="none" w:sz="0" w:space="0" w:color="auto"/>
        <w:right w:val="none" w:sz="0" w:space="0" w:color="auto"/>
      </w:divBdr>
    </w:div>
    <w:div w:id="1114713776">
      <w:bodyDiv w:val="1"/>
      <w:marLeft w:val="0"/>
      <w:marRight w:val="0"/>
      <w:marTop w:val="0"/>
      <w:marBottom w:val="0"/>
      <w:divBdr>
        <w:top w:val="none" w:sz="0" w:space="0" w:color="auto"/>
        <w:left w:val="none" w:sz="0" w:space="0" w:color="auto"/>
        <w:bottom w:val="none" w:sz="0" w:space="0" w:color="auto"/>
        <w:right w:val="none" w:sz="0" w:space="0" w:color="auto"/>
      </w:divBdr>
    </w:div>
    <w:div w:id="1163395770">
      <w:bodyDiv w:val="1"/>
      <w:marLeft w:val="0"/>
      <w:marRight w:val="0"/>
      <w:marTop w:val="0"/>
      <w:marBottom w:val="0"/>
      <w:divBdr>
        <w:top w:val="none" w:sz="0" w:space="0" w:color="auto"/>
        <w:left w:val="none" w:sz="0" w:space="0" w:color="auto"/>
        <w:bottom w:val="none" w:sz="0" w:space="0" w:color="auto"/>
        <w:right w:val="none" w:sz="0" w:space="0" w:color="auto"/>
      </w:divBdr>
    </w:div>
    <w:div w:id="1180780933">
      <w:bodyDiv w:val="1"/>
      <w:marLeft w:val="0"/>
      <w:marRight w:val="0"/>
      <w:marTop w:val="0"/>
      <w:marBottom w:val="0"/>
      <w:divBdr>
        <w:top w:val="none" w:sz="0" w:space="0" w:color="auto"/>
        <w:left w:val="none" w:sz="0" w:space="0" w:color="auto"/>
        <w:bottom w:val="none" w:sz="0" w:space="0" w:color="auto"/>
        <w:right w:val="none" w:sz="0" w:space="0" w:color="auto"/>
      </w:divBdr>
    </w:div>
    <w:div w:id="1209730621">
      <w:bodyDiv w:val="1"/>
      <w:marLeft w:val="0"/>
      <w:marRight w:val="0"/>
      <w:marTop w:val="0"/>
      <w:marBottom w:val="0"/>
      <w:divBdr>
        <w:top w:val="none" w:sz="0" w:space="0" w:color="auto"/>
        <w:left w:val="none" w:sz="0" w:space="0" w:color="auto"/>
        <w:bottom w:val="none" w:sz="0" w:space="0" w:color="auto"/>
        <w:right w:val="none" w:sz="0" w:space="0" w:color="auto"/>
      </w:divBdr>
    </w:div>
    <w:div w:id="1411349385">
      <w:bodyDiv w:val="1"/>
      <w:marLeft w:val="0"/>
      <w:marRight w:val="0"/>
      <w:marTop w:val="0"/>
      <w:marBottom w:val="0"/>
      <w:divBdr>
        <w:top w:val="none" w:sz="0" w:space="0" w:color="auto"/>
        <w:left w:val="none" w:sz="0" w:space="0" w:color="auto"/>
        <w:bottom w:val="none" w:sz="0" w:space="0" w:color="auto"/>
        <w:right w:val="none" w:sz="0" w:space="0" w:color="auto"/>
      </w:divBdr>
    </w:div>
    <w:div w:id="1563367701">
      <w:bodyDiv w:val="1"/>
      <w:marLeft w:val="0"/>
      <w:marRight w:val="0"/>
      <w:marTop w:val="0"/>
      <w:marBottom w:val="0"/>
      <w:divBdr>
        <w:top w:val="none" w:sz="0" w:space="0" w:color="auto"/>
        <w:left w:val="none" w:sz="0" w:space="0" w:color="auto"/>
        <w:bottom w:val="none" w:sz="0" w:space="0" w:color="auto"/>
        <w:right w:val="none" w:sz="0" w:space="0" w:color="auto"/>
      </w:divBdr>
    </w:div>
    <w:div w:id="1596134991">
      <w:bodyDiv w:val="1"/>
      <w:marLeft w:val="0"/>
      <w:marRight w:val="0"/>
      <w:marTop w:val="0"/>
      <w:marBottom w:val="0"/>
      <w:divBdr>
        <w:top w:val="none" w:sz="0" w:space="0" w:color="auto"/>
        <w:left w:val="none" w:sz="0" w:space="0" w:color="auto"/>
        <w:bottom w:val="none" w:sz="0" w:space="0" w:color="auto"/>
        <w:right w:val="none" w:sz="0" w:space="0" w:color="auto"/>
      </w:divBdr>
    </w:div>
    <w:div w:id="1766221078">
      <w:bodyDiv w:val="1"/>
      <w:marLeft w:val="0"/>
      <w:marRight w:val="0"/>
      <w:marTop w:val="0"/>
      <w:marBottom w:val="0"/>
      <w:divBdr>
        <w:top w:val="none" w:sz="0" w:space="0" w:color="auto"/>
        <w:left w:val="none" w:sz="0" w:space="0" w:color="auto"/>
        <w:bottom w:val="none" w:sz="0" w:space="0" w:color="auto"/>
        <w:right w:val="none" w:sz="0" w:space="0" w:color="auto"/>
      </w:divBdr>
    </w:div>
    <w:div w:id="1790973797">
      <w:bodyDiv w:val="1"/>
      <w:marLeft w:val="0"/>
      <w:marRight w:val="0"/>
      <w:marTop w:val="0"/>
      <w:marBottom w:val="0"/>
      <w:divBdr>
        <w:top w:val="none" w:sz="0" w:space="0" w:color="auto"/>
        <w:left w:val="none" w:sz="0" w:space="0" w:color="auto"/>
        <w:bottom w:val="none" w:sz="0" w:space="0" w:color="auto"/>
        <w:right w:val="none" w:sz="0" w:space="0" w:color="auto"/>
      </w:divBdr>
    </w:div>
    <w:div w:id="1819036282">
      <w:bodyDiv w:val="1"/>
      <w:marLeft w:val="0"/>
      <w:marRight w:val="0"/>
      <w:marTop w:val="0"/>
      <w:marBottom w:val="0"/>
      <w:divBdr>
        <w:top w:val="none" w:sz="0" w:space="0" w:color="auto"/>
        <w:left w:val="none" w:sz="0" w:space="0" w:color="auto"/>
        <w:bottom w:val="none" w:sz="0" w:space="0" w:color="auto"/>
        <w:right w:val="none" w:sz="0" w:space="0" w:color="auto"/>
      </w:divBdr>
    </w:div>
    <w:div w:id="1839299741">
      <w:bodyDiv w:val="1"/>
      <w:marLeft w:val="0"/>
      <w:marRight w:val="0"/>
      <w:marTop w:val="0"/>
      <w:marBottom w:val="0"/>
      <w:divBdr>
        <w:top w:val="none" w:sz="0" w:space="0" w:color="auto"/>
        <w:left w:val="none" w:sz="0" w:space="0" w:color="auto"/>
        <w:bottom w:val="none" w:sz="0" w:space="0" w:color="auto"/>
        <w:right w:val="none" w:sz="0" w:space="0" w:color="auto"/>
      </w:divBdr>
    </w:div>
    <w:div w:id="1894540018">
      <w:bodyDiv w:val="1"/>
      <w:marLeft w:val="0"/>
      <w:marRight w:val="0"/>
      <w:marTop w:val="0"/>
      <w:marBottom w:val="0"/>
      <w:divBdr>
        <w:top w:val="none" w:sz="0" w:space="0" w:color="auto"/>
        <w:left w:val="none" w:sz="0" w:space="0" w:color="auto"/>
        <w:bottom w:val="none" w:sz="0" w:space="0" w:color="auto"/>
        <w:right w:val="none" w:sz="0" w:space="0" w:color="auto"/>
      </w:divBdr>
    </w:div>
    <w:div w:id="1950425931">
      <w:bodyDiv w:val="1"/>
      <w:marLeft w:val="0"/>
      <w:marRight w:val="0"/>
      <w:marTop w:val="0"/>
      <w:marBottom w:val="0"/>
      <w:divBdr>
        <w:top w:val="none" w:sz="0" w:space="0" w:color="auto"/>
        <w:left w:val="none" w:sz="0" w:space="0" w:color="auto"/>
        <w:bottom w:val="none" w:sz="0" w:space="0" w:color="auto"/>
        <w:right w:val="none" w:sz="0" w:space="0" w:color="auto"/>
      </w:divBdr>
    </w:div>
    <w:div w:id="1954049435">
      <w:bodyDiv w:val="1"/>
      <w:marLeft w:val="0"/>
      <w:marRight w:val="0"/>
      <w:marTop w:val="0"/>
      <w:marBottom w:val="0"/>
      <w:divBdr>
        <w:top w:val="none" w:sz="0" w:space="0" w:color="auto"/>
        <w:left w:val="none" w:sz="0" w:space="0" w:color="auto"/>
        <w:bottom w:val="none" w:sz="0" w:space="0" w:color="auto"/>
        <w:right w:val="none" w:sz="0" w:space="0" w:color="auto"/>
      </w:divBdr>
    </w:div>
    <w:div w:id="1970624097">
      <w:bodyDiv w:val="1"/>
      <w:marLeft w:val="0"/>
      <w:marRight w:val="0"/>
      <w:marTop w:val="0"/>
      <w:marBottom w:val="0"/>
      <w:divBdr>
        <w:top w:val="none" w:sz="0" w:space="0" w:color="auto"/>
        <w:left w:val="none" w:sz="0" w:space="0" w:color="auto"/>
        <w:bottom w:val="none" w:sz="0" w:space="0" w:color="auto"/>
        <w:right w:val="none" w:sz="0" w:space="0" w:color="auto"/>
      </w:divBdr>
    </w:div>
    <w:div w:id="211354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XISkeurmerk.nl" TargetMode="External"/><Relationship Id="rId26" Type="http://schemas.openxmlformats.org/officeDocument/2006/relationships/header" Target="header10.xml"/><Relationship Id="rId39" Type="http://schemas.openxmlformats.org/officeDocument/2006/relationships/header" Target="header22.xml"/><Relationship Id="rId21" Type="http://schemas.openxmlformats.org/officeDocument/2006/relationships/header" Target="header5.xml"/><Relationship Id="rId34" Type="http://schemas.openxmlformats.org/officeDocument/2006/relationships/hyperlink" Target="https://www.nhg.org/praktijkvoering/gegevensuitwisseling/praktijkvoering-samenwerken-online-inzage-hepd-door-patient/" TargetMode="External"/><Relationship Id="rId42" Type="http://schemas.openxmlformats.org/officeDocument/2006/relationships/header" Target="header25.xm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eader" Target="header13.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eader" Target="header16.xml"/><Relationship Id="rId37" Type="http://schemas.openxmlformats.org/officeDocument/2006/relationships/header" Target="header20.xml"/><Relationship Id="rId40" Type="http://schemas.openxmlformats.org/officeDocument/2006/relationships/header" Target="header23.xml"/><Relationship Id="rId45" Type="http://schemas.openxmlformats.org/officeDocument/2006/relationships/header" Target="header2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eader" Target="header19.xm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leveranciersmanager@stichtinglegio.nl" TargetMode="External"/><Relationship Id="rId31" Type="http://schemas.openxmlformats.org/officeDocument/2006/relationships/header" Target="header15.xml"/><Relationship Id="rId44" Type="http://schemas.openxmlformats.org/officeDocument/2006/relationships/header" Target="header2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8.xml"/><Relationship Id="rId43" Type="http://schemas.openxmlformats.org/officeDocument/2006/relationships/header" Target="header26.xml"/><Relationship Id="rId48" Type="http://schemas.openxmlformats.org/officeDocument/2006/relationships/glossaryDocument" Target="glossary/document.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XISkeurmerk.nl" TargetMode="Externa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header" Target="header21.xml"/><Relationship Id="rId46" Type="http://schemas.openxmlformats.org/officeDocument/2006/relationships/footer" Target="footer4.xml"/><Relationship Id="rId20" Type="http://schemas.openxmlformats.org/officeDocument/2006/relationships/header" Target="header4.xml"/><Relationship Id="rId41" Type="http://schemas.openxmlformats.org/officeDocument/2006/relationships/header" Target="header24.xml"/><Relationship Id="rId1" Type="http://schemas.openxmlformats.org/officeDocument/2006/relationships/customXml" Target="../customXml/item1.xml"/><Relationship Id="rId6"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4.jpeg"/></Relationships>
</file>

<file path=word/_rels/header11.xml.rels><?xml version="1.0" encoding="UTF-8" standalone="yes"?>
<Relationships xmlns="http://schemas.openxmlformats.org/package/2006/relationships"><Relationship Id="rId1" Type="http://schemas.openxmlformats.org/officeDocument/2006/relationships/image" Target="media/image4.jpeg"/></Relationships>
</file>

<file path=word/_rels/header12.xml.rels><?xml version="1.0" encoding="UTF-8" standalone="yes"?>
<Relationships xmlns="http://schemas.openxmlformats.org/package/2006/relationships"><Relationship Id="rId1" Type="http://schemas.openxmlformats.org/officeDocument/2006/relationships/image" Target="media/image4.jpeg"/></Relationships>
</file>

<file path=word/_rels/header13.xml.rels><?xml version="1.0" encoding="UTF-8" standalone="yes"?>
<Relationships xmlns="http://schemas.openxmlformats.org/package/2006/relationships"><Relationship Id="rId1" Type="http://schemas.openxmlformats.org/officeDocument/2006/relationships/image" Target="media/image4.jpeg"/></Relationships>
</file>

<file path=word/_rels/header14.xml.rels><?xml version="1.0" encoding="UTF-8" standalone="yes"?>
<Relationships xmlns="http://schemas.openxmlformats.org/package/2006/relationships"><Relationship Id="rId1" Type="http://schemas.openxmlformats.org/officeDocument/2006/relationships/image" Target="media/image4.jpeg"/></Relationships>
</file>

<file path=word/_rels/header15.xml.rels><?xml version="1.0" encoding="UTF-8" standalone="yes"?>
<Relationships xmlns="http://schemas.openxmlformats.org/package/2006/relationships"><Relationship Id="rId1" Type="http://schemas.openxmlformats.org/officeDocument/2006/relationships/image" Target="media/image4.jpeg"/></Relationships>
</file>

<file path=word/_rels/header16.xml.rels><?xml version="1.0" encoding="UTF-8" standalone="yes"?>
<Relationships xmlns="http://schemas.openxmlformats.org/package/2006/relationships"><Relationship Id="rId1" Type="http://schemas.openxmlformats.org/officeDocument/2006/relationships/image" Target="media/image4.jpeg"/></Relationships>
</file>

<file path=word/_rels/header17.xml.rels><?xml version="1.0" encoding="UTF-8" standalone="yes"?>
<Relationships xmlns="http://schemas.openxmlformats.org/package/2006/relationships"><Relationship Id="rId1" Type="http://schemas.openxmlformats.org/officeDocument/2006/relationships/image" Target="media/image4.jpeg"/></Relationships>
</file>

<file path=word/_rels/header18.xml.rels><?xml version="1.0" encoding="UTF-8" standalone="yes"?>
<Relationships xmlns="http://schemas.openxmlformats.org/package/2006/relationships"><Relationship Id="rId1" Type="http://schemas.openxmlformats.org/officeDocument/2006/relationships/image" Target="media/image4.jpeg"/></Relationships>
</file>

<file path=word/_rels/header19.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4.jpeg"/></Relationships>
</file>

<file path=word/_rels/header21.xml.rels><?xml version="1.0" encoding="UTF-8" standalone="yes"?>
<Relationships xmlns="http://schemas.openxmlformats.org/package/2006/relationships"><Relationship Id="rId1" Type="http://schemas.openxmlformats.org/officeDocument/2006/relationships/image" Target="media/image4.jpeg"/></Relationships>
</file>

<file path=word/_rels/header22.xml.rels><?xml version="1.0" encoding="UTF-8" standalone="yes"?>
<Relationships xmlns="http://schemas.openxmlformats.org/package/2006/relationships"><Relationship Id="rId1" Type="http://schemas.openxmlformats.org/officeDocument/2006/relationships/image" Target="media/image4.jpeg"/></Relationships>
</file>

<file path=word/_rels/header23.xml.rels><?xml version="1.0" encoding="UTF-8" standalone="yes"?>
<Relationships xmlns="http://schemas.openxmlformats.org/package/2006/relationships"><Relationship Id="rId1" Type="http://schemas.openxmlformats.org/officeDocument/2006/relationships/image" Target="media/image4.jpeg"/></Relationships>
</file>

<file path=word/_rels/header24.xml.rels><?xml version="1.0" encoding="UTF-8" standalone="yes"?>
<Relationships xmlns="http://schemas.openxmlformats.org/package/2006/relationships"><Relationship Id="rId1" Type="http://schemas.openxmlformats.org/officeDocument/2006/relationships/image" Target="media/image4.jpeg"/></Relationships>
</file>

<file path=word/_rels/header25.xml.rels><?xml version="1.0" encoding="UTF-8" standalone="yes"?>
<Relationships xmlns="http://schemas.openxmlformats.org/package/2006/relationships"><Relationship Id="rId1" Type="http://schemas.openxmlformats.org/officeDocument/2006/relationships/image" Target="media/image4.jpeg"/></Relationships>
</file>

<file path=word/_rels/header26.xml.rels><?xml version="1.0" encoding="UTF-8" standalone="yes"?>
<Relationships xmlns="http://schemas.openxmlformats.org/package/2006/relationships"><Relationship Id="rId1" Type="http://schemas.openxmlformats.org/officeDocument/2006/relationships/image" Target="media/image4.jpeg"/></Relationships>
</file>

<file path=word/_rels/header27.xml.rels><?xml version="1.0" encoding="UTF-8" standalone="yes"?>
<Relationships xmlns="http://schemas.openxmlformats.org/package/2006/relationships"><Relationship Id="rId1" Type="http://schemas.openxmlformats.org/officeDocument/2006/relationships/image" Target="media/image4.jpeg"/></Relationships>
</file>

<file path=word/_rels/header28.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4.jpeg"/></Relationships>
</file>

<file path=word/_rels/header9.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imyBach\Downloads\XIS%20-%20Word%20template%20uitgebreid%20rapport%20V1%20NIEUW%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Algemeen"/>
          <w:gallery w:val="placeholder"/>
        </w:category>
        <w:types>
          <w:type w:val="bbPlcHdr"/>
        </w:types>
        <w:behaviors>
          <w:behavior w:val="content"/>
        </w:behaviors>
        <w:guid w:val="{603099FC-C68E-486A-83DA-44F86CBDF3E4}"/>
      </w:docPartPr>
      <w:docPartBody>
        <w:p w:rsidR="00DD38C8" w:rsidRDefault="003843EA">
          <w:r w:rsidRPr="00646589">
            <w:rPr>
              <w:rStyle w:val="Tekstvantijdelijkeaanduiding"/>
            </w:rPr>
            <w:t>Klik of tik om tekst in te voeren.</w:t>
          </w:r>
        </w:p>
      </w:docPartBody>
    </w:docPart>
    <w:docPart>
      <w:docPartPr>
        <w:name w:val="8B40B1B04A4A4AD79BFE638F1D861C32"/>
        <w:category>
          <w:name w:val="Algemeen"/>
          <w:gallery w:val="placeholder"/>
        </w:category>
        <w:types>
          <w:type w:val="bbPlcHdr"/>
        </w:types>
        <w:behaviors>
          <w:behavior w:val="content"/>
        </w:behaviors>
        <w:guid w:val="{58969657-98E6-422D-A8D1-6A9441378D56}"/>
      </w:docPartPr>
      <w:docPartBody>
        <w:p w:rsidR="00DD38C8" w:rsidRDefault="00DD38C8" w:rsidP="00DD38C8">
          <w:pPr>
            <w:pStyle w:val="8B40B1B04A4A4AD79BFE638F1D861C321"/>
          </w:pPr>
          <w:r w:rsidRPr="00646589">
            <w:rPr>
              <w:rStyle w:val="Tekstvantijdelijkeaanduiding"/>
            </w:rPr>
            <w:t>Kies een item.</w:t>
          </w:r>
        </w:p>
      </w:docPartBody>
    </w:docPart>
    <w:docPart>
      <w:docPartPr>
        <w:name w:val="DBA3D5DB4ED241DEA4D594CABD974209"/>
        <w:category>
          <w:name w:val="Algemeen"/>
          <w:gallery w:val="placeholder"/>
        </w:category>
        <w:types>
          <w:type w:val="bbPlcHdr"/>
        </w:types>
        <w:behaviors>
          <w:behavior w:val="content"/>
        </w:behaviors>
        <w:guid w:val="{37E2C64D-147B-497C-88E9-5E1F7F6BAF47}"/>
      </w:docPartPr>
      <w:docPartBody>
        <w:p w:rsidR="00B75583" w:rsidRDefault="00DD38C8" w:rsidP="00DD38C8">
          <w:pPr>
            <w:pStyle w:val="DBA3D5DB4ED241DEA4D594CABD974209"/>
            <w:rPr>
              <w:rFonts w:hint="eastAsia"/>
            </w:rPr>
          </w:pPr>
          <w:r w:rsidRPr="00646589">
            <w:rPr>
              <w:rStyle w:val="Tekstvantijdelijkeaanduiding"/>
            </w:rPr>
            <w:t>Klik of tik om tekst in te voeren.</w:t>
          </w:r>
        </w:p>
      </w:docPartBody>
    </w:docPart>
    <w:docPart>
      <w:docPartPr>
        <w:name w:val="1F2F059F26344BA4887076AAB2AE13BF"/>
        <w:category>
          <w:name w:val="Algemeen"/>
          <w:gallery w:val="placeholder"/>
        </w:category>
        <w:types>
          <w:type w:val="bbPlcHdr"/>
        </w:types>
        <w:behaviors>
          <w:behavior w:val="content"/>
        </w:behaviors>
        <w:guid w:val="{0F2CCD18-648A-47C0-9651-ABD423263086}"/>
      </w:docPartPr>
      <w:docPartBody>
        <w:p w:rsidR="00B75583" w:rsidRDefault="00DD38C8" w:rsidP="00DD38C8">
          <w:pPr>
            <w:pStyle w:val="1F2F059F26344BA4887076AAB2AE13BF"/>
            <w:rPr>
              <w:rFonts w:hint="eastAsia"/>
            </w:rPr>
          </w:pPr>
          <w:r w:rsidRPr="00646589">
            <w:rPr>
              <w:rStyle w:val="Tekstvantijdelijkeaanduiding"/>
            </w:rPr>
            <w:t>Klik of tik om tekst in te voeren.</w:t>
          </w:r>
        </w:p>
      </w:docPartBody>
    </w:docPart>
    <w:docPart>
      <w:docPartPr>
        <w:name w:val="C9E3455478914E9A98F3501CF3D14B83"/>
        <w:category>
          <w:name w:val="Algemeen"/>
          <w:gallery w:val="placeholder"/>
        </w:category>
        <w:types>
          <w:type w:val="bbPlcHdr"/>
        </w:types>
        <w:behaviors>
          <w:behavior w:val="content"/>
        </w:behaviors>
        <w:guid w:val="{87FFE3B3-C533-4E48-AE07-5DCABE5B46A6}"/>
      </w:docPartPr>
      <w:docPartBody>
        <w:p w:rsidR="00B75583" w:rsidRDefault="00DD38C8" w:rsidP="00DD38C8">
          <w:pPr>
            <w:pStyle w:val="C9E3455478914E9A98F3501CF3D14B83"/>
          </w:pPr>
          <w:r w:rsidRPr="00646589">
            <w:rPr>
              <w:rStyle w:val="Tekstvantijdelijkeaanduiding"/>
            </w:rPr>
            <w:t>Kies een item.</w:t>
          </w:r>
        </w:p>
      </w:docPartBody>
    </w:docPart>
    <w:docPart>
      <w:docPartPr>
        <w:name w:val="28350BBF1624423CADB752F68E615ED3"/>
        <w:category>
          <w:name w:val="Algemeen"/>
          <w:gallery w:val="placeholder"/>
        </w:category>
        <w:types>
          <w:type w:val="bbPlcHdr"/>
        </w:types>
        <w:behaviors>
          <w:behavior w:val="content"/>
        </w:behaviors>
        <w:guid w:val="{47746929-B0A9-4AC9-8D44-8ABB80EE2652}"/>
      </w:docPartPr>
      <w:docPartBody>
        <w:p w:rsidR="00B75583" w:rsidRDefault="00DD38C8" w:rsidP="00DD38C8">
          <w:pPr>
            <w:pStyle w:val="28350BBF1624423CADB752F68E615ED3"/>
          </w:pPr>
          <w:r w:rsidRPr="00646589">
            <w:rPr>
              <w:rStyle w:val="Tekstvantijdelijkeaanduiding"/>
            </w:rPr>
            <w:t>Kies een item.</w:t>
          </w:r>
        </w:p>
      </w:docPartBody>
    </w:docPart>
    <w:docPart>
      <w:docPartPr>
        <w:name w:val="9C951497FE004FDE8B24516A9CDBF957"/>
        <w:category>
          <w:name w:val="Algemeen"/>
          <w:gallery w:val="placeholder"/>
        </w:category>
        <w:types>
          <w:type w:val="bbPlcHdr"/>
        </w:types>
        <w:behaviors>
          <w:behavior w:val="content"/>
        </w:behaviors>
        <w:guid w:val="{D9284757-3190-4766-9F79-4E219B977150}"/>
      </w:docPartPr>
      <w:docPartBody>
        <w:p w:rsidR="00B75583" w:rsidRDefault="00DD38C8" w:rsidP="00DD38C8">
          <w:pPr>
            <w:pStyle w:val="9C951497FE004FDE8B24516A9CDBF957"/>
          </w:pPr>
          <w:r w:rsidRPr="00646589">
            <w:rPr>
              <w:rStyle w:val="Tekstvantijdelijkeaanduiding"/>
            </w:rPr>
            <w:t>Klik of tik om tekst in te voeren.</w:t>
          </w:r>
        </w:p>
      </w:docPartBody>
    </w:docPart>
    <w:docPart>
      <w:docPartPr>
        <w:name w:val="746DF7AC1AED4CC289B8365773425660"/>
        <w:category>
          <w:name w:val="Algemeen"/>
          <w:gallery w:val="placeholder"/>
        </w:category>
        <w:types>
          <w:type w:val="bbPlcHdr"/>
        </w:types>
        <w:behaviors>
          <w:behavior w:val="content"/>
        </w:behaviors>
        <w:guid w:val="{D3F4E5BD-4C8C-46DB-AE0A-72A97FD26B7E}"/>
      </w:docPartPr>
      <w:docPartBody>
        <w:p w:rsidR="00B75583" w:rsidRDefault="00DD38C8" w:rsidP="00DD38C8">
          <w:pPr>
            <w:pStyle w:val="746DF7AC1AED4CC289B8365773425660"/>
          </w:pPr>
          <w:r w:rsidRPr="00646589">
            <w:rPr>
              <w:rStyle w:val="Tekstvantijdelijkeaanduiding"/>
            </w:rPr>
            <w:t>Klik of tik om tekst in te voeren.</w:t>
          </w:r>
        </w:p>
      </w:docPartBody>
    </w:docPart>
    <w:docPart>
      <w:docPartPr>
        <w:name w:val="8014F3A34E314585917E23251BF1F614"/>
        <w:category>
          <w:name w:val="Algemeen"/>
          <w:gallery w:val="placeholder"/>
        </w:category>
        <w:types>
          <w:type w:val="bbPlcHdr"/>
        </w:types>
        <w:behaviors>
          <w:behavior w:val="content"/>
        </w:behaviors>
        <w:guid w:val="{DC52F25A-7628-4879-87B8-006314932D17}"/>
      </w:docPartPr>
      <w:docPartBody>
        <w:p w:rsidR="00B75583" w:rsidRDefault="00DD38C8" w:rsidP="00DD38C8">
          <w:pPr>
            <w:pStyle w:val="8014F3A34E314585917E23251BF1F614"/>
          </w:pPr>
          <w:r w:rsidRPr="00646589">
            <w:rPr>
              <w:rStyle w:val="Tekstvantijdelijkeaanduiding"/>
            </w:rPr>
            <w:t>Klik of tik om tekst in te voeren.</w:t>
          </w:r>
        </w:p>
      </w:docPartBody>
    </w:docPart>
    <w:docPart>
      <w:docPartPr>
        <w:name w:val="DD9697A4B266416BB10E73A54619C448"/>
        <w:category>
          <w:name w:val="Algemeen"/>
          <w:gallery w:val="placeholder"/>
        </w:category>
        <w:types>
          <w:type w:val="bbPlcHdr"/>
        </w:types>
        <w:behaviors>
          <w:behavior w:val="content"/>
        </w:behaviors>
        <w:guid w:val="{F9168EC7-8F1C-4DAA-9E84-62127AA57A24}"/>
      </w:docPartPr>
      <w:docPartBody>
        <w:p w:rsidR="00B75583" w:rsidRDefault="00DD38C8" w:rsidP="00DD38C8">
          <w:pPr>
            <w:pStyle w:val="DD9697A4B266416BB10E73A54619C448"/>
          </w:pPr>
          <w:r w:rsidRPr="00646589">
            <w:rPr>
              <w:rStyle w:val="Tekstvantijdelijkeaanduiding"/>
            </w:rPr>
            <w:t>Kies een item.</w:t>
          </w:r>
        </w:p>
      </w:docPartBody>
    </w:docPart>
    <w:docPart>
      <w:docPartPr>
        <w:name w:val="E2AA4A462FA2426C898E6408CD5BD3B8"/>
        <w:category>
          <w:name w:val="Algemeen"/>
          <w:gallery w:val="placeholder"/>
        </w:category>
        <w:types>
          <w:type w:val="bbPlcHdr"/>
        </w:types>
        <w:behaviors>
          <w:behavior w:val="content"/>
        </w:behaviors>
        <w:guid w:val="{BB8E11AE-F1C7-4D64-ADF7-12408E7FCB26}"/>
      </w:docPartPr>
      <w:docPartBody>
        <w:p w:rsidR="00B75583" w:rsidRDefault="00DD38C8" w:rsidP="00DD38C8">
          <w:pPr>
            <w:pStyle w:val="E2AA4A462FA2426C898E6408CD5BD3B8"/>
          </w:pPr>
          <w:r w:rsidRPr="00646589">
            <w:rPr>
              <w:rStyle w:val="Tekstvantijdelijkeaanduiding"/>
            </w:rPr>
            <w:t>Kies een item.</w:t>
          </w:r>
        </w:p>
      </w:docPartBody>
    </w:docPart>
    <w:docPart>
      <w:docPartPr>
        <w:name w:val="4ACDD4022F6047AE9F599E6D468DBAE0"/>
        <w:category>
          <w:name w:val="Algemeen"/>
          <w:gallery w:val="placeholder"/>
        </w:category>
        <w:types>
          <w:type w:val="bbPlcHdr"/>
        </w:types>
        <w:behaviors>
          <w:behavior w:val="content"/>
        </w:behaviors>
        <w:guid w:val="{D647C0B2-50E6-4851-B001-750F682A5FF5}"/>
      </w:docPartPr>
      <w:docPartBody>
        <w:p w:rsidR="00B75583" w:rsidRDefault="00DD38C8" w:rsidP="00DD38C8">
          <w:pPr>
            <w:pStyle w:val="4ACDD4022F6047AE9F599E6D468DBAE0"/>
          </w:pPr>
          <w:r w:rsidRPr="00646589">
            <w:rPr>
              <w:rStyle w:val="Tekstvantijdelijkeaanduiding"/>
            </w:rPr>
            <w:t>Klik of tik om tekst in te voeren.</w:t>
          </w:r>
        </w:p>
      </w:docPartBody>
    </w:docPart>
    <w:docPart>
      <w:docPartPr>
        <w:name w:val="77D7AEF903F04AC2BDB4D2905E735187"/>
        <w:category>
          <w:name w:val="Algemeen"/>
          <w:gallery w:val="placeholder"/>
        </w:category>
        <w:types>
          <w:type w:val="bbPlcHdr"/>
        </w:types>
        <w:behaviors>
          <w:behavior w:val="content"/>
        </w:behaviors>
        <w:guid w:val="{824F3C6D-13B0-4B5D-AE1D-D7F5F78BEB56}"/>
      </w:docPartPr>
      <w:docPartBody>
        <w:p w:rsidR="00B75583" w:rsidRDefault="00DD38C8" w:rsidP="00DD38C8">
          <w:pPr>
            <w:pStyle w:val="77D7AEF903F04AC2BDB4D2905E735187"/>
          </w:pPr>
          <w:r w:rsidRPr="00646589">
            <w:rPr>
              <w:rStyle w:val="Tekstvantijdelijkeaanduiding"/>
            </w:rPr>
            <w:t>Klik of tik om tekst in te voeren.</w:t>
          </w:r>
        </w:p>
      </w:docPartBody>
    </w:docPart>
    <w:docPart>
      <w:docPartPr>
        <w:name w:val="18FC87BF15E547ABB5E20D3BC6A43F09"/>
        <w:category>
          <w:name w:val="Algemeen"/>
          <w:gallery w:val="placeholder"/>
        </w:category>
        <w:types>
          <w:type w:val="bbPlcHdr"/>
        </w:types>
        <w:behaviors>
          <w:behavior w:val="content"/>
        </w:behaviors>
        <w:guid w:val="{6205B7C6-14AE-4328-A08C-60E23256305B}"/>
      </w:docPartPr>
      <w:docPartBody>
        <w:p w:rsidR="00B75583" w:rsidRDefault="00DD38C8" w:rsidP="00DD38C8">
          <w:pPr>
            <w:pStyle w:val="18FC87BF15E547ABB5E20D3BC6A43F09"/>
          </w:pPr>
          <w:r w:rsidRPr="00646589">
            <w:rPr>
              <w:rStyle w:val="Tekstvantijdelijkeaanduiding"/>
            </w:rPr>
            <w:t>Klik of tik om tekst in te voeren.</w:t>
          </w:r>
        </w:p>
      </w:docPartBody>
    </w:docPart>
    <w:docPart>
      <w:docPartPr>
        <w:name w:val="03B67129573E4587867461102A35B21D"/>
        <w:category>
          <w:name w:val="Algemeen"/>
          <w:gallery w:val="placeholder"/>
        </w:category>
        <w:types>
          <w:type w:val="bbPlcHdr"/>
        </w:types>
        <w:behaviors>
          <w:behavior w:val="content"/>
        </w:behaviors>
        <w:guid w:val="{0832ACDB-4827-43CC-AAAC-83DBAC0DDE29}"/>
      </w:docPartPr>
      <w:docPartBody>
        <w:p w:rsidR="00B75583" w:rsidRDefault="00DD38C8" w:rsidP="00DD38C8">
          <w:pPr>
            <w:pStyle w:val="03B67129573E4587867461102A35B21D"/>
          </w:pPr>
          <w:r w:rsidRPr="00646589">
            <w:rPr>
              <w:rStyle w:val="Tekstvantijdelijkeaanduiding"/>
            </w:rPr>
            <w:t>Kies een item.</w:t>
          </w:r>
        </w:p>
      </w:docPartBody>
    </w:docPart>
    <w:docPart>
      <w:docPartPr>
        <w:name w:val="1F63D152963E47F2A6DAB72277509A6C"/>
        <w:category>
          <w:name w:val="Algemeen"/>
          <w:gallery w:val="placeholder"/>
        </w:category>
        <w:types>
          <w:type w:val="bbPlcHdr"/>
        </w:types>
        <w:behaviors>
          <w:behavior w:val="content"/>
        </w:behaviors>
        <w:guid w:val="{96E5AC4A-09E3-4079-9D12-EF27147A97CD}"/>
      </w:docPartPr>
      <w:docPartBody>
        <w:p w:rsidR="00B75583" w:rsidRDefault="00DD38C8" w:rsidP="00DD38C8">
          <w:pPr>
            <w:pStyle w:val="1F63D152963E47F2A6DAB72277509A6C"/>
          </w:pPr>
          <w:r w:rsidRPr="00646589">
            <w:rPr>
              <w:rStyle w:val="Tekstvantijdelijkeaanduiding"/>
            </w:rPr>
            <w:t>Kies een item.</w:t>
          </w:r>
        </w:p>
      </w:docPartBody>
    </w:docPart>
    <w:docPart>
      <w:docPartPr>
        <w:name w:val="C4A0BDC4B4994AC499F559C98A248684"/>
        <w:category>
          <w:name w:val="Algemeen"/>
          <w:gallery w:val="placeholder"/>
        </w:category>
        <w:types>
          <w:type w:val="bbPlcHdr"/>
        </w:types>
        <w:behaviors>
          <w:behavior w:val="content"/>
        </w:behaviors>
        <w:guid w:val="{3BF098A2-3EC8-40BA-AA13-EBBC120AEEBF}"/>
      </w:docPartPr>
      <w:docPartBody>
        <w:p w:rsidR="00B75583" w:rsidRDefault="00DD38C8" w:rsidP="00DD38C8">
          <w:pPr>
            <w:pStyle w:val="C4A0BDC4B4994AC499F559C98A248684"/>
          </w:pPr>
          <w:r w:rsidRPr="00646589">
            <w:rPr>
              <w:rStyle w:val="Tekstvantijdelijkeaanduiding"/>
            </w:rPr>
            <w:t>Klik of tik om tekst in te voeren.</w:t>
          </w:r>
        </w:p>
      </w:docPartBody>
    </w:docPart>
    <w:docPart>
      <w:docPartPr>
        <w:name w:val="6BA2FAB86EA84CB3A5DB7F15ECE0D0A3"/>
        <w:category>
          <w:name w:val="Algemeen"/>
          <w:gallery w:val="placeholder"/>
        </w:category>
        <w:types>
          <w:type w:val="bbPlcHdr"/>
        </w:types>
        <w:behaviors>
          <w:behavior w:val="content"/>
        </w:behaviors>
        <w:guid w:val="{C36CFB6E-C9C1-4DB9-B924-4B0CAE23C1E9}"/>
      </w:docPartPr>
      <w:docPartBody>
        <w:p w:rsidR="00B75583" w:rsidRDefault="00DD38C8" w:rsidP="00DD38C8">
          <w:pPr>
            <w:pStyle w:val="6BA2FAB86EA84CB3A5DB7F15ECE0D0A3"/>
          </w:pPr>
          <w:r w:rsidRPr="00646589">
            <w:rPr>
              <w:rStyle w:val="Tekstvantijdelijkeaanduiding"/>
            </w:rPr>
            <w:t>Klik of tik om tekst in te voeren.</w:t>
          </w:r>
        </w:p>
      </w:docPartBody>
    </w:docPart>
    <w:docPart>
      <w:docPartPr>
        <w:name w:val="E375957ED05D4E9D8D31AAC1E3D2DBEC"/>
        <w:category>
          <w:name w:val="Algemeen"/>
          <w:gallery w:val="placeholder"/>
        </w:category>
        <w:types>
          <w:type w:val="bbPlcHdr"/>
        </w:types>
        <w:behaviors>
          <w:behavior w:val="content"/>
        </w:behaviors>
        <w:guid w:val="{0EE8A80F-769B-4CA8-B325-14BB10BF2464}"/>
      </w:docPartPr>
      <w:docPartBody>
        <w:p w:rsidR="00B75583" w:rsidRDefault="00DD38C8" w:rsidP="00DD38C8">
          <w:pPr>
            <w:pStyle w:val="E375957ED05D4E9D8D31AAC1E3D2DBEC"/>
          </w:pPr>
          <w:r w:rsidRPr="00646589">
            <w:rPr>
              <w:rStyle w:val="Tekstvantijdelijkeaanduiding"/>
            </w:rPr>
            <w:t>Klik of tik om tekst in te voeren.</w:t>
          </w:r>
        </w:p>
      </w:docPartBody>
    </w:docPart>
    <w:docPart>
      <w:docPartPr>
        <w:name w:val="952D151A954B416CA40E46D648717DD0"/>
        <w:category>
          <w:name w:val="Algemeen"/>
          <w:gallery w:val="placeholder"/>
        </w:category>
        <w:types>
          <w:type w:val="bbPlcHdr"/>
        </w:types>
        <w:behaviors>
          <w:behavior w:val="content"/>
        </w:behaviors>
        <w:guid w:val="{09FD9E82-387B-4314-A0C4-EFEC4C253D1E}"/>
      </w:docPartPr>
      <w:docPartBody>
        <w:p w:rsidR="00B75583" w:rsidRDefault="00DD38C8" w:rsidP="00DD38C8">
          <w:pPr>
            <w:pStyle w:val="952D151A954B416CA40E46D648717DD0"/>
          </w:pPr>
          <w:r w:rsidRPr="00646589">
            <w:rPr>
              <w:rStyle w:val="Tekstvantijdelijkeaanduiding"/>
            </w:rPr>
            <w:t>Kies een item.</w:t>
          </w:r>
        </w:p>
      </w:docPartBody>
    </w:docPart>
    <w:docPart>
      <w:docPartPr>
        <w:name w:val="5C44620D97794AEAB5B166607ED39A75"/>
        <w:category>
          <w:name w:val="Algemeen"/>
          <w:gallery w:val="placeholder"/>
        </w:category>
        <w:types>
          <w:type w:val="bbPlcHdr"/>
        </w:types>
        <w:behaviors>
          <w:behavior w:val="content"/>
        </w:behaviors>
        <w:guid w:val="{927FBFAE-5A62-440B-B4F5-FC63F26BA4DE}"/>
      </w:docPartPr>
      <w:docPartBody>
        <w:p w:rsidR="00B75583" w:rsidRDefault="00DD38C8" w:rsidP="00DD38C8">
          <w:pPr>
            <w:pStyle w:val="5C44620D97794AEAB5B166607ED39A75"/>
          </w:pPr>
          <w:r w:rsidRPr="00646589">
            <w:rPr>
              <w:rStyle w:val="Tekstvantijdelijkeaanduiding"/>
            </w:rPr>
            <w:t>Kies een item.</w:t>
          </w:r>
        </w:p>
      </w:docPartBody>
    </w:docPart>
    <w:docPart>
      <w:docPartPr>
        <w:name w:val="6351E3172F0B493A878F365F6480983E"/>
        <w:category>
          <w:name w:val="Algemeen"/>
          <w:gallery w:val="placeholder"/>
        </w:category>
        <w:types>
          <w:type w:val="bbPlcHdr"/>
        </w:types>
        <w:behaviors>
          <w:behavior w:val="content"/>
        </w:behaviors>
        <w:guid w:val="{042F14F2-0DE6-4749-8E83-C15B8BA3D1A0}"/>
      </w:docPartPr>
      <w:docPartBody>
        <w:p w:rsidR="00B75583" w:rsidRDefault="00DD38C8" w:rsidP="00DD38C8">
          <w:pPr>
            <w:pStyle w:val="6351E3172F0B493A878F365F6480983E"/>
          </w:pPr>
          <w:r w:rsidRPr="00646589">
            <w:rPr>
              <w:rStyle w:val="Tekstvantijdelijkeaanduiding"/>
            </w:rPr>
            <w:t>Klik of tik om tekst in te voeren.</w:t>
          </w:r>
        </w:p>
      </w:docPartBody>
    </w:docPart>
    <w:docPart>
      <w:docPartPr>
        <w:name w:val="FD6CAC36405C4C6A9B66E413B4E9FD48"/>
        <w:category>
          <w:name w:val="Algemeen"/>
          <w:gallery w:val="placeholder"/>
        </w:category>
        <w:types>
          <w:type w:val="bbPlcHdr"/>
        </w:types>
        <w:behaviors>
          <w:behavior w:val="content"/>
        </w:behaviors>
        <w:guid w:val="{597B6808-63F6-4FF4-8904-E3887EDCEEAA}"/>
      </w:docPartPr>
      <w:docPartBody>
        <w:p w:rsidR="00B75583" w:rsidRDefault="00DD38C8" w:rsidP="00DD38C8">
          <w:pPr>
            <w:pStyle w:val="FD6CAC36405C4C6A9B66E413B4E9FD48"/>
          </w:pPr>
          <w:r w:rsidRPr="00646589">
            <w:rPr>
              <w:rStyle w:val="Tekstvantijdelijkeaanduiding"/>
            </w:rPr>
            <w:t>Klik of tik om tekst in te voeren.</w:t>
          </w:r>
        </w:p>
      </w:docPartBody>
    </w:docPart>
    <w:docPart>
      <w:docPartPr>
        <w:name w:val="E8C0E18F0039469FA0A4946D850C425D"/>
        <w:category>
          <w:name w:val="Algemeen"/>
          <w:gallery w:val="placeholder"/>
        </w:category>
        <w:types>
          <w:type w:val="bbPlcHdr"/>
        </w:types>
        <w:behaviors>
          <w:behavior w:val="content"/>
        </w:behaviors>
        <w:guid w:val="{AAA2EFA3-DE4B-4807-B2A8-CD7C85BEC2A1}"/>
      </w:docPartPr>
      <w:docPartBody>
        <w:p w:rsidR="00B75583" w:rsidRDefault="00DD38C8" w:rsidP="00DD38C8">
          <w:pPr>
            <w:pStyle w:val="E8C0E18F0039469FA0A4946D850C425D"/>
          </w:pPr>
          <w:r w:rsidRPr="00646589">
            <w:rPr>
              <w:rStyle w:val="Tekstvantijdelijkeaanduiding"/>
            </w:rPr>
            <w:t>Klik of tik om tekst in te voeren.</w:t>
          </w:r>
        </w:p>
      </w:docPartBody>
    </w:docPart>
    <w:docPart>
      <w:docPartPr>
        <w:name w:val="619E05208AD2478D8F57C16A48606233"/>
        <w:category>
          <w:name w:val="Algemeen"/>
          <w:gallery w:val="placeholder"/>
        </w:category>
        <w:types>
          <w:type w:val="bbPlcHdr"/>
        </w:types>
        <w:behaviors>
          <w:behavior w:val="content"/>
        </w:behaviors>
        <w:guid w:val="{44DFBC7B-7F34-453F-ADD3-CA5C42B6A991}"/>
      </w:docPartPr>
      <w:docPartBody>
        <w:p w:rsidR="00B75583" w:rsidRDefault="00DD38C8" w:rsidP="00DD38C8">
          <w:pPr>
            <w:pStyle w:val="619E05208AD2478D8F57C16A48606233"/>
          </w:pPr>
          <w:r w:rsidRPr="00646589">
            <w:rPr>
              <w:rStyle w:val="Tekstvantijdelijkeaanduiding"/>
            </w:rPr>
            <w:t>Kies een item.</w:t>
          </w:r>
        </w:p>
      </w:docPartBody>
    </w:docPart>
    <w:docPart>
      <w:docPartPr>
        <w:name w:val="593F9AAAA3074CDC95A52F6F3C0708E4"/>
        <w:category>
          <w:name w:val="Algemeen"/>
          <w:gallery w:val="placeholder"/>
        </w:category>
        <w:types>
          <w:type w:val="bbPlcHdr"/>
        </w:types>
        <w:behaviors>
          <w:behavior w:val="content"/>
        </w:behaviors>
        <w:guid w:val="{AAFCA764-124D-490C-94A2-E7E856AE532E}"/>
      </w:docPartPr>
      <w:docPartBody>
        <w:p w:rsidR="00B75583" w:rsidRDefault="00DD38C8" w:rsidP="00DD38C8">
          <w:pPr>
            <w:pStyle w:val="593F9AAAA3074CDC95A52F6F3C0708E4"/>
          </w:pPr>
          <w:r w:rsidRPr="00646589">
            <w:rPr>
              <w:rStyle w:val="Tekstvantijdelijkeaanduiding"/>
            </w:rPr>
            <w:t>Kies een item.</w:t>
          </w:r>
        </w:p>
      </w:docPartBody>
    </w:docPart>
    <w:docPart>
      <w:docPartPr>
        <w:name w:val="B5127877E9DF4728A5CDDAA57CF7C4E1"/>
        <w:category>
          <w:name w:val="Algemeen"/>
          <w:gallery w:val="placeholder"/>
        </w:category>
        <w:types>
          <w:type w:val="bbPlcHdr"/>
        </w:types>
        <w:behaviors>
          <w:behavior w:val="content"/>
        </w:behaviors>
        <w:guid w:val="{DE8A1960-EB18-406D-8703-CEF2B6844F56}"/>
      </w:docPartPr>
      <w:docPartBody>
        <w:p w:rsidR="00B75583" w:rsidRDefault="00DD38C8" w:rsidP="00DD38C8">
          <w:pPr>
            <w:pStyle w:val="B5127877E9DF4728A5CDDAA57CF7C4E1"/>
          </w:pPr>
          <w:r w:rsidRPr="00646589">
            <w:rPr>
              <w:rStyle w:val="Tekstvantijdelijkeaanduiding"/>
            </w:rPr>
            <w:t>Klik of tik om tekst in te voeren.</w:t>
          </w:r>
        </w:p>
      </w:docPartBody>
    </w:docPart>
    <w:docPart>
      <w:docPartPr>
        <w:name w:val="754E831F3D2548819419CAB5ADEC1C21"/>
        <w:category>
          <w:name w:val="Algemeen"/>
          <w:gallery w:val="placeholder"/>
        </w:category>
        <w:types>
          <w:type w:val="bbPlcHdr"/>
        </w:types>
        <w:behaviors>
          <w:behavior w:val="content"/>
        </w:behaviors>
        <w:guid w:val="{DCB3307B-0A38-4D6D-8DEA-FCE396174B25}"/>
      </w:docPartPr>
      <w:docPartBody>
        <w:p w:rsidR="00B75583" w:rsidRDefault="00DD38C8" w:rsidP="00DD38C8">
          <w:pPr>
            <w:pStyle w:val="754E831F3D2548819419CAB5ADEC1C21"/>
          </w:pPr>
          <w:r w:rsidRPr="00646589">
            <w:rPr>
              <w:rStyle w:val="Tekstvantijdelijkeaanduiding"/>
            </w:rPr>
            <w:t>Klik of tik om tekst in te voeren.</w:t>
          </w:r>
        </w:p>
      </w:docPartBody>
    </w:docPart>
    <w:docPart>
      <w:docPartPr>
        <w:name w:val="4BD312F7E0EA4F84A8BB0E6A54CB30AD"/>
        <w:category>
          <w:name w:val="Algemeen"/>
          <w:gallery w:val="placeholder"/>
        </w:category>
        <w:types>
          <w:type w:val="bbPlcHdr"/>
        </w:types>
        <w:behaviors>
          <w:behavior w:val="content"/>
        </w:behaviors>
        <w:guid w:val="{37E8E13A-5562-4BAD-B68E-F66702B90118}"/>
      </w:docPartPr>
      <w:docPartBody>
        <w:p w:rsidR="00B75583" w:rsidRDefault="00DD38C8" w:rsidP="00DD38C8">
          <w:pPr>
            <w:pStyle w:val="4BD312F7E0EA4F84A8BB0E6A54CB30AD"/>
          </w:pPr>
          <w:r w:rsidRPr="00646589">
            <w:rPr>
              <w:rStyle w:val="Tekstvantijdelijkeaanduiding"/>
            </w:rPr>
            <w:t>Klik of tik om tekst in te voeren.</w:t>
          </w:r>
        </w:p>
      </w:docPartBody>
    </w:docPart>
    <w:docPart>
      <w:docPartPr>
        <w:name w:val="90FD1172FCE447E3AB66AAFDF9A83370"/>
        <w:category>
          <w:name w:val="Algemeen"/>
          <w:gallery w:val="placeholder"/>
        </w:category>
        <w:types>
          <w:type w:val="bbPlcHdr"/>
        </w:types>
        <w:behaviors>
          <w:behavior w:val="content"/>
        </w:behaviors>
        <w:guid w:val="{06016F5A-5064-406F-95AA-A918496CA12E}"/>
      </w:docPartPr>
      <w:docPartBody>
        <w:p w:rsidR="00B75583" w:rsidRDefault="00DD38C8" w:rsidP="00DD38C8">
          <w:pPr>
            <w:pStyle w:val="90FD1172FCE447E3AB66AAFDF9A83370"/>
          </w:pPr>
          <w:r w:rsidRPr="00646589">
            <w:rPr>
              <w:rStyle w:val="Tekstvantijdelijkeaanduiding"/>
            </w:rPr>
            <w:t>Kies een item.</w:t>
          </w:r>
        </w:p>
      </w:docPartBody>
    </w:docPart>
    <w:docPart>
      <w:docPartPr>
        <w:name w:val="27D615552D074FC0A6D7D0777B55204C"/>
        <w:category>
          <w:name w:val="Algemeen"/>
          <w:gallery w:val="placeholder"/>
        </w:category>
        <w:types>
          <w:type w:val="bbPlcHdr"/>
        </w:types>
        <w:behaviors>
          <w:behavior w:val="content"/>
        </w:behaviors>
        <w:guid w:val="{0DDF8D29-7076-4CCF-9151-CD68FA5BD23C}"/>
      </w:docPartPr>
      <w:docPartBody>
        <w:p w:rsidR="00B75583" w:rsidRDefault="00DD38C8" w:rsidP="00DD38C8">
          <w:pPr>
            <w:pStyle w:val="27D615552D074FC0A6D7D0777B55204C"/>
          </w:pPr>
          <w:r w:rsidRPr="00646589">
            <w:rPr>
              <w:rStyle w:val="Tekstvantijdelijkeaanduiding"/>
            </w:rPr>
            <w:t>Kies een item.</w:t>
          </w:r>
        </w:p>
      </w:docPartBody>
    </w:docPart>
    <w:docPart>
      <w:docPartPr>
        <w:name w:val="4FA1476513CD4A71BDDD41BED92BAA61"/>
        <w:category>
          <w:name w:val="Algemeen"/>
          <w:gallery w:val="placeholder"/>
        </w:category>
        <w:types>
          <w:type w:val="bbPlcHdr"/>
        </w:types>
        <w:behaviors>
          <w:behavior w:val="content"/>
        </w:behaviors>
        <w:guid w:val="{D755F0FB-DFBD-4097-9086-D3FF7F1B2CDF}"/>
      </w:docPartPr>
      <w:docPartBody>
        <w:p w:rsidR="00B75583" w:rsidRDefault="00DD38C8" w:rsidP="00DD38C8">
          <w:pPr>
            <w:pStyle w:val="4FA1476513CD4A71BDDD41BED92BAA61"/>
          </w:pPr>
          <w:r w:rsidRPr="00646589">
            <w:rPr>
              <w:rStyle w:val="Tekstvantijdelijkeaanduiding"/>
            </w:rPr>
            <w:t>Klik of tik om tekst in te voeren.</w:t>
          </w:r>
        </w:p>
      </w:docPartBody>
    </w:docPart>
    <w:docPart>
      <w:docPartPr>
        <w:name w:val="477690862B93400590835D7DEC64C4A3"/>
        <w:category>
          <w:name w:val="Algemeen"/>
          <w:gallery w:val="placeholder"/>
        </w:category>
        <w:types>
          <w:type w:val="bbPlcHdr"/>
        </w:types>
        <w:behaviors>
          <w:behavior w:val="content"/>
        </w:behaviors>
        <w:guid w:val="{56B36E88-56B1-404E-A35D-CAE014312F02}"/>
      </w:docPartPr>
      <w:docPartBody>
        <w:p w:rsidR="00B75583" w:rsidRDefault="00DD38C8" w:rsidP="00DD38C8">
          <w:pPr>
            <w:pStyle w:val="477690862B93400590835D7DEC64C4A3"/>
          </w:pPr>
          <w:r w:rsidRPr="00646589">
            <w:rPr>
              <w:rStyle w:val="Tekstvantijdelijkeaanduiding"/>
            </w:rPr>
            <w:t>Klik of tik om tekst in te voeren.</w:t>
          </w:r>
        </w:p>
      </w:docPartBody>
    </w:docPart>
    <w:docPart>
      <w:docPartPr>
        <w:name w:val="3906FBF803A24ED79A2AAA69D64EF172"/>
        <w:category>
          <w:name w:val="Algemeen"/>
          <w:gallery w:val="placeholder"/>
        </w:category>
        <w:types>
          <w:type w:val="bbPlcHdr"/>
        </w:types>
        <w:behaviors>
          <w:behavior w:val="content"/>
        </w:behaviors>
        <w:guid w:val="{6DA1C05A-9019-43A6-B2C4-059FCE7D94F8}"/>
      </w:docPartPr>
      <w:docPartBody>
        <w:p w:rsidR="00B75583" w:rsidRDefault="00DD38C8" w:rsidP="00DD38C8">
          <w:pPr>
            <w:pStyle w:val="3906FBF803A24ED79A2AAA69D64EF172"/>
          </w:pPr>
          <w:r w:rsidRPr="00646589">
            <w:rPr>
              <w:rStyle w:val="Tekstvantijdelijkeaanduiding"/>
            </w:rPr>
            <w:t>Klik of tik om tekst in te voeren.</w:t>
          </w:r>
        </w:p>
      </w:docPartBody>
    </w:docPart>
    <w:docPart>
      <w:docPartPr>
        <w:name w:val="3CD0AA531D354911B17A0FF552693DC5"/>
        <w:category>
          <w:name w:val="Algemeen"/>
          <w:gallery w:val="placeholder"/>
        </w:category>
        <w:types>
          <w:type w:val="bbPlcHdr"/>
        </w:types>
        <w:behaviors>
          <w:behavior w:val="content"/>
        </w:behaviors>
        <w:guid w:val="{2AACE74D-E16B-4547-BD72-9297BC6218A1}"/>
      </w:docPartPr>
      <w:docPartBody>
        <w:p w:rsidR="00B75583" w:rsidRDefault="00DD38C8" w:rsidP="00DD38C8">
          <w:pPr>
            <w:pStyle w:val="3CD0AA531D354911B17A0FF552693DC5"/>
          </w:pPr>
          <w:r w:rsidRPr="00646589">
            <w:rPr>
              <w:rStyle w:val="Tekstvantijdelijkeaanduiding"/>
            </w:rPr>
            <w:t>Kies een item.</w:t>
          </w:r>
        </w:p>
      </w:docPartBody>
    </w:docPart>
    <w:docPart>
      <w:docPartPr>
        <w:name w:val="77BF86FBA83140AC87EDF88A11A537C4"/>
        <w:category>
          <w:name w:val="Algemeen"/>
          <w:gallery w:val="placeholder"/>
        </w:category>
        <w:types>
          <w:type w:val="bbPlcHdr"/>
        </w:types>
        <w:behaviors>
          <w:behavior w:val="content"/>
        </w:behaviors>
        <w:guid w:val="{CD1F248C-D36C-49E0-A8E7-88B2BBADC2F7}"/>
      </w:docPartPr>
      <w:docPartBody>
        <w:p w:rsidR="00B75583" w:rsidRDefault="00DD38C8" w:rsidP="00DD38C8">
          <w:pPr>
            <w:pStyle w:val="77BF86FBA83140AC87EDF88A11A537C4"/>
          </w:pPr>
          <w:r w:rsidRPr="00646589">
            <w:rPr>
              <w:rStyle w:val="Tekstvantijdelijkeaanduiding"/>
            </w:rPr>
            <w:t>Kies een item.</w:t>
          </w:r>
        </w:p>
      </w:docPartBody>
    </w:docPart>
    <w:docPart>
      <w:docPartPr>
        <w:name w:val="FABC76E74A0A45A48F6EA2EFAA67DF6C"/>
        <w:category>
          <w:name w:val="Algemeen"/>
          <w:gallery w:val="placeholder"/>
        </w:category>
        <w:types>
          <w:type w:val="bbPlcHdr"/>
        </w:types>
        <w:behaviors>
          <w:behavior w:val="content"/>
        </w:behaviors>
        <w:guid w:val="{62CA5B18-73AD-44D8-B119-9D5182F9AA5F}"/>
      </w:docPartPr>
      <w:docPartBody>
        <w:p w:rsidR="00B75583" w:rsidRDefault="00DD38C8" w:rsidP="00DD38C8">
          <w:pPr>
            <w:pStyle w:val="FABC76E74A0A45A48F6EA2EFAA67DF6C"/>
          </w:pPr>
          <w:r w:rsidRPr="00646589">
            <w:rPr>
              <w:rStyle w:val="Tekstvantijdelijkeaanduiding"/>
            </w:rPr>
            <w:t>Klik of tik om tekst in te voeren.</w:t>
          </w:r>
        </w:p>
      </w:docPartBody>
    </w:docPart>
    <w:docPart>
      <w:docPartPr>
        <w:name w:val="76AAD1D48B8C466DA6C0C8F4809164A1"/>
        <w:category>
          <w:name w:val="Algemeen"/>
          <w:gallery w:val="placeholder"/>
        </w:category>
        <w:types>
          <w:type w:val="bbPlcHdr"/>
        </w:types>
        <w:behaviors>
          <w:behavior w:val="content"/>
        </w:behaviors>
        <w:guid w:val="{1D77CF38-47C7-413F-8327-71860A431D4F}"/>
      </w:docPartPr>
      <w:docPartBody>
        <w:p w:rsidR="00B75583" w:rsidRDefault="00DD38C8" w:rsidP="00DD38C8">
          <w:pPr>
            <w:pStyle w:val="76AAD1D48B8C466DA6C0C8F4809164A1"/>
          </w:pPr>
          <w:r w:rsidRPr="00646589">
            <w:rPr>
              <w:rStyle w:val="Tekstvantijdelijkeaanduiding"/>
            </w:rPr>
            <w:t>Klik of tik om tekst in te voeren.</w:t>
          </w:r>
        </w:p>
      </w:docPartBody>
    </w:docPart>
    <w:docPart>
      <w:docPartPr>
        <w:name w:val="D4BE636F4D584507B473F88F153A29C5"/>
        <w:category>
          <w:name w:val="Algemeen"/>
          <w:gallery w:val="placeholder"/>
        </w:category>
        <w:types>
          <w:type w:val="bbPlcHdr"/>
        </w:types>
        <w:behaviors>
          <w:behavior w:val="content"/>
        </w:behaviors>
        <w:guid w:val="{4702F3D0-3179-4E5B-B3AD-35493C56FA53}"/>
      </w:docPartPr>
      <w:docPartBody>
        <w:p w:rsidR="00B75583" w:rsidRDefault="00DD38C8" w:rsidP="00DD38C8">
          <w:pPr>
            <w:pStyle w:val="D4BE636F4D584507B473F88F153A29C5"/>
          </w:pPr>
          <w:r w:rsidRPr="00646589">
            <w:rPr>
              <w:rStyle w:val="Tekstvantijdelijkeaanduiding"/>
            </w:rPr>
            <w:t>Klik of tik om tekst in te voeren.</w:t>
          </w:r>
        </w:p>
      </w:docPartBody>
    </w:docPart>
    <w:docPart>
      <w:docPartPr>
        <w:name w:val="5BFE884255234047948220B382519E90"/>
        <w:category>
          <w:name w:val="Algemeen"/>
          <w:gallery w:val="placeholder"/>
        </w:category>
        <w:types>
          <w:type w:val="bbPlcHdr"/>
        </w:types>
        <w:behaviors>
          <w:behavior w:val="content"/>
        </w:behaviors>
        <w:guid w:val="{3DCA7D8E-2EE3-4E01-ACFB-86BB74150D34}"/>
      </w:docPartPr>
      <w:docPartBody>
        <w:p w:rsidR="00B75583" w:rsidRDefault="00DD38C8" w:rsidP="00DD38C8">
          <w:pPr>
            <w:pStyle w:val="5BFE884255234047948220B382519E90"/>
          </w:pPr>
          <w:r w:rsidRPr="00646589">
            <w:rPr>
              <w:rStyle w:val="Tekstvantijdelijkeaanduiding"/>
            </w:rPr>
            <w:t>Kies een item.</w:t>
          </w:r>
        </w:p>
      </w:docPartBody>
    </w:docPart>
    <w:docPart>
      <w:docPartPr>
        <w:name w:val="B654BB6BC0184A5EBEBD80CF58123567"/>
        <w:category>
          <w:name w:val="Algemeen"/>
          <w:gallery w:val="placeholder"/>
        </w:category>
        <w:types>
          <w:type w:val="bbPlcHdr"/>
        </w:types>
        <w:behaviors>
          <w:behavior w:val="content"/>
        </w:behaviors>
        <w:guid w:val="{896E157A-3508-4CC9-BF11-A882BEE12E7C}"/>
      </w:docPartPr>
      <w:docPartBody>
        <w:p w:rsidR="00B75583" w:rsidRDefault="00DD38C8" w:rsidP="00DD38C8">
          <w:pPr>
            <w:pStyle w:val="B654BB6BC0184A5EBEBD80CF58123567"/>
          </w:pPr>
          <w:r w:rsidRPr="00646589">
            <w:rPr>
              <w:rStyle w:val="Tekstvantijdelijkeaanduiding"/>
            </w:rPr>
            <w:t>Kies een item.</w:t>
          </w:r>
        </w:p>
      </w:docPartBody>
    </w:docPart>
    <w:docPart>
      <w:docPartPr>
        <w:name w:val="44400B921BB64C9A8F38F739A873318A"/>
        <w:category>
          <w:name w:val="Algemeen"/>
          <w:gallery w:val="placeholder"/>
        </w:category>
        <w:types>
          <w:type w:val="bbPlcHdr"/>
        </w:types>
        <w:behaviors>
          <w:behavior w:val="content"/>
        </w:behaviors>
        <w:guid w:val="{3DBEE7BA-3A61-4D7E-AECE-B6CD2BB4576C}"/>
      </w:docPartPr>
      <w:docPartBody>
        <w:p w:rsidR="00B75583" w:rsidRDefault="00DD38C8" w:rsidP="00DD38C8">
          <w:pPr>
            <w:pStyle w:val="44400B921BB64C9A8F38F739A873318A"/>
          </w:pPr>
          <w:r w:rsidRPr="00646589">
            <w:rPr>
              <w:rStyle w:val="Tekstvantijdelijkeaanduiding"/>
            </w:rPr>
            <w:t>Klik of tik om tekst in te voeren.</w:t>
          </w:r>
        </w:p>
      </w:docPartBody>
    </w:docPart>
    <w:docPart>
      <w:docPartPr>
        <w:name w:val="1C739E6E70E44745923349EAF6E8B48A"/>
        <w:category>
          <w:name w:val="Algemeen"/>
          <w:gallery w:val="placeholder"/>
        </w:category>
        <w:types>
          <w:type w:val="bbPlcHdr"/>
        </w:types>
        <w:behaviors>
          <w:behavior w:val="content"/>
        </w:behaviors>
        <w:guid w:val="{CE8B1DAB-D785-4E87-B5CD-FD53476B939A}"/>
      </w:docPartPr>
      <w:docPartBody>
        <w:p w:rsidR="00B75583" w:rsidRDefault="00DD38C8" w:rsidP="00DD38C8">
          <w:pPr>
            <w:pStyle w:val="1C739E6E70E44745923349EAF6E8B48A"/>
          </w:pPr>
          <w:r w:rsidRPr="00646589">
            <w:rPr>
              <w:rStyle w:val="Tekstvantijdelijkeaanduiding"/>
            </w:rPr>
            <w:t>Klik of tik om tekst in te voeren.</w:t>
          </w:r>
        </w:p>
      </w:docPartBody>
    </w:docPart>
    <w:docPart>
      <w:docPartPr>
        <w:name w:val="90D2796017CC45F79FAA4FA3D0C41EBD"/>
        <w:category>
          <w:name w:val="Algemeen"/>
          <w:gallery w:val="placeholder"/>
        </w:category>
        <w:types>
          <w:type w:val="bbPlcHdr"/>
        </w:types>
        <w:behaviors>
          <w:behavior w:val="content"/>
        </w:behaviors>
        <w:guid w:val="{79873BF3-9780-4153-86B6-271A399917D9}"/>
      </w:docPartPr>
      <w:docPartBody>
        <w:p w:rsidR="00B75583" w:rsidRDefault="00DD38C8" w:rsidP="00DD38C8">
          <w:pPr>
            <w:pStyle w:val="90D2796017CC45F79FAA4FA3D0C41EBD"/>
          </w:pPr>
          <w:r w:rsidRPr="00646589">
            <w:rPr>
              <w:rStyle w:val="Tekstvantijdelijkeaanduiding"/>
            </w:rPr>
            <w:t>Klik of tik om tekst in te voeren.</w:t>
          </w:r>
        </w:p>
      </w:docPartBody>
    </w:docPart>
    <w:docPart>
      <w:docPartPr>
        <w:name w:val="D9C36D393FF24DBB88D7D24426947C89"/>
        <w:category>
          <w:name w:val="Algemeen"/>
          <w:gallery w:val="placeholder"/>
        </w:category>
        <w:types>
          <w:type w:val="bbPlcHdr"/>
        </w:types>
        <w:behaviors>
          <w:behavior w:val="content"/>
        </w:behaviors>
        <w:guid w:val="{A6B47E52-76FC-4C15-A729-A35AA2B4BC8B}"/>
      </w:docPartPr>
      <w:docPartBody>
        <w:p w:rsidR="00B75583" w:rsidRDefault="00DD38C8" w:rsidP="00DD38C8">
          <w:pPr>
            <w:pStyle w:val="D9C36D393FF24DBB88D7D24426947C89"/>
          </w:pPr>
          <w:r w:rsidRPr="00646589">
            <w:rPr>
              <w:rStyle w:val="Tekstvantijdelijkeaanduiding"/>
            </w:rPr>
            <w:t>Kies een item.</w:t>
          </w:r>
        </w:p>
      </w:docPartBody>
    </w:docPart>
    <w:docPart>
      <w:docPartPr>
        <w:name w:val="78FC0C57B1DF400B88F17B4B88940529"/>
        <w:category>
          <w:name w:val="Algemeen"/>
          <w:gallery w:val="placeholder"/>
        </w:category>
        <w:types>
          <w:type w:val="bbPlcHdr"/>
        </w:types>
        <w:behaviors>
          <w:behavior w:val="content"/>
        </w:behaviors>
        <w:guid w:val="{5EF243DD-53B0-4D0C-9168-2BADA623A38B}"/>
      </w:docPartPr>
      <w:docPartBody>
        <w:p w:rsidR="00B75583" w:rsidRDefault="00DD38C8" w:rsidP="00DD38C8">
          <w:pPr>
            <w:pStyle w:val="78FC0C57B1DF400B88F17B4B88940529"/>
          </w:pPr>
          <w:r w:rsidRPr="00646589">
            <w:rPr>
              <w:rStyle w:val="Tekstvantijdelijkeaanduiding"/>
            </w:rPr>
            <w:t>Kies een item.</w:t>
          </w:r>
        </w:p>
      </w:docPartBody>
    </w:docPart>
    <w:docPart>
      <w:docPartPr>
        <w:name w:val="54210ACDCF864D3DAFDB93655F9A0D02"/>
        <w:category>
          <w:name w:val="Algemeen"/>
          <w:gallery w:val="placeholder"/>
        </w:category>
        <w:types>
          <w:type w:val="bbPlcHdr"/>
        </w:types>
        <w:behaviors>
          <w:behavior w:val="content"/>
        </w:behaviors>
        <w:guid w:val="{6EFD916C-EC53-4916-B8D5-8F3CEBBBAC58}"/>
      </w:docPartPr>
      <w:docPartBody>
        <w:p w:rsidR="00B75583" w:rsidRDefault="00DD38C8" w:rsidP="00DD38C8">
          <w:pPr>
            <w:pStyle w:val="54210ACDCF864D3DAFDB93655F9A0D02"/>
          </w:pPr>
          <w:r w:rsidRPr="00646589">
            <w:rPr>
              <w:rStyle w:val="Tekstvantijdelijkeaanduiding"/>
            </w:rPr>
            <w:t>Klik of tik om tekst in te voeren.</w:t>
          </w:r>
        </w:p>
      </w:docPartBody>
    </w:docPart>
    <w:docPart>
      <w:docPartPr>
        <w:name w:val="BBD8CF3E65FC4478806BD93BD07B66DA"/>
        <w:category>
          <w:name w:val="Algemeen"/>
          <w:gallery w:val="placeholder"/>
        </w:category>
        <w:types>
          <w:type w:val="bbPlcHdr"/>
        </w:types>
        <w:behaviors>
          <w:behavior w:val="content"/>
        </w:behaviors>
        <w:guid w:val="{C2269EB2-F8EE-4387-9DCE-DDB9D642E394}"/>
      </w:docPartPr>
      <w:docPartBody>
        <w:p w:rsidR="00B75583" w:rsidRDefault="00DD38C8" w:rsidP="00DD38C8">
          <w:pPr>
            <w:pStyle w:val="BBD8CF3E65FC4478806BD93BD07B66DA"/>
          </w:pPr>
          <w:r w:rsidRPr="00646589">
            <w:rPr>
              <w:rStyle w:val="Tekstvantijdelijkeaanduiding"/>
            </w:rPr>
            <w:t>Klik of tik om tekst in te voeren.</w:t>
          </w:r>
        </w:p>
      </w:docPartBody>
    </w:docPart>
    <w:docPart>
      <w:docPartPr>
        <w:name w:val="DB7C37E669C34293A9CAA8CE4419EF17"/>
        <w:category>
          <w:name w:val="Algemeen"/>
          <w:gallery w:val="placeholder"/>
        </w:category>
        <w:types>
          <w:type w:val="bbPlcHdr"/>
        </w:types>
        <w:behaviors>
          <w:behavior w:val="content"/>
        </w:behaviors>
        <w:guid w:val="{8E92A674-1145-4D6A-8984-78B0D5B855A0}"/>
      </w:docPartPr>
      <w:docPartBody>
        <w:p w:rsidR="00B75583" w:rsidRDefault="00DD38C8" w:rsidP="00DD38C8">
          <w:pPr>
            <w:pStyle w:val="DB7C37E669C34293A9CAA8CE4419EF17"/>
          </w:pPr>
          <w:r w:rsidRPr="00646589">
            <w:rPr>
              <w:rStyle w:val="Tekstvantijdelijkeaanduiding"/>
            </w:rPr>
            <w:t>Klik of tik om tekst in te voeren.</w:t>
          </w:r>
        </w:p>
      </w:docPartBody>
    </w:docPart>
    <w:docPart>
      <w:docPartPr>
        <w:name w:val="DACEAA29BF5C40DF8E0FB567818D4189"/>
        <w:category>
          <w:name w:val="Algemeen"/>
          <w:gallery w:val="placeholder"/>
        </w:category>
        <w:types>
          <w:type w:val="bbPlcHdr"/>
        </w:types>
        <w:behaviors>
          <w:behavior w:val="content"/>
        </w:behaviors>
        <w:guid w:val="{3DEA30AC-9D47-4DD2-9FB5-256400101305}"/>
      </w:docPartPr>
      <w:docPartBody>
        <w:p w:rsidR="00B75583" w:rsidRDefault="00DD38C8" w:rsidP="00DD38C8">
          <w:pPr>
            <w:pStyle w:val="DACEAA29BF5C40DF8E0FB567818D4189"/>
          </w:pPr>
          <w:r w:rsidRPr="00646589">
            <w:rPr>
              <w:rStyle w:val="Tekstvantijdelijkeaanduiding"/>
            </w:rPr>
            <w:t>Kies een item.</w:t>
          </w:r>
        </w:p>
      </w:docPartBody>
    </w:docPart>
    <w:docPart>
      <w:docPartPr>
        <w:name w:val="C88F6A29BCF147B191B11EF6AF57F111"/>
        <w:category>
          <w:name w:val="Algemeen"/>
          <w:gallery w:val="placeholder"/>
        </w:category>
        <w:types>
          <w:type w:val="bbPlcHdr"/>
        </w:types>
        <w:behaviors>
          <w:behavior w:val="content"/>
        </w:behaviors>
        <w:guid w:val="{D2379D84-1DF8-4EA4-8B33-979EEAC00992}"/>
      </w:docPartPr>
      <w:docPartBody>
        <w:p w:rsidR="00B75583" w:rsidRDefault="00DD38C8" w:rsidP="00DD38C8">
          <w:pPr>
            <w:pStyle w:val="C88F6A29BCF147B191B11EF6AF57F111"/>
          </w:pPr>
          <w:r w:rsidRPr="00646589">
            <w:rPr>
              <w:rStyle w:val="Tekstvantijdelijkeaanduiding"/>
            </w:rPr>
            <w:t>Kies een item.</w:t>
          </w:r>
        </w:p>
      </w:docPartBody>
    </w:docPart>
    <w:docPart>
      <w:docPartPr>
        <w:name w:val="91DDDE41E1124BCB99A226D8C2D2107C"/>
        <w:category>
          <w:name w:val="Algemeen"/>
          <w:gallery w:val="placeholder"/>
        </w:category>
        <w:types>
          <w:type w:val="bbPlcHdr"/>
        </w:types>
        <w:behaviors>
          <w:behavior w:val="content"/>
        </w:behaviors>
        <w:guid w:val="{9C482BE5-E257-4E69-98D9-CCA06DC9D865}"/>
      </w:docPartPr>
      <w:docPartBody>
        <w:p w:rsidR="00B75583" w:rsidRDefault="00DD38C8" w:rsidP="00DD38C8">
          <w:pPr>
            <w:pStyle w:val="91DDDE41E1124BCB99A226D8C2D2107C"/>
          </w:pPr>
          <w:r w:rsidRPr="00646589">
            <w:rPr>
              <w:rStyle w:val="Tekstvantijdelijkeaanduiding"/>
            </w:rPr>
            <w:t>Klik of tik om tekst in te voeren.</w:t>
          </w:r>
        </w:p>
      </w:docPartBody>
    </w:docPart>
    <w:docPart>
      <w:docPartPr>
        <w:name w:val="34E4E50ACC0A49ECA3F1E53C75285680"/>
        <w:category>
          <w:name w:val="Algemeen"/>
          <w:gallery w:val="placeholder"/>
        </w:category>
        <w:types>
          <w:type w:val="bbPlcHdr"/>
        </w:types>
        <w:behaviors>
          <w:behavior w:val="content"/>
        </w:behaviors>
        <w:guid w:val="{4F96AE84-8C42-41C8-B497-3DDF5ABA9C33}"/>
      </w:docPartPr>
      <w:docPartBody>
        <w:p w:rsidR="00B75583" w:rsidRDefault="00DD38C8" w:rsidP="00DD38C8">
          <w:pPr>
            <w:pStyle w:val="34E4E50ACC0A49ECA3F1E53C75285680"/>
          </w:pPr>
          <w:r w:rsidRPr="00646589">
            <w:rPr>
              <w:rStyle w:val="Tekstvantijdelijkeaanduiding"/>
            </w:rPr>
            <w:t>Klik of tik om tekst in te voeren.</w:t>
          </w:r>
        </w:p>
      </w:docPartBody>
    </w:docPart>
    <w:docPart>
      <w:docPartPr>
        <w:name w:val="B56C77552A9643B2A7D22ACD6A85BA66"/>
        <w:category>
          <w:name w:val="Algemeen"/>
          <w:gallery w:val="placeholder"/>
        </w:category>
        <w:types>
          <w:type w:val="bbPlcHdr"/>
        </w:types>
        <w:behaviors>
          <w:behavior w:val="content"/>
        </w:behaviors>
        <w:guid w:val="{0E2BA891-B4EB-45CD-8E97-2C0C6B1C9459}"/>
      </w:docPartPr>
      <w:docPartBody>
        <w:p w:rsidR="00B75583" w:rsidRDefault="00DD38C8" w:rsidP="00DD38C8">
          <w:pPr>
            <w:pStyle w:val="B56C77552A9643B2A7D22ACD6A85BA66"/>
          </w:pPr>
          <w:r w:rsidRPr="00646589">
            <w:rPr>
              <w:rStyle w:val="Tekstvantijdelijkeaanduiding"/>
            </w:rPr>
            <w:t>Klik of tik om tekst in te voeren.</w:t>
          </w:r>
        </w:p>
      </w:docPartBody>
    </w:docPart>
    <w:docPart>
      <w:docPartPr>
        <w:name w:val="EAE301A9C05E47F190B6DE4583F99443"/>
        <w:category>
          <w:name w:val="Algemeen"/>
          <w:gallery w:val="placeholder"/>
        </w:category>
        <w:types>
          <w:type w:val="bbPlcHdr"/>
        </w:types>
        <w:behaviors>
          <w:behavior w:val="content"/>
        </w:behaviors>
        <w:guid w:val="{443722DC-7A0C-48F4-90E9-529F915AA947}"/>
      </w:docPartPr>
      <w:docPartBody>
        <w:p w:rsidR="00B75583" w:rsidRDefault="00DD38C8" w:rsidP="00DD38C8">
          <w:pPr>
            <w:pStyle w:val="EAE301A9C05E47F190B6DE4583F99443"/>
          </w:pPr>
          <w:r w:rsidRPr="00646589">
            <w:rPr>
              <w:rStyle w:val="Tekstvantijdelijkeaanduiding"/>
            </w:rPr>
            <w:t>Kies een item.</w:t>
          </w:r>
        </w:p>
      </w:docPartBody>
    </w:docPart>
    <w:docPart>
      <w:docPartPr>
        <w:name w:val="2628FC5E60014F29B677575005FBEE75"/>
        <w:category>
          <w:name w:val="Algemeen"/>
          <w:gallery w:val="placeholder"/>
        </w:category>
        <w:types>
          <w:type w:val="bbPlcHdr"/>
        </w:types>
        <w:behaviors>
          <w:behavior w:val="content"/>
        </w:behaviors>
        <w:guid w:val="{0DDD371F-21CE-422D-9CE9-7EF2705EB523}"/>
      </w:docPartPr>
      <w:docPartBody>
        <w:p w:rsidR="00B75583" w:rsidRDefault="00DD38C8" w:rsidP="00DD38C8">
          <w:pPr>
            <w:pStyle w:val="2628FC5E60014F29B677575005FBEE75"/>
          </w:pPr>
          <w:r w:rsidRPr="00646589">
            <w:rPr>
              <w:rStyle w:val="Tekstvantijdelijkeaanduiding"/>
            </w:rPr>
            <w:t>Kies een item.</w:t>
          </w:r>
        </w:p>
      </w:docPartBody>
    </w:docPart>
    <w:docPart>
      <w:docPartPr>
        <w:name w:val="FF8B2CEA5C224A9094550307980A0FBF"/>
        <w:category>
          <w:name w:val="Algemeen"/>
          <w:gallery w:val="placeholder"/>
        </w:category>
        <w:types>
          <w:type w:val="bbPlcHdr"/>
        </w:types>
        <w:behaviors>
          <w:behavior w:val="content"/>
        </w:behaviors>
        <w:guid w:val="{4CAB116F-1A9E-4A53-BCD8-5C58DDD3AD22}"/>
      </w:docPartPr>
      <w:docPartBody>
        <w:p w:rsidR="00B75583" w:rsidRDefault="00DD38C8" w:rsidP="00DD38C8">
          <w:pPr>
            <w:pStyle w:val="FF8B2CEA5C224A9094550307980A0FBF"/>
          </w:pPr>
          <w:r w:rsidRPr="00646589">
            <w:rPr>
              <w:rStyle w:val="Tekstvantijdelijkeaanduiding"/>
            </w:rPr>
            <w:t>Klik of tik om tekst in te voeren.</w:t>
          </w:r>
        </w:p>
      </w:docPartBody>
    </w:docPart>
    <w:docPart>
      <w:docPartPr>
        <w:name w:val="EA604DE82A6A45BAA6A3950F6F723133"/>
        <w:category>
          <w:name w:val="Algemeen"/>
          <w:gallery w:val="placeholder"/>
        </w:category>
        <w:types>
          <w:type w:val="bbPlcHdr"/>
        </w:types>
        <w:behaviors>
          <w:behavior w:val="content"/>
        </w:behaviors>
        <w:guid w:val="{21A7959A-2B99-402D-9177-8B2F9093BF18}"/>
      </w:docPartPr>
      <w:docPartBody>
        <w:p w:rsidR="00B75583" w:rsidRDefault="00DD38C8" w:rsidP="00DD38C8">
          <w:pPr>
            <w:pStyle w:val="EA604DE82A6A45BAA6A3950F6F723133"/>
          </w:pPr>
          <w:r w:rsidRPr="00646589">
            <w:rPr>
              <w:rStyle w:val="Tekstvantijdelijkeaanduiding"/>
            </w:rPr>
            <w:t>Klik of tik om tekst in te voeren.</w:t>
          </w:r>
        </w:p>
      </w:docPartBody>
    </w:docPart>
    <w:docPart>
      <w:docPartPr>
        <w:name w:val="CEA3F5327E5846E29B5C614499C4CC32"/>
        <w:category>
          <w:name w:val="Algemeen"/>
          <w:gallery w:val="placeholder"/>
        </w:category>
        <w:types>
          <w:type w:val="bbPlcHdr"/>
        </w:types>
        <w:behaviors>
          <w:behavior w:val="content"/>
        </w:behaviors>
        <w:guid w:val="{8EBD1103-5A26-4AAC-8280-299913F670D9}"/>
      </w:docPartPr>
      <w:docPartBody>
        <w:p w:rsidR="00B75583" w:rsidRDefault="00DD38C8" w:rsidP="00DD38C8">
          <w:pPr>
            <w:pStyle w:val="CEA3F5327E5846E29B5C614499C4CC32"/>
          </w:pPr>
          <w:r w:rsidRPr="00646589">
            <w:rPr>
              <w:rStyle w:val="Tekstvantijdelijkeaanduiding"/>
            </w:rPr>
            <w:t>Klik of tik om tekst in te voeren.</w:t>
          </w:r>
        </w:p>
      </w:docPartBody>
    </w:docPart>
    <w:docPart>
      <w:docPartPr>
        <w:name w:val="C29219466E354F1DB101D162CA9CE6EC"/>
        <w:category>
          <w:name w:val="Algemeen"/>
          <w:gallery w:val="placeholder"/>
        </w:category>
        <w:types>
          <w:type w:val="bbPlcHdr"/>
        </w:types>
        <w:behaviors>
          <w:behavior w:val="content"/>
        </w:behaviors>
        <w:guid w:val="{A5B9D09E-C837-4F2C-9B97-077C5CAE1BE3}"/>
      </w:docPartPr>
      <w:docPartBody>
        <w:p w:rsidR="00B75583" w:rsidRDefault="00DD38C8" w:rsidP="00DD38C8">
          <w:pPr>
            <w:pStyle w:val="C29219466E354F1DB101D162CA9CE6EC"/>
          </w:pPr>
          <w:r w:rsidRPr="00646589">
            <w:rPr>
              <w:rStyle w:val="Tekstvantijdelijkeaanduiding"/>
            </w:rPr>
            <w:t>Kies een item.</w:t>
          </w:r>
        </w:p>
      </w:docPartBody>
    </w:docPart>
    <w:docPart>
      <w:docPartPr>
        <w:name w:val="B0CBDB9345AE440EB0F14652A438089A"/>
        <w:category>
          <w:name w:val="Algemeen"/>
          <w:gallery w:val="placeholder"/>
        </w:category>
        <w:types>
          <w:type w:val="bbPlcHdr"/>
        </w:types>
        <w:behaviors>
          <w:behavior w:val="content"/>
        </w:behaviors>
        <w:guid w:val="{1ECECC52-B764-4A1A-9A80-61870675CE34}"/>
      </w:docPartPr>
      <w:docPartBody>
        <w:p w:rsidR="00B75583" w:rsidRDefault="00DD38C8" w:rsidP="00DD38C8">
          <w:pPr>
            <w:pStyle w:val="B0CBDB9345AE440EB0F14652A438089A"/>
          </w:pPr>
          <w:r w:rsidRPr="00646589">
            <w:rPr>
              <w:rStyle w:val="Tekstvantijdelijkeaanduiding"/>
            </w:rPr>
            <w:t>Kies een item.</w:t>
          </w:r>
        </w:p>
      </w:docPartBody>
    </w:docPart>
    <w:docPart>
      <w:docPartPr>
        <w:name w:val="7AA09131266E42DB8FF172F8F7811209"/>
        <w:category>
          <w:name w:val="Algemeen"/>
          <w:gallery w:val="placeholder"/>
        </w:category>
        <w:types>
          <w:type w:val="bbPlcHdr"/>
        </w:types>
        <w:behaviors>
          <w:behavior w:val="content"/>
        </w:behaviors>
        <w:guid w:val="{3CA848C1-E374-4760-97DC-2B6D4CECA7E6}"/>
      </w:docPartPr>
      <w:docPartBody>
        <w:p w:rsidR="00B75583" w:rsidRDefault="00DD38C8" w:rsidP="00DD38C8">
          <w:pPr>
            <w:pStyle w:val="7AA09131266E42DB8FF172F8F7811209"/>
          </w:pPr>
          <w:r w:rsidRPr="00646589">
            <w:rPr>
              <w:rStyle w:val="Tekstvantijdelijkeaanduiding"/>
            </w:rPr>
            <w:t>Klik of tik om tekst in te voeren.</w:t>
          </w:r>
        </w:p>
      </w:docPartBody>
    </w:docPart>
    <w:docPart>
      <w:docPartPr>
        <w:name w:val="C0E38F9509E54E31A2B6C522B1F9C367"/>
        <w:category>
          <w:name w:val="Algemeen"/>
          <w:gallery w:val="placeholder"/>
        </w:category>
        <w:types>
          <w:type w:val="bbPlcHdr"/>
        </w:types>
        <w:behaviors>
          <w:behavior w:val="content"/>
        </w:behaviors>
        <w:guid w:val="{581CEDD3-6CB0-4CC8-B1FE-7FD4FA0EA3FA}"/>
      </w:docPartPr>
      <w:docPartBody>
        <w:p w:rsidR="00B75583" w:rsidRDefault="00DD38C8" w:rsidP="00DD38C8">
          <w:pPr>
            <w:pStyle w:val="C0E38F9509E54E31A2B6C522B1F9C367"/>
          </w:pPr>
          <w:r w:rsidRPr="00646589">
            <w:rPr>
              <w:rStyle w:val="Tekstvantijdelijkeaanduiding"/>
            </w:rPr>
            <w:t>Klik of tik om tekst in te voeren.</w:t>
          </w:r>
        </w:p>
      </w:docPartBody>
    </w:docPart>
    <w:docPart>
      <w:docPartPr>
        <w:name w:val="8C4359F1CB7648F59B9416FBEACFEBE4"/>
        <w:category>
          <w:name w:val="Algemeen"/>
          <w:gallery w:val="placeholder"/>
        </w:category>
        <w:types>
          <w:type w:val="bbPlcHdr"/>
        </w:types>
        <w:behaviors>
          <w:behavior w:val="content"/>
        </w:behaviors>
        <w:guid w:val="{CADEDCCE-80BD-4ACD-A16A-A9A8360988EF}"/>
      </w:docPartPr>
      <w:docPartBody>
        <w:p w:rsidR="00B75583" w:rsidRDefault="00DD38C8" w:rsidP="00DD38C8">
          <w:pPr>
            <w:pStyle w:val="8C4359F1CB7648F59B9416FBEACFEBE4"/>
          </w:pPr>
          <w:r w:rsidRPr="00646589">
            <w:rPr>
              <w:rStyle w:val="Tekstvantijdelijkeaanduiding"/>
            </w:rPr>
            <w:t>Klik of tik om tekst in te voeren.</w:t>
          </w:r>
        </w:p>
      </w:docPartBody>
    </w:docPart>
    <w:docPart>
      <w:docPartPr>
        <w:name w:val="8CBA6AC150F74251A68E952D5F57E521"/>
        <w:category>
          <w:name w:val="Algemeen"/>
          <w:gallery w:val="placeholder"/>
        </w:category>
        <w:types>
          <w:type w:val="bbPlcHdr"/>
        </w:types>
        <w:behaviors>
          <w:behavior w:val="content"/>
        </w:behaviors>
        <w:guid w:val="{A14E7397-5EDD-4074-87F8-B3FAEB157339}"/>
      </w:docPartPr>
      <w:docPartBody>
        <w:p w:rsidR="00B75583" w:rsidRDefault="00DD38C8" w:rsidP="00DD38C8">
          <w:pPr>
            <w:pStyle w:val="8CBA6AC150F74251A68E952D5F57E521"/>
          </w:pPr>
          <w:r w:rsidRPr="00646589">
            <w:rPr>
              <w:rStyle w:val="Tekstvantijdelijkeaanduiding"/>
            </w:rPr>
            <w:t>Kies een item.</w:t>
          </w:r>
        </w:p>
      </w:docPartBody>
    </w:docPart>
    <w:docPart>
      <w:docPartPr>
        <w:name w:val="0C4AE58D7EA044FBB20E8C0CFA06214E"/>
        <w:category>
          <w:name w:val="Algemeen"/>
          <w:gallery w:val="placeholder"/>
        </w:category>
        <w:types>
          <w:type w:val="bbPlcHdr"/>
        </w:types>
        <w:behaviors>
          <w:behavior w:val="content"/>
        </w:behaviors>
        <w:guid w:val="{F4D4A47B-1A41-46FF-AC50-6260FB7BC636}"/>
      </w:docPartPr>
      <w:docPartBody>
        <w:p w:rsidR="00B75583" w:rsidRDefault="00DD38C8" w:rsidP="00DD38C8">
          <w:pPr>
            <w:pStyle w:val="0C4AE58D7EA044FBB20E8C0CFA06214E"/>
          </w:pPr>
          <w:r w:rsidRPr="00646589">
            <w:rPr>
              <w:rStyle w:val="Tekstvantijdelijkeaanduiding"/>
            </w:rPr>
            <w:t>Kies een item.</w:t>
          </w:r>
        </w:p>
      </w:docPartBody>
    </w:docPart>
    <w:docPart>
      <w:docPartPr>
        <w:name w:val="8EF5AF274BC04BEA86911A90AF364D00"/>
        <w:category>
          <w:name w:val="Algemeen"/>
          <w:gallery w:val="placeholder"/>
        </w:category>
        <w:types>
          <w:type w:val="bbPlcHdr"/>
        </w:types>
        <w:behaviors>
          <w:behavior w:val="content"/>
        </w:behaviors>
        <w:guid w:val="{E97B2595-7731-439E-A99E-BE5E699DDE92}"/>
      </w:docPartPr>
      <w:docPartBody>
        <w:p w:rsidR="00B75583" w:rsidRDefault="00DD38C8" w:rsidP="00DD38C8">
          <w:pPr>
            <w:pStyle w:val="8EF5AF274BC04BEA86911A90AF364D00"/>
          </w:pPr>
          <w:r w:rsidRPr="00646589">
            <w:rPr>
              <w:rStyle w:val="Tekstvantijdelijkeaanduiding"/>
            </w:rPr>
            <w:t>Klik of tik om tekst in te voeren.</w:t>
          </w:r>
        </w:p>
      </w:docPartBody>
    </w:docPart>
    <w:docPart>
      <w:docPartPr>
        <w:name w:val="D7059554D08F4E6F934687E256A887A7"/>
        <w:category>
          <w:name w:val="Algemeen"/>
          <w:gallery w:val="placeholder"/>
        </w:category>
        <w:types>
          <w:type w:val="bbPlcHdr"/>
        </w:types>
        <w:behaviors>
          <w:behavior w:val="content"/>
        </w:behaviors>
        <w:guid w:val="{C1AB72A6-CBE6-4395-977B-D8FF1473E05D}"/>
      </w:docPartPr>
      <w:docPartBody>
        <w:p w:rsidR="00B75583" w:rsidRDefault="00DD38C8" w:rsidP="00DD38C8">
          <w:pPr>
            <w:pStyle w:val="D7059554D08F4E6F934687E256A887A7"/>
          </w:pPr>
          <w:r w:rsidRPr="00646589">
            <w:rPr>
              <w:rStyle w:val="Tekstvantijdelijkeaanduiding"/>
            </w:rPr>
            <w:t>Klik of tik om tekst in te voeren.</w:t>
          </w:r>
        </w:p>
      </w:docPartBody>
    </w:docPart>
    <w:docPart>
      <w:docPartPr>
        <w:name w:val="D0AE0F9A46774823B66F65F848267912"/>
        <w:category>
          <w:name w:val="Algemeen"/>
          <w:gallery w:val="placeholder"/>
        </w:category>
        <w:types>
          <w:type w:val="bbPlcHdr"/>
        </w:types>
        <w:behaviors>
          <w:behavior w:val="content"/>
        </w:behaviors>
        <w:guid w:val="{C4A32738-EE09-4D72-A23C-96874FD913CB}"/>
      </w:docPartPr>
      <w:docPartBody>
        <w:p w:rsidR="00B75583" w:rsidRDefault="00DD38C8" w:rsidP="00DD38C8">
          <w:pPr>
            <w:pStyle w:val="D0AE0F9A46774823B66F65F848267912"/>
          </w:pPr>
          <w:r w:rsidRPr="00646589">
            <w:rPr>
              <w:rStyle w:val="Tekstvantijdelijkeaanduiding"/>
            </w:rPr>
            <w:t>Klik of tik om tekst in te voeren.</w:t>
          </w:r>
        </w:p>
      </w:docPartBody>
    </w:docPart>
    <w:docPart>
      <w:docPartPr>
        <w:name w:val="C341898512554119AF5499A35AB6688F"/>
        <w:category>
          <w:name w:val="Algemeen"/>
          <w:gallery w:val="placeholder"/>
        </w:category>
        <w:types>
          <w:type w:val="bbPlcHdr"/>
        </w:types>
        <w:behaviors>
          <w:behavior w:val="content"/>
        </w:behaviors>
        <w:guid w:val="{CB12C547-1E2C-47F1-A928-CB6AAAD8F9CD}"/>
      </w:docPartPr>
      <w:docPartBody>
        <w:p w:rsidR="00B75583" w:rsidRDefault="00DD38C8" w:rsidP="00DD38C8">
          <w:pPr>
            <w:pStyle w:val="C341898512554119AF5499A35AB6688F"/>
          </w:pPr>
          <w:r w:rsidRPr="00646589">
            <w:rPr>
              <w:rStyle w:val="Tekstvantijdelijkeaanduiding"/>
            </w:rPr>
            <w:t>Kies een item.</w:t>
          </w:r>
        </w:p>
      </w:docPartBody>
    </w:docPart>
    <w:docPart>
      <w:docPartPr>
        <w:name w:val="C94F0857239947659FE0572928C55CAA"/>
        <w:category>
          <w:name w:val="Algemeen"/>
          <w:gallery w:val="placeholder"/>
        </w:category>
        <w:types>
          <w:type w:val="bbPlcHdr"/>
        </w:types>
        <w:behaviors>
          <w:behavior w:val="content"/>
        </w:behaviors>
        <w:guid w:val="{7762B61F-96FB-495C-AD61-E1DE566D9A7A}"/>
      </w:docPartPr>
      <w:docPartBody>
        <w:p w:rsidR="00B75583" w:rsidRDefault="00DD38C8" w:rsidP="00DD38C8">
          <w:pPr>
            <w:pStyle w:val="C94F0857239947659FE0572928C55CAA"/>
          </w:pPr>
          <w:r w:rsidRPr="00646589">
            <w:rPr>
              <w:rStyle w:val="Tekstvantijdelijkeaanduiding"/>
            </w:rPr>
            <w:t>Kies een item.</w:t>
          </w:r>
        </w:p>
      </w:docPartBody>
    </w:docPart>
    <w:docPart>
      <w:docPartPr>
        <w:name w:val="E842017F4F504D1782DB7F0DF8545651"/>
        <w:category>
          <w:name w:val="Algemeen"/>
          <w:gallery w:val="placeholder"/>
        </w:category>
        <w:types>
          <w:type w:val="bbPlcHdr"/>
        </w:types>
        <w:behaviors>
          <w:behavior w:val="content"/>
        </w:behaviors>
        <w:guid w:val="{D79F38F2-34BE-496D-969C-A473BF3B51FF}"/>
      </w:docPartPr>
      <w:docPartBody>
        <w:p w:rsidR="00B75583" w:rsidRDefault="00DD38C8" w:rsidP="00DD38C8">
          <w:pPr>
            <w:pStyle w:val="E842017F4F504D1782DB7F0DF8545651"/>
          </w:pPr>
          <w:r w:rsidRPr="00646589">
            <w:rPr>
              <w:rStyle w:val="Tekstvantijdelijkeaanduiding"/>
            </w:rPr>
            <w:t>Klik of tik om tekst in te voeren.</w:t>
          </w:r>
        </w:p>
      </w:docPartBody>
    </w:docPart>
    <w:docPart>
      <w:docPartPr>
        <w:name w:val="D1FBE71F595A470D8E6785B96E77BCAE"/>
        <w:category>
          <w:name w:val="Algemeen"/>
          <w:gallery w:val="placeholder"/>
        </w:category>
        <w:types>
          <w:type w:val="bbPlcHdr"/>
        </w:types>
        <w:behaviors>
          <w:behavior w:val="content"/>
        </w:behaviors>
        <w:guid w:val="{A490EB5D-EDF7-4E39-91CD-8310413D3313}"/>
      </w:docPartPr>
      <w:docPartBody>
        <w:p w:rsidR="00B75583" w:rsidRDefault="00DD38C8" w:rsidP="00DD38C8">
          <w:pPr>
            <w:pStyle w:val="D1FBE71F595A470D8E6785B96E77BCAE"/>
          </w:pPr>
          <w:r w:rsidRPr="00646589">
            <w:rPr>
              <w:rStyle w:val="Tekstvantijdelijkeaanduiding"/>
            </w:rPr>
            <w:t>Klik of tik om tekst in te voeren.</w:t>
          </w:r>
        </w:p>
      </w:docPartBody>
    </w:docPart>
    <w:docPart>
      <w:docPartPr>
        <w:name w:val="7981598302C941F79FD95BFDE803776C"/>
        <w:category>
          <w:name w:val="Algemeen"/>
          <w:gallery w:val="placeholder"/>
        </w:category>
        <w:types>
          <w:type w:val="bbPlcHdr"/>
        </w:types>
        <w:behaviors>
          <w:behavior w:val="content"/>
        </w:behaviors>
        <w:guid w:val="{A8EE7E70-FABA-4438-B7C2-1CBCDE5BC857}"/>
      </w:docPartPr>
      <w:docPartBody>
        <w:p w:rsidR="00B75583" w:rsidRDefault="00DD38C8" w:rsidP="00DD38C8">
          <w:pPr>
            <w:pStyle w:val="7981598302C941F79FD95BFDE803776C"/>
          </w:pPr>
          <w:r w:rsidRPr="00646589">
            <w:rPr>
              <w:rStyle w:val="Tekstvantijdelijkeaanduiding"/>
            </w:rPr>
            <w:t>Klik of tik om tekst in te voeren.</w:t>
          </w:r>
        </w:p>
      </w:docPartBody>
    </w:docPart>
    <w:docPart>
      <w:docPartPr>
        <w:name w:val="FFF7851ECF5D4A079356A275AF03EFBC"/>
        <w:category>
          <w:name w:val="Algemeen"/>
          <w:gallery w:val="placeholder"/>
        </w:category>
        <w:types>
          <w:type w:val="bbPlcHdr"/>
        </w:types>
        <w:behaviors>
          <w:behavior w:val="content"/>
        </w:behaviors>
        <w:guid w:val="{65118803-704A-4941-827C-60AE762A0AE6}"/>
      </w:docPartPr>
      <w:docPartBody>
        <w:p w:rsidR="00B75583" w:rsidRDefault="00DD38C8" w:rsidP="00DD38C8">
          <w:pPr>
            <w:pStyle w:val="FFF7851ECF5D4A079356A275AF03EFBC"/>
          </w:pPr>
          <w:r w:rsidRPr="00646589">
            <w:rPr>
              <w:rStyle w:val="Tekstvantijdelijkeaanduiding"/>
            </w:rPr>
            <w:t>Kies een item.</w:t>
          </w:r>
        </w:p>
      </w:docPartBody>
    </w:docPart>
    <w:docPart>
      <w:docPartPr>
        <w:name w:val="8520F9618AA544CAA5576557DE6526AD"/>
        <w:category>
          <w:name w:val="Algemeen"/>
          <w:gallery w:val="placeholder"/>
        </w:category>
        <w:types>
          <w:type w:val="bbPlcHdr"/>
        </w:types>
        <w:behaviors>
          <w:behavior w:val="content"/>
        </w:behaviors>
        <w:guid w:val="{C3230497-CB0F-4AB4-96EE-9F0916F2B84B}"/>
      </w:docPartPr>
      <w:docPartBody>
        <w:p w:rsidR="00B75583" w:rsidRDefault="00DD38C8" w:rsidP="00DD38C8">
          <w:pPr>
            <w:pStyle w:val="8520F9618AA544CAA5576557DE6526AD"/>
          </w:pPr>
          <w:r w:rsidRPr="00646589">
            <w:rPr>
              <w:rStyle w:val="Tekstvantijdelijkeaanduiding"/>
            </w:rPr>
            <w:t>Kies een item.</w:t>
          </w:r>
        </w:p>
      </w:docPartBody>
    </w:docPart>
    <w:docPart>
      <w:docPartPr>
        <w:name w:val="F8DD0B85CB4C4CB5BC0EAEB9C8789672"/>
        <w:category>
          <w:name w:val="Algemeen"/>
          <w:gallery w:val="placeholder"/>
        </w:category>
        <w:types>
          <w:type w:val="bbPlcHdr"/>
        </w:types>
        <w:behaviors>
          <w:behavior w:val="content"/>
        </w:behaviors>
        <w:guid w:val="{E7DCAF68-29B8-4411-88FA-C9F711FB8574}"/>
      </w:docPartPr>
      <w:docPartBody>
        <w:p w:rsidR="00B75583" w:rsidRDefault="00DD38C8" w:rsidP="00DD38C8">
          <w:pPr>
            <w:pStyle w:val="F8DD0B85CB4C4CB5BC0EAEB9C8789672"/>
          </w:pPr>
          <w:r w:rsidRPr="00646589">
            <w:rPr>
              <w:rStyle w:val="Tekstvantijdelijkeaanduiding"/>
            </w:rPr>
            <w:t>Klik of tik om tekst in te voeren.</w:t>
          </w:r>
        </w:p>
      </w:docPartBody>
    </w:docPart>
    <w:docPart>
      <w:docPartPr>
        <w:name w:val="172BEEE9D60E404AAAD4FB01462E4528"/>
        <w:category>
          <w:name w:val="Algemeen"/>
          <w:gallery w:val="placeholder"/>
        </w:category>
        <w:types>
          <w:type w:val="bbPlcHdr"/>
        </w:types>
        <w:behaviors>
          <w:behavior w:val="content"/>
        </w:behaviors>
        <w:guid w:val="{46899E20-63BD-41D3-98AE-CDBB678A7FFC}"/>
      </w:docPartPr>
      <w:docPartBody>
        <w:p w:rsidR="00B75583" w:rsidRDefault="00DD38C8" w:rsidP="00DD38C8">
          <w:pPr>
            <w:pStyle w:val="172BEEE9D60E404AAAD4FB01462E4528"/>
          </w:pPr>
          <w:r w:rsidRPr="00646589">
            <w:rPr>
              <w:rStyle w:val="Tekstvantijdelijkeaanduiding"/>
            </w:rPr>
            <w:t>Klik of tik om tekst in te voeren.</w:t>
          </w:r>
        </w:p>
      </w:docPartBody>
    </w:docPart>
    <w:docPart>
      <w:docPartPr>
        <w:name w:val="4C102D1BDB6A42EC816C43377862A270"/>
        <w:category>
          <w:name w:val="Algemeen"/>
          <w:gallery w:val="placeholder"/>
        </w:category>
        <w:types>
          <w:type w:val="bbPlcHdr"/>
        </w:types>
        <w:behaviors>
          <w:behavior w:val="content"/>
        </w:behaviors>
        <w:guid w:val="{1EF9FB39-0165-4015-BE39-80831B9B03BE}"/>
      </w:docPartPr>
      <w:docPartBody>
        <w:p w:rsidR="00B75583" w:rsidRDefault="00DD38C8" w:rsidP="00DD38C8">
          <w:pPr>
            <w:pStyle w:val="4C102D1BDB6A42EC816C43377862A270"/>
          </w:pPr>
          <w:r w:rsidRPr="00646589">
            <w:rPr>
              <w:rStyle w:val="Tekstvantijdelijkeaanduiding"/>
            </w:rPr>
            <w:t>Klik of tik om tekst in te voeren.</w:t>
          </w:r>
        </w:p>
      </w:docPartBody>
    </w:docPart>
    <w:docPart>
      <w:docPartPr>
        <w:name w:val="1A9EA350644A42218BE93E598D4C8603"/>
        <w:category>
          <w:name w:val="Algemeen"/>
          <w:gallery w:val="placeholder"/>
        </w:category>
        <w:types>
          <w:type w:val="bbPlcHdr"/>
        </w:types>
        <w:behaviors>
          <w:behavior w:val="content"/>
        </w:behaviors>
        <w:guid w:val="{00454FB0-7E09-4FD1-A31B-C3C1BF7979C1}"/>
      </w:docPartPr>
      <w:docPartBody>
        <w:p w:rsidR="00B75583" w:rsidRDefault="00DD38C8" w:rsidP="00DD38C8">
          <w:pPr>
            <w:pStyle w:val="1A9EA350644A42218BE93E598D4C8603"/>
          </w:pPr>
          <w:r w:rsidRPr="00646589">
            <w:rPr>
              <w:rStyle w:val="Tekstvantijdelijkeaanduiding"/>
            </w:rPr>
            <w:t>Kies een item.</w:t>
          </w:r>
        </w:p>
      </w:docPartBody>
    </w:docPart>
    <w:docPart>
      <w:docPartPr>
        <w:name w:val="AEABE396431A494DB0039279D113746E"/>
        <w:category>
          <w:name w:val="Algemeen"/>
          <w:gallery w:val="placeholder"/>
        </w:category>
        <w:types>
          <w:type w:val="bbPlcHdr"/>
        </w:types>
        <w:behaviors>
          <w:behavior w:val="content"/>
        </w:behaviors>
        <w:guid w:val="{AE497040-D9BB-4245-8D9B-DB9724289596}"/>
      </w:docPartPr>
      <w:docPartBody>
        <w:p w:rsidR="00B75583" w:rsidRDefault="00DD38C8" w:rsidP="00DD38C8">
          <w:pPr>
            <w:pStyle w:val="AEABE396431A494DB0039279D113746E"/>
          </w:pPr>
          <w:r w:rsidRPr="00646589">
            <w:rPr>
              <w:rStyle w:val="Tekstvantijdelijkeaanduiding"/>
            </w:rPr>
            <w:t>Kies een item.</w:t>
          </w:r>
        </w:p>
      </w:docPartBody>
    </w:docPart>
    <w:docPart>
      <w:docPartPr>
        <w:name w:val="79C5B73F181548EC89E9AD55AA45F5E7"/>
        <w:category>
          <w:name w:val="Algemeen"/>
          <w:gallery w:val="placeholder"/>
        </w:category>
        <w:types>
          <w:type w:val="bbPlcHdr"/>
        </w:types>
        <w:behaviors>
          <w:behavior w:val="content"/>
        </w:behaviors>
        <w:guid w:val="{4822D3CC-96F3-4E8D-8A19-A7244DE469B5}"/>
      </w:docPartPr>
      <w:docPartBody>
        <w:p w:rsidR="00B75583" w:rsidRDefault="00DD38C8" w:rsidP="00DD38C8">
          <w:pPr>
            <w:pStyle w:val="79C5B73F181548EC89E9AD55AA45F5E7"/>
          </w:pPr>
          <w:r w:rsidRPr="00646589">
            <w:rPr>
              <w:rStyle w:val="Tekstvantijdelijkeaanduiding"/>
            </w:rPr>
            <w:t>Klik of tik om tekst in te voeren.</w:t>
          </w:r>
        </w:p>
      </w:docPartBody>
    </w:docPart>
    <w:docPart>
      <w:docPartPr>
        <w:name w:val="67C2FFD15B7F4520869E1E22C351E5B5"/>
        <w:category>
          <w:name w:val="Algemeen"/>
          <w:gallery w:val="placeholder"/>
        </w:category>
        <w:types>
          <w:type w:val="bbPlcHdr"/>
        </w:types>
        <w:behaviors>
          <w:behavior w:val="content"/>
        </w:behaviors>
        <w:guid w:val="{DAA3AE57-FC9A-4C00-8713-0A55732E486B}"/>
      </w:docPartPr>
      <w:docPartBody>
        <w:p w:rsidR="00B75583" w:rsidRDefault="00DD38C8" w:rsidP="00DD38C8">
          <w:pPr>
            <w:pStyle w:val="67C2FFD15B7F4520869E1E22C351E5B5"/>
          </w:pPr>
          <w:r w:rsidRPr="00646589">
            <w:rPr>
              <w:rStyle w:val="Tekstvantijdelijkeaanduiding"/>
            </w:rPr>
            <w:t>Klik of tik om tekst in te voeren.</w:t>
          </w:r>
        </w:p>
      </w:docPartBody>
    </w:docPart>
    <w:docPart>
      <w:docPartPr>
        <w:name w:val="3101ABB64B76485F96A7C17B22C32C81"/>
        <w:category>
          <w:name w:val="Algemeen"/>
          <w:gallery w:val="placeholder"/>
        </w:category>
        <w:types>
          <w:type w:val="bbPlcHdr"/>
        </w:types>
        <w:behaviors>
          <w:behavior w:val="content"/>
        </w:behaviors>
        <w:guid w:val="{73E2450C-8A98-4F2F-8D9E-F53044120F8C}"/>
      </w:docPartPr>
      <w:docPartBody>
        <w:p w:rsidR="00B75583" w:rsidRDefault="00DD38C8" w:rsidP="00DD38C8">
          <w:pPr>
            <w:pStyle w:val="3101ABB64B76485F96A7C17B22C32C81"/>
          </w:pPr>
          <w:r w:rsidRPr="00646589">
            <w:rPr>
              <w:rStyle w:val="Tekstvantijdelijkeaanduiding"/>
            </w:rPr>
            <w:t>Klik of tik om tekst in te voeren.</w:t>
          </w:r>
        </w:p>
      </w:docPartBody>
    </w:docPart>
    <w:docPart>
      <w:docPartPr>
        <w:name w:val="1B8A489209D64B8C94E74198A5DDAC50"/>
        <w:category>
          <w:name w:val="Algemeen"/>
          <w:gallery w:val="placeholder"/>
        </w:category>
        <w:types>
          <w:type w:val="bbPlcHdr"/>
        </w:types>
        <w:behaviors>
          <w:behavior w:val="content"/>
        </w:behaviors>
        <w:guid w:val="{5B562C2F-F1B7-4152-8579-FD9B2412C49B}"/>
      </w:docPartPr>
      <w:docPartBody>
        <w:p w:rsidR="00B75583" w:rsidRDefault="00DD38C8" w:rsidP="00DD38C8">
          <w:pPr>
            <w:pStyle w:val="1B8A489209D64B8C94E74198A5DDAC50"/>
          </w:pPr>
          <w:r w:rsidRPr="00646589">
            <w:rPr>
              <w:rStyle w:val="Tekstvantijdelijkeaanduiding"/>
            </w:rPr>
            <w:t>Kies een item.</w:t>
          </w:r>
        </w:p>
      </w:docPartBody>
    </w:docPart>
    <w:docPart>
      <w:docPartPr>
        <w:name w:val="711B99D170CC46248CA19EEDF3BF0B6F"/>
        <w:category>
          <w:name w:val="Algemeen"/>
          <w:gallery w:val="placeholder"/>
        </w:category>
        <w:types>
          <w:type w:val="bbPlcHdr"/>
        </w:types>
        <w:behaviors>
          <w:behavior w:val="content"/>
        </w:behaviors>
        <w:guid w:val="{9B4D73E1-1239-4D64-B5C0-19561D750CD7}"/>
      </w:docPartPr>
      <w:docPartBody>
        <w:p w:rsidR="00B75583" w:rsidRDefault="00DD38C8" w:rsidP="00DD38C8">
          <w:pPr>
            <w:pStyle w:val="711B99D170CC46248CA19EEDF3BF0B6F"/>
          </w:pPr>
          <w:r w:rsidRPr="00646589">
            <w:rPr>
              <w:rStyle w:val="Tekstvantijdelijkeaanduiding"/>
            </w:rPr>
            <w:t>Kies een item.</w:t>
          </w:r>
        </w:p>
      </w:docPartBody>
    </w:docPart>
    <w:docPart>
      <w:docPartPr>
        <w:name w:val="8A662EA806F145D79621BA8D75C856CC"/>
        <w:category>
          <w:name w:val="Algemeen"/>
          <w:gallery w:val="placeholder"/>
        </w:category>
        <w:types>
          <w:type w:val="bbPlcHdr"/>
        </w:types>
        <w:behaviors>
          <w:behavior w:val="content"/>
        </w:behaviors>
        <w:guid w:val="{D98E0FC6-2BC5-41DC-ABFB-7BC5869A5358}"/>
      </w:docPartPr>
      <w:docPartBody>
        <w:p w:rsidR="00B75583" w:rsidRDefault="00DD38C8" w:rsidP="00DD38C8">
          <w:pPr>
            <w:pStyle w:val="8A662EA806F145D79621BA8D75C856CC"/>
          </w:pPr>
          <w:r w:rsidRPr="00646589">
            <w:rPr>
              <w:rStyle w:val="Tekstvantijdelijkeaanduiding"/>
            </w:rPr>
            <w:t>Klik of tik om tekst in te voeren.</w:t>
          </w:r>
        </w:p>
      </w:docPartBody>
    </w:docPart>
    <w:docPart>
      <w:docPartPr>
        <w:name w:val="1767B4D86F494F689B1BA958B27B046F"/>
        <w:category>
          <w:name w:val="Algemeen"/>
          <w:gallery w:val="placeholder"/>
        </w:category>
        <w:types>
          <w:type w:val="bbPlcHdr"/>
        </w:types>
        <w:behaviors>
          <w:behavior w:val="content"/>
        </w:behaviors>
        <w:guid w:val="{8344102F-0C73-44F4-A6E7-B8844CFF7687}"/>
      </w:docPartPr>
      <w:docPartBody>
        <w:p w:rsidR="00B75583" w:rsidRDefault="00DD38C8" w:rsidP="00DD38C8">
          <w:pPr>
            <w:pStyle w:val="1767B4D86F494F689B1BA958B27B046F"/>
          </w:pPr>
          <w:r w:rsidRPr="00646589">
            <w:rPr>
              <w:rStyle w:val="Tekstvantijdelijkeaanduiding"/>
            </w:rPr>
            <w:t>Klik of tik om tekst in te voeren.</w:t>
          </w:r>
        </w:p>
      </w:docPartBody>
    </w:docPart>
    <w:docPart>
      <w:docPartPr>
        <w:name w:val="35FADCBB94EF4D58AE99EB4E44508416"/>
        <w:category>
          <w:name w:val="Algemeen"/>
          <w:gallery w:val="placeholder"/>
        </w:category>
        <w:types>
          <w:type w:val="bbPlcHdr"/>
        </w:types>
        <w:behaviors>
          <w:behavior w:val="content"/>
        </w:behaviors>
        <w:guid w:val="{6F70BF1A-48AA-4899-B098-04CA4C405A44}"/>
      </w:docPartPr>
      <w:docPartBody>
        <w:p w:rsidR="00B75583" w:rsidRDefault="00DD38C8" w:rsidP="00DD38C8">
          <w:pPr>
            <w:pStyle w:val="35FADCBB94EF4D58AE99EB4E44508416"/>
          </w:pPr>
          <w:r w:rsidRPr="00646589">
            <w:rPr>
              <w:rStyle w:val="Tekstvantijdelijkeaanduiding"/>
            </w:rPr>
            <w:t>Klik of tik om tekst in te voeren.</w:t>
          </w:r>
        </w:p>
      </w:docPartBody>
    </w:docPart>
    <w:docPart>
      <w:docPartPr>
        <w:name w:val="D8C4DE83D19E4ED1BC31D0CAB55EEE0E"/>
        <w:category>
          <w:name w:val="Algemeen"/>
          <w:gallery w:val="placeholder"/>
        </w:category>
        <w:types>
          <w:type w:val="bbPlcHdr"/>
        </w:types>
        <w:behaviors>
          <w:behavior w:val="content"/>
        </w:behaviors>
        <w:guid w:val="{992D0064-9D9A-4AD8-A08E-A1D53B765078}"/>
      </w:docPartPr>
      <w:docPartBody>
        <w:p w:rsidR="00B75583" w:rsidRDefault="00DD38C8" w:rsidP="00DD38C8">
          <w:pPr>
            <w:pStyle w:val="D8C4DE83D19E4ED1BC31D0CAB55EEE0E"/>
          </w:pPr>
          <w:r w:rsidRPr="00646589">
            <w:rPr>
              <w:rStyle w:val="Tekstvantijdelijkeaanduiding"/>
            </w:rPr>
            <w:t>Kies een item.</w:t>
          </w:r>
        </w:p>
      </w:docPartBody>
    </w:docPart>
    <w:docPart>
      <w:docPartPr>
        <w:name w:val="DDD953908EE3442CB7E67773D4B8DC82"/>
        <w:category>
          <w:name w:val="Algemeen"/>
          <w:gallery w:val="placeholder"/>
        </w:category>
        <w:types>
          <w:type w:val="bbPlcHdr"/>
        </w:types>
        <w:behaviors>
          <w:behavior w:val="content"/>
        </w:behaviors>
        <w:guid w:val="{A83DB93C-D1AD-444E-87CA-D8E6ADC73769}"/>
      </w:docPartPr>
      <w:docPartBody>
        <w:p w:rsidR="00B75583" w:rsidRDefault="00DD38C8" w:rsidP="00DD38C8">
          <w:pPr>
            <w:pStyle w:val="DDD953908EE3442CB7E67773D4B8DC82"/>
          </w:pPr>
          <w:r w:rsidRPr="00646589">
            <w:rPr>
              <w:rStyle w:val="Tekstvantijdelijkeaanduiding"/>
            </w:rPr>
            <w:t>Kies een item.</w:t>
          </w:r>
        </w:p>
      </w:docPartBody>
    </w:docPart>
    <w:docPart>
      <w:docPartPr>
        <w:name w:val="A84C8FB2CE9F4306B6A239CFD13C1092"/>
        <w:category>
          <w:name w:val="Algemeen"/>
          <w:gallery w:val="placeholder"/>
        </w:category>
        <w:types>
          <w:type w:val="bbPlcHdr"/>
        </w:types>
        <w:behaviors>
          <w:behavior w:val="content"/>
        </w:behaviors>
        <w:guid w:val="{CDB593C2-0DF8-4FC2-9D6A-AF8DF4116171}"/>
      </w:docPartPr>
      <w:docPartBody>
        <w:p w:rsidR="00B75583" w:rsidRDefault="00DD38C8" w:rsidP="00DD38C8">
          <w:pPr>
            <w:pStyle w:val="A84C8FB2CE9F4306B6A239CFD13C1092"/>
          </w:pPr>
          <w:r w:rsidRPr="00646589">
            <w:rPr>
              <w:rStyle w:val="Tekstvantijdelijkeaanduiding"/>
            </w:rPr>
            <w:t>Klik of tik om tekst in te voeren.</w:t>
          </w:r>
        </w:p>
      </w:docPartBody>
    </w:docPart>
    <w:docPart>
      <w:docPartPr>
        <w:name w:val="9859A20232534A5798A216CF50809430"/>
        <w:category>
          <w:name w:val="Algemeen"/>
          <w:gallery w:val="placeholder"/>
        </w:category>
        <w:types>
          <w:type w:val="bbPlcHdr"/>
        </w:types>
        <w:behaviors>
          <w:behavior w:val="content"/>
        </w:behaviors>
        <w:guid w:val="{620DB1E3-3C70-4EF1-A9B6-7C2BB97FEFBA}"/>
      </w:docPartPr>
      <w:docPartBody>
        <w:p w:rsidR="00B75583" w:rsidRDefault="00DD38C8" w:rsidP="00DD38C8">
          <w:pPr>
            <w:pStyle w:val="9859A20232534A5798A216CF50809430"/>
          </w:pPr>
          <w:r w:rsidRPr="00646589">
            <w:rPr>
              <w:rStyle w:val="Tekstvantijdelijkeaanduiding"/>
            </w:rPr>
            <w:t>Klik of tik om tekst in te voeren.</w:t>
          </w:r>
        </w:p>
      </w:docPartBody>
    </w:docPart>
    <w:docPart>
      <w:docPartPr>
        <w:name w:val="3EDE0A4E3CB94D5F8A26A2D3382CCDD3"/>
        <w:category>
          <w:name w:val="Algemeen"/>
          <w:gallery w:val="placeholder"/>
        </w:category>
        <w:types>
          <w:type w:val="bbPlcHdr"/>
        </w:types>
        <w:behaviors>
          <w:behavior w:val="content"/>
        </w:behaviors>
        <w:guid w:val="{84BA5F73-752C-4750-BC97-7D3F22B0EB7C}"/>
      </w:docPartPr>
      <w:docPartBody>
        <w:p w:rsidR="00B75583" w:rsidRDefault="00DD38C8" w:rsidP="00DD38C8">
          <w:pPr>
            <w:pStyle w:val="3EDE0A4E3CB94D5F8A26A2D3382CCDD3"/>
          </w:pPr>
          <w:r w:rsidRPr="00646589">
            <w:rPr>
              <w:rStyle w:val="Tekstvantijdelijkeaanduiding"/>
            </w:rPr>
            <w:t>Klik of tik om tekst in te voeren.</w:t>
          </w:r>
        </w:p>
      </w:docPartBody>
    </w:docPart>
    <w:docPart>
      <w:docPartPr>
        <w:name w:val="8031A7E9BC93473BA07C2FE973A325D2"/>
        <w:category>
          <w:name w:val="Algemeen"/>
          <w:gallery w:val="placeholder"/>
        </w:category>
        <w:types>
          <w:type w:val="bbPlcHdr"/>
        </w:types>
        <w:behaviors>
          <w:behavior w:val="content"/>
        </w:behaviors>
        <w:guid w:val="{83824DEE-8302-4A5E-A8C0-4D2A24B2A6A1}"/>
      </w:docPartPr>
      <w:docPartBody>
        <w:p w:rsidR="00B75583" w:rsidRDefault="00DD38C8" w:rsidP="00DD38C8">
          <w:pPr>
            <w:pStyle w:val="8031A7E9BC93473BA07C2FE973A325D2"/>
          </w:pPr>
          <w:r w:rsidRPr="00646589">
            <w:rPr>
              <w:rStyle w:val="Tekstvantijdelijkeaanduiding"/>
            </w:rPr>
            <w:t>Kies een item.</w:t>
          </w:r>
        </w:p>
      </w:docPartBody>
    </w:docPart>
    <w:docPart>
      <w:docPartPr>
        <w:name w:val="414236F390194E758E682DC44BB27F56"/>
        <w:category>
          <w:name w:val="Algemeen"/>
          <w:gallery w:val="placeholder"/>
        </w:category>
        <w:types>
          <w:type w:val="bbPlcHdr"/>
        </w:types>
        <w:behaviors>
          <w:behavior w:val="content"/>
        </w:behaviors>
        <w:guid w:val="{82B629B6-C127-4CB7-BD06-F412502EF713}"/>
      </w:docPartPr>
      <w:docPartBody>
        <w:p w:rsidR="00B75583" w:rsidRDefault="00DD38C8" w:rsidP="00DD38C8">
          <w:pPr>
            <w:pStyle w:val="414236F390194E758E682DC44BB27F56"/>
          </w:pPr>
          <w:r w:rsidRPr="00646589">
            <w:rPr>
              <w:rStyle w:val="Tekstvantijdelijkeaanduiding"/>
            </w:rPr>
            <w:t>Kies een item.</w:t>
          </w:r>
        </w:p>
      </w:docPartBody>
    </w:docPart>
    <w:docPart>
      <w:docPartPr>
        <w:name w:val="9573281FF6A54AE78DF09FF1D9DC6932"/>
        <w:category>
          <w:name w:val="Algemeen"/>
          <w:gallery w:val="placeholder"/>
        </w:category>
        <w:types>
          <w:type w:val="bbPlcHdr"/>
        </w:types>
        <w:behaviors>
          <w:behavior w:val="content"/>
        </w:behaviors>
        <w:guid w:val="{08F92EC3-B2F8-44BE-B4A5-6F810014874B}"/>
      </w:docPartPr>
      <w:docPartBody>
        <w:p w:rsidR="00B75583" w:rsidRDefault="00DD38C8" w:rsidP="00DD38C8">
          <w:pPr>
            <w:pStyle w:val="9573281FF6A54AE78DF09FF1D9DC6932"/>
          </w:pPr>
          <w:r w:rsidRPr="00646589">
            <w:rPr>
              <w:rStyle w:val="Tekstvantijdelijkeaanduiding"/>
            </w:rPr>
            <w:t>Klik of tik om tekst in te voeren.</w:t>
          </w:r>
        </w:p>
      </w:docPartBody>
    </w:docPart>
    <w:docPart>
      <w:docPartPr>
        <w:name w:val="E361AA4712EA43E88FEA689773964F84"/>
        <w:category>
          <w:name w:val="Algemeen"/>
          <w:gallery w:val="placeholder"/>
        </w:category>
        <w:types>
          <w:type w:val="bbPlcHdr"/>
        </w:types>
        <w:behaviors>
          <w:behavior w:val="content"/>
        </w:behaviors>
        <w:guid w:val="{D03B33A6-03D8-4816-BE68-F1BA195EA29E}"/>
      </w:docPartPr>
      <w:docPartBody>
        <w:p w:rsidR="00B75583" w:rsidRDefault="00DD38C8" w:rsidP="00DD38C8">
          <w:pPr>
            <w:pStyle w:val="E361AA4712EA43E88FEA689773964F84"/>
          </w:pPr>
          <w:r w:rsidRPr="00646589">
            <w:rPr>
              <w:rStyle w:val="Tekstvantijdelijkeaanduiding"/>
            </w:rPr>
            <w:t>Klik of tik om tekst in te voeren.</w:t>
          </w:r>
        </w:p>
      </w:docPartBody>
    </w:docPart>
    <w:docPart>
      <w:docPartPr>
        <w:name w:val="6CD197C0C5E54398AB6B411657EF1DE9"/>
        <w:category>
          <w:name w:val="Algemeen"/>
          <w:gallery w:val="placeholder"/>
        </w:category>
        <w:types>
          <w:type w:val="bbPlcHdr"/>
        </w:types>
        <w:behaviors>
          <w:behavior w:val="content"/>
        </w:behaviors>
        <w:guid w:val="{EB0F6DA7-AA1A-4D66-849A-94D5A94B2D13}"/>
      </w:docPartPr>
      <w:docPartBody>
        <w:p w:rsidR="00B75583" w:rsidRDefault="00DD38C8" w:rsidP="00DD38C8">
          <w:pPr>
            <w:pStyle w:val="6CD197C0C5E54398AB6B411657EF1DE9"/>
          </w:pPr>
          <w:r w:rsidRPr="00646589">
            <w:rPr>
              <w:rStyle w:val="Tekstvantijdelijkeaanduiding"/>
            </w:rPr>
            <w:t>Klik of tik om tekst in te voeren.</w:t>
          </w:r>
        </w:p>
      </w:docPartBody>
    </w:docPart>
    <w:docPart>
      <w:docPartPr>
        <w:name w:val="D7BDD096B40C49B9A670223A458E10F4"/>
        <w:category>
          <w:name w:val="Algemeen"/>
          <w:gallery w:val="placeholder"/>
        </w:category>
        <w:types>
          <w:type w:val="bbPlcHdr"/>
        </w:types>
        <w:behaviors>
          <w:behavior w:val="content"/>
        </w:behaviors>
        <w:guid w:val="{5DA1BA23-4286-4EFD-BA6E-7B6AE82BAC80}"/>
      </w:docPartPr>
      <w:docPartBody>
        <w:p w:rsidR="00B75583" w:rsidRDefault="00DD38C8" w:rsidP="00DD38C8">
          <w:pPr>
            <w:pStyle w:val="D7BDD096B40C49B9A670223A458E10F4"/>
          </w:pPr>
          <w:r w:rsidRPr="00646589">
            <w:rPr>
              <w:rStyle w:val="Tekstvantijdelijkeaanduiding"/>
            </w:rPr>
            <w:t>Kies een item.</w:t>
          </w:r>
        </w:p>
      </w:docPartBody>
    </w:docPart>
    <w:docPart>
      <w:docPartPr>
        <w:name w:val="F2886436A23945D6B226494F3335D3DA"/>
        <w:category>
          <w:name w:val="Algemeen"/>
          <w:gallery w:val="placeholder"/>
        </w:category>
        <w:types>
          <w:type w:val="bbPlcHdr"/>
        </w:types>
        <w:behaviors>
          <w:behavior w:val="content"/>
        </w:behaviors>
        <w:guid w:val="{C443C292-3F0E-4FD7-AD3A-624B681150B7}"/>
      </w:docPartPr>
      <w:docPartBody>
        <w:p w:rsidR="00B75583" w:rsidRDefault="00DD38C8" w:rsidP="00DD38C8">
          <w:pPr>
            <w:pStyle w:val="F2886436A23945D6B226494F3335D3DA"/>
          </w:pPr>
          <w:r w:rsidRPr="00646589">
            <w:rPr>
              <w:rStyle w:val="Tekstvantijdelijkeaanduiding"/>
            </w:rPr>
            <w:t>Kies een item.</w:t>
          </w:r>
        </w:p>
      </w:docPartBody>
    </w:docPart>
    <w:docPart>
      <w:docPartPr>
        <w:name w:val="FC5E146EE43549F5A0BFD48EC8B6F8FD"/>
        <w:category>
          <w:name w:val="Algemeen"/>
          <w:gallery w:val="placeholder"/>
        </w:category>
        <w:types>
          <w:type w:val="bbPlcHdr"/>
        </w:types>
        <w:behaviors>
          <w:behavior w:val="content"/>
        </w:behaviors>
        <w:guid w:val="{BAE7295E-A567-4CD0-935E-9AE28C0B5A60}"/>
      </w:docPartPr>
      <w:docPartBody>
        <w:p w:rsidR="00B75583" w:rsidRDefault="00DD38C8" w:rsidP="00DD38C8">
          <w:pPr>
            <w:pStyle w:val="FC5E146EE43549F5A0BFD48EC8B6F8FD"/>
          </w:pPr>
          <w:r w:rsidRPr="00646589">
            <w:rPr>
              <w:rStyle w:val="Tekstvantijdelijkeaanduiding"/>
            </w:rPr>
            <w:t>Klik of tik om tekst in te voeren.</w:t>
          </w:r>
        </w:p>
      </w:docPartBody>
    </w:docPart>
    <w:docPart>
      <w:docPartPr>
        <w:name w:val="ED10CEDEA2EC483CBD74C4EABCDCA556"/>
        <w:category>
          <w:name w:val="Algemeen"/>
          <w:gallery w:val="placeholder"/>
        </w:category>
        <w:types>
          <w:type w:val="bbPlcHdr"/>
        </w:types>
        <w:behaviors>
          <w:behavior w:val="content"/>
        </w:behaviors>
        <w:guid w:val="{3440E878-D508-4ED4-8783-C0E8B51F24BA}"/>
      </w:docPartPr>
      <w:docPartBody>
        <w:p w:rsidR="00B75583" w:rsidRDefault="00DD38C8" w:rsidP="00DD38C8">
          <w:pPr>
            <w:pStyle w:val="ED10CEDEA2EC483CBD74C4EABCDCA556"/>
          </w:pPr>
          <w:r w:rsidRPr="00646589">
            <w:rPr>
              <w:rStyle w:val="Tekstvantijdelijkeaanduiding"/>
            </w:rPr>
            <w:t>Klik of tik om tekst in te voeren.</w:t>
          </w:r>
        </w:p>
      </w:docPartBody>
    </w:docPart>
    <w:docPart>
      <w:docPartPr>
        <w:name w:val="289C986EE3F34DF5A510AC261BBD8AB8"/>
        <w:category>
          <w:name w:val="Algemeen"/>
          <w:gallery w:val="placeholder"/>
        </w:category>
        <w:types>
          <w:type w:val="bbPlcHdr"/>
        </w:types>
        <w:behaviors>
          <w:behavior w:val="content"/>
        </w:behaviors>
        <w:guid w:val="{FA179F21-518C-4645-A4A6-0315BA9193E4}"/>
      </w:docPartPr>
      <w:docPartBody>
        <w:p w:rsidR="00B75583" w:rsidRDefault="00DD38C8" w:rsidP="00DD38C8">
          <w:pPr>
            <w:pStyle w:val="289C986EE3F34DF5A510AC261BBD8AB8"/>
          </w:pPr>
          <w:r w:rsidRPr="00646589">
            <w:rPr>
              <w:rStyle w:val="Tekstvantijdelijkeaanduiding"/>
            </w:rPr>
            <w:t>Klik of tik om tekst in te voeren.</w:t>
          </w:r>
        </w:p>
      </w:docPartBody>
    </w:docPart>
    <w:docPart>
      <w:docPartPr>
        <w:name w:val="2F88F74D757D4D5CBEC0AD34CF87B7F1"/>
        <w:category>
          <w:name w:val="Algemeen"/>
          <w:gallery w:val="placeholder"/>
        </w:category>
        <w:types>
          <w:type w:val="bbPlcHdr"/>
        </w:types>
        <w:behaviors>
          <w:behavior w:val="content"/>
        </w:behaviors>
        <w:guid w:val="{7582DE27-441E-4592-B989-88B3D756B121}"/>
      </w:docPartPr>
      <w:docPartBody>
        <w:p w:rsidR="00B75583" w:rsidRDefault="00DD38C8" w:rsidP="00DD38C8">
          <w:pPr>
            <w:pStyle w:val="2F88F74D757D4D5CBEC0AD34CF87B7F1"/>
          </w:pPr>
          <w:r w:rsidRPr="00646589">
            <w:rPr>
              <w:rStyle w:val="Tekstvantijdelijkeaanduiding"/>
            </w:rPr>
            <w:t>Kies een item.</w:t>
          </w:r>
        </w:p>
      </w:docPartBody>
    </w:docPart>
    <w:docPart>
      <w:docPartPr>
        <w:name w:val="958B4D67829349D687B56DAFB8E38609"/>
        <w:category>
          <w:name w:val="Algemeen"/>
          <w:gallery w:val="placeholder"/>
        </w:category>
        <w:types>
          <w:type w:val="bbPlcHdr"/>
        </w:types>
        <w:behaviors>
          <w:behavior w:val="content"/>
        </w:behaviors>
        <w:guid w:val="{93B666B3-C621-4CD4-9367-F55AC1C6493E}"/>
      </w:docPartPr>
      <w:docPartBody>
        <w:p w:rsidR="00B75583" w:rsidRDefault="00DD38C8" w:rsidP="00DD38C8">
          <w:pPr>
            <w:pStyle w:val="958B4D67829349D687B56DAFB8E38609"/>
          </w:pPr>
          <w:r w:rsidRPr="00646589">
            <w:rPr>
              <w:rStyle w:val="Tekstvantijdelijkeaanduiding"/>
            </w:rPr>
            <w:t>Kies een item.</w:t>
          </w:r>
        </w:p>
      </w:docPartBody>
    </w:docPart>
    <w:docPart>
      <w:docPartPr>
        <w:name w:val="B8B6E0DF8EDB4AA9BE0E03A45CCE15F2"/>
        <w:category>
          <w:name w:val="Algemeen"/>
          <w:gallery w:val="placeholder"/>
        </w:category>
        <w:types>
          <w:type w:val="bbPlcHdr"/>
        </w:types>
        <w:behaviors>
          <w:behavior w:val="content"/>
        </w:behaviors>
        <w:guid w:val="{CCEFE842-2A1E-4FF3-88F7-845E1A3EEBB5}"/>
      </w:docPartPr>
      <w:docPartBody>
        <w:p w:rsidR="00B75583" w:rsidRDefault="00DD38C8" w:rsidP="00DD38C8">
          <w:pPr>
            <w:pStyle w:val="B8B6E0DF8EDB4AA9BE0E03A45CCE15F2"/>
          </w:pPr>
          <w:r w:rsidRPr="00646589">
            <w:rPr>
              <w:rStyle w:val="Tekstvantijdelijkeaanduiding"/>
            </w:rPr>
            <w:t>Klik of tik om tekst in te voeren.</w:t>
          </w:r>
        </w:p>
      </w:docPartBody>
    </w:docPart>
    <w:docPart>
      <w:docPartPr>
        <w:name w:val="DDBCDC0CD44649489C95CF1F20B06A13"/>
        <w:category>
          <w:name w:val="Algemeen"/>
          <w:gallery w:val="placeholder"/>
        </w:category>
        <w:types>
          <w:type w:val="bbPlcHdr"/>
        </w:types>
        <w:behaviors>
          <w:behavior w:val="content"/>
        </w:behaviors>
        <w:guid w:val="{1BE51043-3DFA-48C1-8E3C-16CDC287273C}"/>
      </w:docPartPr>
      <w:docPartBody>
        <w:p w:rsidR="00B75583" w:rsidRDefault="00DD38C8" w:rsidP="00DD38C8">
          <w:pPr>
            <w:pStyle w:val="DDBCDC0CD44649489C95CF1F20B06A13"/>
          </w:pPr>
          <w:r w:rsidRPr="00646589">
            <w:rPr>
              <w:rStyle w:val="Tekstvantijdelijkeaanduiding"/>
            </w:rPr>
            <w:t>Klik of tik om tekst in te voeren.</w:t>
          </w:r>
        </w:p>
      </w:docPartBody>
    </w:docPart>
    <w:docPart>
      <w:docPartPr>
        <w:name w:val="87AE8389DB6F42B6BDEDA0A4463861F4"/>
        <w:category>
          <w:name w:val="Algemeen"/>
          <w:gallery w:val="placeholder"/>
        </w:category>
        <w:types>
          <w:type w:val="bbPlcHdr"/>
        </w:types>
        <w:behaviors>
          <w:behavior w:val="content"/>
        </w:behaviors>
        <w:guid w:val="{E2B1AB16-0027-4A26-95E8-1BC0308BA0FC}"/>
      </w:docPartPr>
      <w:docPartBody>
        <w:p w:rsidR="00B75583" w:rsidRDefault="00DD38C8" w:rsidP="00DD38C8">
          <w:pPr>
            <w:pStyle w:val="87AE8389DB6F42B6BDEDA0A4463861F4"/>
          </w:pPr>
          <w:r w:rsidRPr="00646589">
            <w:rPr>
              <w:rStyle w:val="Tekstvantijdelijkeaanduiding"/>
            </w:rPr>
            <w:t>Klik of tik om tekst in te voeren.</w:t>
          </w:r>
        </w:p>
      </w:docPartBody>
    </w:docPart>
    <w:docPart>
      <w:docPartPr>
        <w:name w:val="3BADA0896A5740E7B31397BE955D6981"/>
        <w:category>
          <w:name w:val="Algemeen"/>
          <w:gallery w:val="placeholder"/>
        </w:category>
        <w:types>
          <w:type w:val="bbPlcHdr"/>
        </w:types>
        <w:behaviors>
          <w:behavior w:val="content"/>
        </w:behaviors>
        <w:guid w:val="{0C3EF9E0-AC71-4DE7-B97B-1D5611F551A5}"/>
      </w:docPartPr>
      <w:docPartBody>
        <w:p w:rsidR="00B75583" w:rsidRDefault="00DD38C8" w:rsidP="00DD38C8">
          <w:pPr>
            <w:pStyle w:val="3BADA0896A5740E7B31397BE955D6981"/>
          </w:pPr>
          <w:r w:rsidRPr="00646589">
            <w:rPr>
              <w:rStyle w:val="Tekstvantijdelijkeaanduiding"/>
            </w:rPr>
            <w:t>Kies een item.</w:t>
          </w:r>
        </w:p>
      </w:docPartBody>
    </w:docPart>
    <w:docPart>
      <w:docPartPr>
        <w:name w:val="A6161A7537284F17B0070FF691D0E98E"/>
        <w:category>
          <w:name w:val="Algemeen"/>
          <w:gallery w:val="placeholder"/>
        </w:category>
        <w:types>
          <w:type w:val="bbPlcHdr"/>
        </w:types>
        <w:behaviors>
          <w:behavior w:val="content"/>
        </w:behaviors>
        <w:guid w:val="{0962A8E1-408D-43C9-95AA-2334A6DC5769}"/>
      </w:docPartPr>
      <w:docPartBody>
        <w:p w:rsidR="00B75583" w:rsidRDefault="00DD38C8" w:rsidP="00DD38C8">
          <w:pPr>
            <w:pStyle w:val="A6161A7537284F17B0070FF691D0E98E"/>
          </w:pPr>
          <w:r w:rsidRPr="00646589">
            <w:rPr>
              <w:rStyle w:val="Tekstvantijdelijkeaanduiding"/>
            </w:rPr>
            <w:t>Kies een item.</w:t>
          </w:r>
        </w:p>
      </w:docPartBody>
    </w:docPart>
    <w:docPart>
      <w:docPartPr>
        <w:name w:val="391FE20258134544A4FCC8212233EBEF"/>
        <w:category>
          <w:name w:val="Algemeen"/>
          <w:gallery w:val="placeholder"/>
        </w:category>
        <w:types>
          <w:type w:val="bbPlcHdr"/>
        </w:types>
        <w:behaviors>
          <w:behavior w:val="content"/>
        </w:behaviors>
        <w:guid w:val="{0A66D8FC-FA39-4CB3-94E3-AAFC92EF859F}"/>
      </w:docPartPr>
      <w:docPartBody>
        <w:p w:rsidR="00B75583" w:rsidRDefault="00DD38C8" w:rsidP="00DD38C8">
          <w:pPr>
            <w:pStyle w:val="391FE20258134544A4FCC8212233EBEF"/>
          </w:pPr>
          <w:r w:rsidRPr="00646589">
            <w:rPr>
              <w:rStyle w:val="Tekstvantijdelijkeaanduiding"/>
            </w:rPr>
            <w:t>Klik of tik om tekst in te voeren.</w:t>
          </w:r>
        </w:p>
      </w:docPartBody>
    </w:docPart>
    <w:docPart>
      <w:docPartPr>
        <w:name w:val="1368E0C381B14C43813CF19EDE7E23F7"/>
        <w:category>
          <w:name w:val="Algemeen"/>
          <w:gallery w:val="placeholder"/>
        </w:category>
        <w:types>
          <w:type w:val="bbPlcHdr"/>
        </w:types>
        <w:behaviors>
          <w:behavior w:val="content"/>
        </w:behaviors>
        <w:guid w:val="{58F9C750-F524-48B5-BE36-22C1A3ADFD6F}"/>
      </w:docPartPr>
      <w:docPartBody>
        <w:p w:rsidR="00B75583" w:rsidRDefault="00DD38C8" w:rsidP="00DD38C8">
          <w:pPr>
            <w:pStyle w:val="1368E0C381B14C43813CF19EDE7E23F7"/>
          </w:pPr>
          <w:r w:rsidRPr="00646589">
            <w:rPr>
              <w:rStyle w:val="Tekstvantijdelijkeaanduiding"/>
            </w:rPr>
            <w:t>Klik of tik om tekst in te voeren.</w:t>
          </w:r>
        </w:p>
      </w:docPartBody>
    </w:docPart>
    <w:docPart>
      <w:docPartPr>
        <w:name w:val="D0DA8C3A2C8D4CEC818B49A83435CCEF"/>
        <w:category>
          <w:name w:val="Algemeen"/>
          <w:gallery w:val="placeholder"/>
        </w:category>
        <w:types>
          <w:type w:val="bbPlcHdr"/>
        </w:types>
        <w:behaviors>
          <w:behavior w:val="content"/>
        </w:behaviors>
        <w:guid w:val="{25001BBB-A9E1-4438-B2CF-EFAD6BAD17B1}"/>
      </w:docPartPr>
      <w:docPartBody>
        <w:p w:rsidR="00B75583" w:rsidRDefault="00DD38C8" w:rsidP="00DD38C8">
          <w:pPr>
            <w:pStyle w:val="D0DA8C3A2C8D4CEC818B49A83435CCEF"/>
          </w:pPr>
          <w:r w:rsidRPr="00646589">
            <w:rPr>
              <w:rStyle w:val="Tekstvantijdelijkeaanduiding"/>
            </w:rPr>
            <w:t>Klik of tik om tekst in te voeren.</w:t>
          </w:r>
        </w:p>
      </w:docPartBody>
    </w:docPart>
    <w:docPart>
      <w:docPartPr>
        <w:name w:val="99E7B9E11A3A4978BBD5113466031CE5"/>
        <w:category>
          <w:name w:val="Algemeen"/>
          <w:gallery w:val="placeholder"/>
        </w:category>
        <w:types>
          <w:type w:val="bbPlcHdr"/>
        </w:types>
        <w:behaviors>
          <w:behavior w:val="content"/>
        </w:behaviors>
        <w:guid w:val="{A13C5DE7-18A2-441A-A86F-77773E6309F3}"/>
      </w:docPartPr>
      <w:docPartBody>
        <w:p w:rsidR="00B75583" w:rsidRDefault="00DD38C8" w:rsidP="00DD38C8">
          <w:pPr>
            <w:pStyle w:val="99E7B9E11A3A4978BBD5113466031CE5"/>
          </w:pPr>
          <w:r w:rsidRPr="00646589">
            <w:rPr>
              <w:rStyle w:val="Tekstvantijdelijkeaanduiding"/>
            </w:rPr>
            <w:t>Kies een item.</w:t>
          </w:r>
        </w:p>
      </w:docPartBody>
    </w:docPart>
    <w:docPart>
      <w:docPartPr>
        <w:name w:val="EF501F0EE6454DBAB425D86D8CD020C8"/>
        <w:category>
          <w:name w:val="Algemeen"/>
          <w:gallery w:val="placeholder"/>
        </w:category>
        <w:types>
          <w:type w:val="bbPlcHdr"/>
        </w:types>
        <w:behaviors>
          <w:behavior w:val="content"/>
        </w:behaviors>
        <w:guid w:val="{31B18771-412E-4E23-AEF3-993F58148B82}"/>
      </w:docPartPr>
      <w:docPartBody>
        <w:p w:rsidR="00B75583" w:rsidRDefault="00DD38C8" w:rsidP="00DD38C8">
          <w:pPr>
            <w:pStyle w:val="EF501F0EE6454DBAB425D86D8CD020C8"/>
          </w:pPr>
          <w:r w:rsidRPr="00646589">
            <w:rPr>
              <w:rStyle w:val="Tekstvantijdelijkeaanduiding"/>
            </w:rPr>
            <w:t>Kies een item.</w:t>
          </w:r>
        </w:p>
      </w:docPartBody>
    </w:docPart>
    <w:docPart>
      <w:docPartPr>
        <w:name w:val="9BA3D1213D004858A8000364B3241D00"/>
        <w:category>
          <w:name w:val="Algemeen"/>
          <w:gallery w:val="placeholder"/>
        </w:category>
        <w:types>
          <w:type w:val="bbPlcHdr"/>
        </w:types>
        <w:behaviors>
          <w:behavior w:val="content"/>
        </w:behaviors>
        <w:guid w:val="{98575878-0AE6-4659-996B-4D86480CBE4F}"/>
      </w:docPartPr>
      <w:docPartBody>
        <w:p w:rsidR="00B75583" w:rsidRDefault="00DD38C8" w:rsidP="00DD38C8">
          <w:pPr>
            <w:pStyle w:val="9BA3D1213D004858A8000364B3241D00"/>
          </w:pPr>
          <w:r w:rsidRPr="00646589">
            <w:rPr>
              <w:rStyle w:val="Tekstvantijdelijkeaanduiding"/>
            </w:rPr>
            <w:t>Klik of tik om tekst in te voeren.</w:t>
          </w:r>
        </w:p>
      </w:docPartBody>
    </w:docPart>
    <w:docPart>
      <w:docPartPr>
        <w:name w:val="2BC6CF2E1A5D4F4EAC90A8DDEC672597"/>
        <w:category>
          <w:name w:val="Algemeen"/>
          <w:gallery w:val="placeholder"/>
        </w:category>
        <w:types>
          <w:type w:val="bbPlcHdr"/>
        </w:types>
        <w:behaviors>
          <w:behavior w:val="content"/>
        </w:behaviors>
        <w:guid w:val="{7363B713-89AD-4B29-A7BD-8D67B12F6C69}"/>
      </w:docPartPr>
      <w:docPartBody>
        <w:p w:rsidR="00B75583" w:rsidRDefault="00DD38C8" w:rsidP="00DD38C8">
          <w:pPr>
            <w:pStyle w:val="2BC6CF2E1A5D4F4EAC90A8DDEC672597"/>
          </w:pPr>
          <w:r w:rsidRPr="00646589">
            <w:rPr>
              <w:rStyle w:val="Tekstvantijdelijkeaanduiding"/>
            </w:rPr>
            <w:t>Klik of tik om tekst in te voeren.</w:t>
          </w:r>
        </w:p>
      </w:docPartBody>
    </w:docPart>
    <w:docPart>
      <w:docPartPr>
        <w:name w:val="2F566B9CE18E4FA6AD57C41F67D24D3D"/>
        <w:category>
          <w:name w:val="Algemeen"/>
          <w:gallery w:val="placeholder"/>
        </w:category>
        <w:types>
          <w:type w:val="bbPlcHdr"/>
        </w:types>
        <w:behaviors>
          <w:behavior w:val="content"/>
        </w:behaviors>
        <w:guid w:val="{2A17C00C-C66D-4254-AAEF-2A8477B4B36C}"/>
      </w:docPartPr>
      <w:docPartBody>
        <w:p w:rsidR="00B75583" w:rsidRDefault="00DD38C8" w:rsidP="00DD38C8">
          <w:pPr>
            <w:pStyle w:val="2F566B9CE18E4FA6AD57C41F67D24D3D"/>
          </w:pPr>
          <w:r w:rsidRPr="00646589">
            <w:rPr>
              <w:rStyle w:val="Tekstvantijdelijkeaanduiding"/>
            </w:rPr>
            <w:t>Klik of tik om tekst in te voeren.</w:t>
          </w:r>
        </w:p>
      </w:docPartBody>
    </w:docPart>
    <w:docPart>
      <w:docPartPr>
        <w:name w:val="5F6CB4063BBC4CCE82A9F21D096C9D1E"/>
        <w:category>
          <w:name w:val="Algemeen"/>
          <w:gallery w:val="placeholder"/>
        </w:category>
        <w:types>
          <w:type w:val="bbPlcHdr"/>
        </w:types>
        <w:behaviors>
          <w:behavior w:val="content"/>
        </w:behaviors>
        <w:guid w:val="{6AB806C6-4A5F-4ADF-B0D8-B520BF9FB353}"/>
      </w:docPartPr>
      <w:docPartBody>
        <w:p w:rsidR="00B75583" w:rsidRDefault="00DD38C8" w:rsidP="00DD38C8">
          <w:pPr>
            <w:pStyle w:val="5F6CB4063BBC4CCE82A9F21D096C9D1E"/>
          </w:pPr>
          <w:r w:rsidRPr="00646589">
            <w:rPr>
              <w:rStyle w:val="Tekstvantijdelijkeaanduiding"/>
            </w:rPr>
            <w:t>Kies een item.</w:t>
          </w:r>
        </w:p>
      </w:docPartBody>
    </w:docPart>
    <w:docPart>
      <w:docPartPr>
        <w:name w:val="3F76956DEA7C4DFEA902BCB3AA92D6B9"/>
        <w:category>
          <w:name w:val="Algemeen"/>
          <w:gallery w:val="placeholder"/>
        </w:category>
        <w:types>
          <w:type w:val="bbPlcHdr"/>
        </w:types>
        <w:behaviors>
          <w:behavior w:val="content"/>
        </w:behaviors>
        <w:guid w:val="{2F7BDED8-3EEF-4DB2-A719-2C25F62FBC87}"/>
      </w:docPartPr>
      <w:docPartBody>
        <w:p w:rsidR="004205E0" w:rsidRDefault="00B75583" w:rsidP="00B75583">
          <w:pPr>
            <w:pStyle w:val="3F76956DEA7C4DFEA902BCB3AA92D6B9"/>
          </w:pPr>
          <w:r w:rsidRPr="00646589">
            <w:rPr>
              <w:rStyle w:val="Tekstvantijdelijkeaanduiding"/>
            </w:rPr>
            <w:t>Kies een item.</w:t>
          </w:r>
        </w:p>
      </w:docPartBody>
    </w:docPart>
    <w:docPart>
      <w:docPartPr>
        <w:name w:val="AA8947534AF8446C824AFD45B3B1E1D9"/>
        <w:category>
          <w:name w:val="Algemeen"/>
          <w:gallery w:val="placeholder"/>
        </w:category>
        <w:types>
          <w:type w:val="bbPlcHdr"/>
        </w:types>
        <w:behaviors>
          <w:behavior w:val="content"/>
        </w:behaviors>
        <w:guid w:val="{035FB347-99B0-4E53-83EE-A354D681FB70}"/>
      </w:docPartPr>
      <w:docPartBody>
        <w:p w:rsidR="004205E0" w:rsidRDefault="00B75583" w:rsidP="00B75583">
          <w:pPr>
            <w:pStyle w:val="AA8947534AF8446C824AFD45B3B1E1D9"/>
          </w:pPr>
          <w:r w:rsidRPr="00646589">
            <w:rPr>
              <w:rStyle w:val="Tekstvantijdelijkeaanduiding"/>
            </w:rPr>
            <w:t>Klik of tik om tekst in te voeren.</w:t>
          </w:r>
        </w:p>
      </w:docPartBody>
    </w:docPart>
    <w:docPart>
      <w:docPartPr>
        <w:name w:val="7224262E951E4876ABF4E6B2B6301F5F"/>
        <w:category>
          <w:name w:val="Algemeen"/>
          <w:gallery w:val="placeholder"/>
        </w:category>
        <w:types>
          <w:type w:val="bbPlcHdr"/>
        </w:types>
        <w:behaviors>
          <w:behavior w:val="content"/>
        </w:behaviors>
        <w:guid w:val="{1A58D321-6C3E-4F06-8B2B-271C760DABDB}"/>
      </w:docPartPr>
      <w:docPartBody>
        <w:p w:rsidR="004205E0" w:rsidRDefault="00B75583" w:rsidP="00B75583">
          <w:pPr>
            <w:pStyle w:val="7224262E951E4876ABF4E6B2B6301F5F"/>
          </w:pPr>
          <w:r w:rsidRPr="00646589">
            <w:rPr>
              <w:rStyle w:val="Tekstvantijdelijkeaanduiding"/>
            </w:rPr>
            <w:t>Klik of tik om tekst in te voeren.</w:t>
          </w:r>
        </w:p>
      </w:docPartBody>
    </w:docPart>
    <w:docPart>
      <w:docPartPr>
        <w:name w:val="4B4F3E0F94F54EE1A4D8D8CD25CEFB2D"/>
        <w:category>
          <w:name w:val="Algemeen"/>
          <w:gallery w:val="placeholder"/>
        </w:category>
        <w:types>
          <w:type w:val="bbPlcHdr"/>
        </w:types>
        <w:behaviors>
          <w:behavior w:val="content"/>
        </w:behaviors>
        <w:guid w:val="{45DF1603-C30C-465C-B074-94309C03D153}"/>
      </w:docPartPr>
      <w:docPartBody>
        <w:p w:rsidR="004205E0" w:rsidRDefault="00B75583" w:rsidP="00B75583">
          <w:pPr>
            <w:pStyle w:val="4B4F3E0F94F54EE1A4D8D8CD25CEFB2D"/>
          </w:pPr>
          <w:r w:rsidRPr="00646589">
            <w:rPr>
              <w:rStyle w:val="Tekstvantijdelijkeaanduiding"/>
            </w:rPr>
            <w:t>Klik of tik om tekst in te voeren.</w:t>
          </w:r>
        </w:p>
      </w:docPartBody>
    </w:docPart>
    <w:docPart>
      <w:docPartPr>
        <w:name w:val="041E6CB367974D989720BDAC2590C6B0"/>
        <w:category>
          <w:name w:val="Algemeen"/>
          <w:gallery w:val="placeholder"/>
        </w:category>
        <w:types>
          <w:type w:val="bbPlcHdr"/>
        </w:types>
        <w:behaviors>
          <w:behavior w:val="content"/>
        </w:behaviors>
        <w:guid w:val="{E8B6902E-A859-4860-9ECE-F0342C3CBA24}"/>
      </w:docPartPr>
      <w:docPartBody>
        <w:p w:rsidR="004205E0" w:rsidRDefault="00B75583" w:rsidP="00B75583">
          <w:pPr>
            <w:pStyle w:val="041E6CB367974D989720BDAC2590C6B0"/>
          </w:pPr>
          <w:r w:rsidRPr="00646589">
            <w:rPr>
              <w:rStyle w:val="Tekstvantijdelijkeaanduiding"/>
            </w:rPr>
            <w:t>Kies een item.</w:t>
          </w:r>
        </w:p>
      </w:docPartBody>
    </w:docPart>
    <w:docPart>
      <w:docPartPr>
        <w:name w:val="D0576FF17B8D42D1BEE29FE5C80C8604"/>
        <w:category>
          <w:name w:val="Algemeen"/>
          <w:gallery w:val="placeholder"/>
        </w:category>
        <w:types>
          <w:type w:val="bbPlcHdr"/>
        </w:types>
        <w:behaviors>
          <w:behavior w:val="content"/>
        </w:behaviors>
        <w:guid w:val="{0EA1D53C-CF0B-4DCA-B5CA-3A9B5B65E8CD}"/>
      </w:docPartPr>
      <w:docPartBody>
        <w:p w:rsidR="004205E0" w:rsidRDefault="00B75583" w:rsidP="00B75583">
          <w:pPr>
            <w:pStyle w:val="D0576FF17B8D42D1BEE29FE5C80C8604"/>
          </w:pPr>
          <w:r w:rsidRPr="00646589">
            <w:rPr>
              <w:rStyle w:val="Tekstvantijdelijkeaanduiding"/>
            </w:rPr>
            <w:t>Kies een item.</w:t>
          </w:r>
        </w:p>
      </w:docPartBody>
    </w:docPart>
    <w:docPart>
      <w:docPartPr>
        <w:name w:val="2B38367D905248F89DAF2D84121239CE"/>
        <w:category>
          <w:name w:val="Algemeen"/>
          <w:gallery w:val="placeholder"/>
        </w:category>
        <w:types>
          <w:type w:val="bbPlcHdr"/>
        </w:types>
        <w:behaviors>
          <w:behavior w:val="content"/>
        </w:behaviors>
        <w:guid w:val="{7CE67B4C-0C73-45FE-BC25-BAB1CCC3487E}"/>
      </w:docPartPr>
      <w:docPartBody>
        <w:p w:rsidR="004205E0" w:rsidRDefault="00B75583" w:rsidP="00B75583">
          <w:pPr>
            <w:pStyle w:val="2B38367D905248F89DAF2D84121239CE"/>
          </w:pPr>
          <w:r w:rsidRPr="00646589">
            <w:rPr>
              <w:rStyle w:val="Tekstvantijdelijkeaanduiding"/>
            </w:rPr>
            <w:t>Klik of tik om tekst in te voeren.</w:t>
          </w:r>
        </w:p>
      </w:docPartBody>
    </w:docPart>
    <w:docPart>
      <w:docPartPr>
        <w:name w:val="EE01303B878946AABFD1BBEE4104F402"/>
        <w:category>
          <w:name w:val="Algemeen"/>
          <w:gallery w:val="placeholder"/>
        </w:category>
        <w:types>
          <w:type w:val="bbPlcHdr"/>
        </w:types>
        <w:behaviors>
          <w:behavior w:val="content"/>
        </w:behaviors>
        <w:guid w:val="{2A96B614-C94C-48CD-B7FE-2B7F728B294E}"/>
      </w:docPartPr>
      <w:docPartBody>
        <w:p w:rsidR="004205E0" w:rsidRDefault="00B75583" w:rsidP="00B75583">
          <w:pPr>
            <w:pStyle w:val="EE01303B878946AABFD1BBEE4104F402"/>
          </w:pPr>
          <w:r w:rsidRPr="00646589">
            <w:rPr>
              <w:rStyle w:val="Tekstvantijdelijkeaanduiding"/>
            </w:rPr>
            <w:t>Klik of tik om tekst in te voeren.</w:t>
          </w:r>
        </w:p>
      </w:docPartBody>
    </w:docPart>
    <w:docPart>
      <w:docPartPr>
        <w:name w:val="595068D43D7943749BBDE0189AA894C9"/>
        <w:category>
          <w:name w:val="Algemeen"/>
          <w:gallery w:val="placeholder"/>
        </w:category>
        <w:types>
          <w:type w:val="bbPlcHdr"/>
        </w:types>
        <w:behaviors>
          <w:behavior w:val="content"/>
        </w:behaviors>
        <w:guid w:val="{6E8973F2-301E-42FA-832D-68BA143FE1BD}"/>
      </w:docPartPr>
      <w:docPartBody>
        <w:p w:rsidR="004205E0" w:rsidRDefault="00B75583" w:rsidP="00B75583">
          <w:pPr>
            <w:pStyle w:val="595068D43D7943749BBDE0189AA894C9"/>
          </w:pPr>
          <w:r w:rsidRPr="00646589">
            <w:rPr>
              <w:rStyle w:val="Tekstvantijdelijkeaanduiding"/>
            </w:rPr>
            <w:t>Klik of tik om tekst in te voeren.</w:t>
          </w:r>
        </w:p>
      </w:docPartBody>
    </w:docPart>
    <w:docPart>
      <w:docPartPr>
        <w:name w:val="C2B60710BE614E96BC95AD3E2B53F71F"/>
        <w:category>
          <w:name w:val="Algemeen"/>
          <w:gallery w:val="placeholder"/>
        </w:category>
        <w:types>
          <w:type w:val="bbPlcHdr"/>
        </w:types>
        <w:behaviors>
          <w:behavior w:val="content"/>
        </w:behaviors>
        <w:guid w:val="{F2952DC6-3817-4827-A9B0-A5D8EC59B510}"/>
      </w:docPartPr>
      <w:docPartBody>
        <w:p w:rsidR="004205E0" w:rsidRDefault="00B75583" w:rsidP="00B75583">
          <w:pPr>
            <w:pStyle w:val="C2B60710BE614E96BC95AD3E2B53F71F"/>
          </w:pPr>
          <w:r w:rsidRPr="00646589">
            <w:rPr>
              <w:rStyle w:val="Tekstvantijdelijkeaanduiding"/>
            </w:rPr>
            <w:t>Kies een item.</w:t>
          </w:r>
        </w:p>
      </w:docPartBody>
    </w:docPart>
    <w:docPart>
      <w:docPartPr>
        <w:name w:val="05A66458EAB8498EA28BE69999EC1E87"/>
        <w:category>
          <w:name w:val="Algemeen"/>
          <w:gallery w:val="placeholder"/>
        </w:category>
        <w:types>
          <w:type w:val="bbPlcHdr"/>
        </w:types>
        <w:behaviors>
          <w:behavior w:val="content"/>
        </w:behaviors>
        <w:guid w:val="{35A6B69E-7653-4136-9486-25AF39EB4788}"/>
      </w:docPartPr>
      <w:docPartBody>
        <w:p w:rsidR="004205E0" w:rsidRDefault="00B75583" w:rsidP="00B75583">
          <w:pPr>
            <w:pStyle w:val="05A66458EAB8498EA28BE69999EC1E87"/>
          </w:pPr>
          <w:r w:rsidRPr="00646589">
            <w:rPr>
              <w:rStyle w:val="Tekstvantijdelijkeaanduiding"/>
            </w:rPr>
            <w:t>Kies een item.</w:t>
          </w:r>
        </w:p>
      </w:docPartBody>
    </w:docPart>
    <w:docPart>
      <w:docPartPr>
        <w:name w:val="583C2467D8E84780B2457C020C307C88"/>
        <w:category>
          <w:name w:val="Algemeen"/>
          <w:gallery w:val="placeholder"/>
        </w:category>
        <w:types>
          <w:type w:val="bbPlcHdr"/>
        </w:types>
        <w:behaviors>
          <w:behavior w:val="content"/>
        </w:behaviors>
        <w:guid w:val="{7BD4C69A-18A6-4442-A467-4438BE7A0ECB}"/>
      </w:docPartPr>
      <w:docPartBody>
        <w:p w:rsidR="004205E0" w:rsidRDefault="00B75583" w:rsidP="00B75583">
          <w:pPr>
            <w:pStyle w:val="583C2467D8E84780B2457C020C307C88"/>
          </w:pPr>
          <w:r w:rsidRPr="00646589">
            <w:rPr>
              <w:rStyle w:val="Tekstvantijdelijkeaanduiding"/>
            </w:rPr>
            <w:t>Klik of tik om tekst in te voeren.</w:t>
          </w:r>
        </w:p>
      </w:docPartBody>
    </w:docPart>
    <w:docPart>
      <w:docPartPr>
        <w:name w:val="CF0E2F94BFB1486C8432B5516013BB19"/>
        <w:category>
          <w:name w:val="Algemeen"/>
          <w:gallery w:val="placeholder"/>
        </w:category>
        <w:types>
          <w:type w:val="bbPlcHdr"/>
        </w:types>
        <w:behaviors>
          <w:behavior w:val="content"/>
        </w:behaviors>
        <w:guid w:val="{BE65D070-ADC6-40F4-99DE-EBD8AF9B9672}"/>
      </w:docPartPr>
      <w:docPartBody>
        <w:p w:rsidR="004205E0" w:rsidRDefault="00B75583" w:rsidP="00B75583">
          <w:pPr>
            <w:pStyle w:val="CF0E2F94BFB1486C8432B5516013BB19"/>
          </w:pPr>
          <w:r w:rsidRPr="00646589">
            <w:rPr>
              <w:rStyle w:val="Tekstvantijdelijkeaanduiding"/>
            </w:rPr>
            <w:t>Klik of tik om tekst in te voeren.</w:t>
          </w:r>
        </w:p>
      </w:docPartBody>
    </w:docPart>
    <w:docPart>
      <w:docPartPr>
        <w:name w:val="3E8E9367FF5648F98417558070F1373C"/>
        <w:category>
          <w:name w:val="Algemeen"/>
          <w:gallery w:val="placeholder"/>
        </w:category>
        <w:types>
          <w:type w:val="bbPlcHdr"/>
        </w:types>
        <w:behaviors>
          <w:behavior w:val="content"/>
        </w:behaviors>
        <w:guid w:val="{FCAAB338-0319-4E1F-84DC-EB476C8CB98C}"/>
      </w:docPartPr>
      <w:docPartBody>
        <w:p w:rsidR="004205E0" w:rsidRDefault="00B75583" w:rsidP="00B75583">
          <w:pPr>
            <w:pStyle w:val="3E8E9367FF5648F98417558070F1373C"/>
          </w:pPr>
          <w:r w:rsidRPr="00646589">
            <w:rPr>
              <w:rStyle w:val="Tekstvantijdelijkeaanduiding"/>
            </w:rPr>
            <w:t>Klik of tik om tekst in te voeren.</w:t>
          </w:r>
        </w:p>
      </w:docPartBody>
    </w:docPart>
    <w:docPart>
      <w:docPartPr>
        <w:name w:val="C8FD110AB45D40158B8940145838CFA0"/>
        <w:category>
          <w:name w:val="Algemeen"/>
          <w:gallery w:val="placeholder"/>
        </w:category>
        <w:types>
          <w:type w:val="bbPlcHdr"/>
        </w:types>
        <w:behaviors>
          <w:behavior w:val="content"/>
        </w:behaviors>
        <w:guid w:val="{2EAECD31-7EE9-44ED-89C4-3EF203271803}"/>
      </w:docPartPr>
      <w:docPartBody>
        <w:p w:rsidR="004205E0" w:rsidRDefault="00B75583" w:rsidP="00B75583">
          <w:pPr>
            <w:pStyle w:val="C8FD110AB45D40158B8940145838CFA0"/>
          </w:pPr>
          <w:r w:rsidRPr="00646589">
            <w:rPr>
              <w:rStyle w:val="Tekstvantijdelijkeaanduiding"/>
            </w:rPr>
            <w:t>Kies een item.</w:t>
          </w:r>
        </w:p>
      </w:docPartBody>
    </w:docPart>
    <w:docPart>
      <w:docPartPr>
        <w:name w:val="E0E2BC7101ED44E29DFD0B8CB81E7602"/>
        <w:category>
          <w:name w:val="Algemeen"/>
          <w:gallery w:val="placeholder"/>
        </w:category>
        <w:types>
          <w:type w:val="bbPlcHdr"/>
        </w:types>
        <w:behaviors>
          <w:behavior w:val="content"/>
        </w:behaviors>
        <w:guid w:val="{FAC8A2A0-F1CE-429E-9645-3E5BD6051141}"/>
      </w:docPartPr>
      <w:docPartBody>
        <w:p w:rsidR="004205E0" w:rsidRDefault="00B75583" w:rsidP="00B75583">
          <w:pPr>
            <w:pStyle w:val="E0E2BC7101ED44E29DFD0B8CB81E7602"/>
          </w:pPr>
          <w:r w:rsidRPr="00646589">
            <w:rPr>
              <w:rStyle w:val="Tekstvantijdelijkeaanduiding"/>
            </w:rPr>
            <w:t>Kies een item.</w:t>
          </w:r>
        </w:p>
      </w:docPartBody>
    </w:docPart>
    <w:docPart>
      <w:docPartPr>
        <w:name w:val="4FCDF74BECD3442B9D1A507558B4CE5F"/>
        <w:category>
          <w:name w:val="Algemeen"/>
          <w:gallery w:val="placeholder"/>
        </w:category>
        <w:types>
          <w:type w:val="bbPlcHdr"/>
        </w:types>
        <w:behaviors>
          <w:behavior w:val="content"/>
        </w:behaviors>
        <w:guid w:val="{0D3EFD84-3D77-4046-9D18-52BF4E7DA2E9}"/>
      </w:docPartPr>
      <w:docPartBody>
        <w:p w:rsidR="004205E0" w:rsidRDefault="00B75583" w:rsidP="00B75583">
          <w:pPr>
            <w:pStyle w:val="4FCDF74BECD3442B9D1A507558B4CE5F"/>
          </w:pPr>
          <w:r w:rsidRPr="00646589">
            <w:rPr>
              <w:rStyle w:val="Tekstvantijdelijkeaanduiding"/>
            </w:rPr>
            <w:t>Klik of tik om tekst in te voeren.</w:t>
          </w:r>
        </w:p>
      </w:docPartBody>
    </w:docPart>
    <w:docPart>
      <w:docPartPr>
        <w:name w:val="A091BE3F31C44CABB94170E384DF9B89"/>
        <w:category>
          <w:name w:val="Algemeen"/>
          <w:gallery w:val="placeholder"/>
        </w:category>
        <w:types>
          <w:type w:val="bbPlcHdr"/>
        </w:types>
        <w:behaviors>
          <w:behavior w:val="content"/>
        </w:behaviors>
        <w:guid w:val="{3EE37351-47FF-4B4C-8A11-338EBD1B99C6}"/>
      </w:docPartPr>
      <w:docPartBody>
        <w:p w:rsidR="004205E0" w:rsidRDefault="00B75583" w:rsidP="00B75583">
          <w:pPr>
            <w:pStyle w:val="A091BE3F31C44CABB94170E384DF9B89"/>
          </w:pPr>
          <w:r w:rsidRPr="00646589">
            <w:rPr>
              <w:rStyle w:val="Tekstvantijdelijkeaanduiding"/>
            </w:rPr>
            <w:t>Klik of tik om tekst in te voeren.</w:t>
          </w:r>
        </w:p>
      </w:docPartBody>
    </w:docPart>
    <w:docPart>
      <w:docPartPr>
        <w:name w:val="8F801355D65D42D69AEAAA03099E6AC2"/>
        <w:category>
          <w:name w:val="Algemeen"/>
          <w:gallery w:val="placeholder"/>
        </w:category>
        <w:types>
          <w:type w:val="bbPlcHdr"/>
        </w:types>
        <w:behaviors>
          <w:behavior w:val="content"/>
        </w:behaviors>
        <w:guid w:val="{68712EB3-C282-41AD-9073-21C13BB6008B}"/>
      </w:docPartPr>
      <w:docPartBody>
        <w:p w:rsidR="004205E0" w:rsidRDefault="00B75583" w:rsidP="00B75583">
          <w:pPr>
            <w:pStyle w:val="8F801355D65D42D69AEAAA03099E6AC2"/>
          </w:pPr>
          <w:r w:rsidRPr="00646589">
            <w:rPr>
              <w:rStyle w:val="Tekstvantijdelijkeaanduiding"/>
            </w:rPr>
            <w:t>Klik of tik om tekst in te voeren.</w:t>
          </w:r>
        </w:p>
      </w:docPartBody>
    </w:docPart>
    <w:docPart>
      <w:docPartPr>
        <w:name w:val="6AAA8D2029AD417CB8BC3FBEF46C690D"/>
        <w:category>
          <w:name w:val="Algemeen"/>
          <w:gallery w:val="placeholder"/>
        </w:category>
        <w:types>
          <w:type w:val="bbPlcHdr"/>
        </w:types>
        <w:behaviors>
          <w:behavior w:val="content"/>
        </w:behaviors>
        <w:guid w:val="{889DE9D9-DCBF-4AE2-B53A-946E1D7398DB}"/>
      </w:docPartPr>
      <w:docPartBody>
        <w:p w:rsidR="004205E0" w:rsidRDefault="00B75583" w:rsidP="00B75583">
          <w:pPr>
            <w:pStyle w:val="6AAA8D2029AD417CB8BC3FBEF46C690D"/>
          </w:pPr>
          <w:r w:rsidRPr="00646589">
            <w:rPr>
              <w:rStyle w:val="Tekstvantijdelijkeaanduiding"/>
            </w:rPr>
            <w:t>Kies een item.</w:t>
          </w:r>
        </w:p>
      </w:docPartBody>
    </w:docPart>
    <w:docPart>
      <w:docPartPr>
        <w:name w:val="CD15E58669D84FB4BC1CA689C53F0436"/>
        <w:category>
          <w:name w:val="Algemeen"/>
          <w:gallery w:val="placeholder"/>
        </w:category>
        <w:types>
          <w:type w:val="bbPlcHdr"/>
        </w:types>
        <w:behaviors>
          <w:behavior w:val="content"/>
        </w:behaviors>
        <w:guid w:val="{2D5A93B8-16ED-46E6-BBC9-85D8AF5809A1}"/>
      </w:docPartPr>
      <w:docPartBody>
        <w:p w:rsidR="004205E0" w:rsidRDefault="00B75583" w:rsidP="00B75583">
          <w:pPr>
            <w:pStyle w:val="CD15E58669D84FB4BC1CA689C53F0436"/>
          </w:pPr>
          <w:r w:rsidRPr="00646589">
            <w:rPr>
              <w:rStyle w:val="Tekstvantijdelijkeaanduiding"/>
            </w:rPr>
            <w:t>Kies een item.</w:t>
          </w:r>
        </w:p>
      </w:docPartBody>
    </w:docPart>
    <w:docPart>
      <w:docPartPr>
        <w:name w:val="1FA31F38F3C64DF3BBC39EAE443DFEB4"/>
        <w:category>
          <w:name w:val="Algemeen"/>
          <w:gallery w:val="placeholder"/>
        </w:category>
        <w:types>
          <w:type w:val="bbPlcHdr"/>
        </w:types>
        <w:behaviors>
          <w:behavior w:val="content"/>
        </w:behaviors>
        <w:guid w:val="{F19352D4-D221-47C0-99E3-83B2524D8128}"/>
      </w:docPartPr>
      <w:docPartBody>
        <w:p w:rsidR="004205E0" w:rsidRDefault="00B75583" w:rsidP="00B75583">
          <w:pPr>
            <w:pStyle w:val="1FA31F38F3C64DF3BBC39EAE443DFEB4"/>
          </w:pPr>
          <w:r w:rsidRPr="00646589">
            <w:rPr>
              <w:rStyle w:val="Tekstvantijdelijkeaanduiding"/>
            </w:rPr>
            <w:t>Klik of tik om tekst in te voeren.</w:t>
          </w:r>
        </w:p>
      </w:docPartBody>
    </w:docPart>
    <w:docPart>
      <w:docPartPr>
        <w:name w:val="30DF6F70DAFC42DC8D186F11D1E20F0A"/>
        <w:category>
          <w:name w:val="Algemeen"/>
          <w:gallery w:val="placeholder"/>
        </w:category>
        <w:types>
          <w:type w:val="bbPlcHdr"/>
        </w:types>
        <w:behaviors>
          <w:behavior w:val="content"/>
        </w:behaviors>
        <w:guid w:val="{9C3220A2-CF22-4992-8B89-0FF9B51C926F}"/>
      </w:docPartPr>
      <w:docPartBody>
        <w:p w:rsidR="004205E0" w:rsidRDefault="00B75583" w:rsidP="00B75583">
          <w:pPr>
            <w:pStyle w:val="30DF6F70DAFC42DC8D186F11D1E20F0A"/>
          </w:pPr>
          <w:r w:rsidRPr="00646589">
            <w:rPr>
              <w:rStyle w:val="Tekstvantijdelijkeaanduiding"/>
            </w:rPr>
            <w:t>Klik of tik om tekst in te voeren.</w:t>
          </w:r>
        </w:p>
      </w:docPartBody>
    </w:docPart>
    <w:docPart>
      <w:docPartPr>
        <w:name w:val="971E545D94C84B35859A28A811ABB66F"/>
        <w:category>
          <w:name w:val="Algemeen"/>
          <w:gallery w:val="placeholder"/>
        </w:category>
        <w:types>
          <w:type w:val="bbPlcHdr"/>
        </w:types>
        <w:behaviors>
          <w:behavior w:val="content"/>
        </w:behaviors>
        <w:guid w:val="{D6F22F73-F2EC-44FF-AA18-13C4E3957881}"/>
      </w:docPartPr>
      <w:docPartBody>
        <w:p w:rsidR="004205E0" w:rsidRDefault="00B75583" w:rsidP="00B75583">
          <w:pPr>
            <w:pStyle w:val="971E545D94C84B35859A28A811ABB66F"/>
          </w:pPr>
          <w:r w:rsidRPr="00646589">
            <w:rPr>
              <w:rStyle w:val="Tekstvantijdelijkeaanduiding"/>
            </w:rPr>
            <w:t>Klik of tik om tekst in te voeren.</w:t>
          </w:r>
        </w:p>
      </w:docPartBody>
    </w:docPart>
    <w:docPart>
      <w:docPartPr>
        <w:name w:val="0268AF6EF143478E8A5C2198814E7CF5"/>
        <w:category>
          <w:name w:val="Algemeen"/>
          <w:gallery w:val="placeholder"/>
        </w:category>
        <w:types>
          <w:type w:val="bbPlcHdr"/>
        </w:types>
        <w:behaviors>
          <w:behavior w:val="content"/>
        </w:behaviors>
        <w:guid w:val="{A5CFBF13-00F8-402A-AA8F-8BCB27EDF897}"/>
      </w:docPartPr>
      <w:docPartBody>
        <w:p w:rsidR="004205E0" w:rsidRDefault="00B75583" w:rsidP="00B75583">
          <w:pPr>
            <w:pStyle w:val="0268AF6EF143478E8A5C2198814E7CF5"/>
          </w:pPr>
          <w:r w:rsidRPr="00646589">
            <w:rPr>
              <w:rStyle w:val="Tekstvantijdelijkeaanduiding"/>
            </w:rPr>
            <w:t>Kies een item.</w:t>
          </w:r>
        </w:p>
      </w:docPartBody>
    </w:docPart>
    <w:docPart>
      <w:docPartPr>
        <w:name w:val="2329AF6B108449E2829D2F5D4283F020"/>
        <w:category>
          <w:name w:val="Algemeen"/>
          <w:gallery w:val="placeholder"/>
        </w:category>
        <w:types>
          <w:type w:val="bbPlcHdr"/>
        </w:types>
        <w:behaviors>
          <w:behavior w:val="content"/>
        </w:behaviors>
        <w:guid w:val="{511FE745-33F6-4EC7-8308-7FB77C5EA043}"/>
      </w:docPartPr>
      <w:docPartBody>
        <w:p w:rsidR="004205E0" w:rsidRDefault="00B75583" w:rsidP="00B75583">
          <w:pPr>
            <w:pStyle w:val="2329AF6B108449E2829D2F5D4283F020"/>
          </w:pPr>
          <w:r w:rsidRPr="00646589">
            <w:rPr>
              <w:rStyle w:val="Tekstvantijdelijkeaanduiding"/>
            </w:rPr>
            <w:t>Kies een item.</w:t>
          </w:r>
        </w:p>
      </w:docPartBody>
    </w:docPart>
    <w:docPart>
      <w:docPartPr>
        <w:name w:val="5370110EDCAE4671BDFAA26B20082C8B"/>
        <w:category>
          <w:name w:val="Algemeen"/>
          <w:gallery w:val="placeholder"/>
        </w:category>
        <w:types>
          <w:type w:val="bbPlcHdr"/>
        </w:types>
        <w:behaviors>
          <w:behavior w:val="content"/>
        </w:behaviors>
        <w:guid w:val="{77445295-9494-4F8A-AC48-36ACCB59F409}"/>
      </w:docPartPr>
      <w:docPartBody>
        <w:p w:rsidR="004205E0" w:rsidRDefault="00B75583" w:rsidP="00B75583">
          <w:pPr>
            <w:pStyle w:val="5370110EDCAE4671BDFAA26B20082C8B"/>
          </w:pPr>
          <w:r w:rsidRPr="00646589">
            <w:rPr>
              <w:rStyle w:val="Tekstvantijdelijkeaanduiding"/>
            </w:rPr>
            <w:t>Klik of tik om tekst in te voeren.</w:t>
          </w:r>
        </w:p>
      </w:docPartBody>
    </w:docPart>
    <w:docPart>
      <w:docPartPr>
        <w:name w:val="36B751D0372F4B10934B3BE1C1C68442"/>
        <w:category>
          <w:name w:val="Algemeen"/>
          <w:gallery w:val="placeholder"/>
        </w:category>
        <w:types>
          <w:type w:val="bbPlcHdr"/>
        </w:types>
        <w:behaviors>
          <w:behavior w:val="content"/>
        </w:behaviors>
        <w:guid w:val="{5875F2C8-B217-42A3-8440-42A67F3BC09A}"/>
      </w:docPartPr>
      <w:docPartBody>
        <w:p w:rsidR="004205E0" w:rsidRDefault="00B75583" w:rsidP="00B75583">
          <w:pPr>
            <w:pStyle w:val="36B751D0372F4B10934B3BE1C1C68442"/>
          </w:pPr>
          <w:r w:rsidRPr="00646589">
            <w:rPr>
              <w:rStyle w:val="Tekstvantijdelijkeaanduiding"/>
            </w:rPr>
            <w:t>Klik of tik om tekst in te voeren.</w:t>
          </w:r>
        </w:p>
      </w:docPartBody>
    </w:docPart>
    <w:docPart>
      <w:docPartPr>
        <w:name w:val="B360C070F68E407C90F67E8037B9FD51"/>
        <w:category>
          <w:name w:val="Algemeen"/>
          <w:gallery w:val="placeholder"/>
        </w:category>
        <w:types>
          <w:type w:val="bbPlcHdr"/>
        </w:types>
        <w:behaviors>
          <w:behavior w:val="content"/>
        </w:behaviors>
        <w:guid w:val="{492C0F04-E17D-4B88-AE32-250C0E57D2C4}"/>
      </w:docPartPr>
      <w:docPartBody>
        <w:p w:rsidR="004205E0" w:rsidRDefault="00B75583" w:rsidP="00B75583">
          <w:pPr>
            <w:pStyle w:val="B360C070F68E407C90F67E8037B9FD51"/>
          </w:pPr>
          <w:r w:rsidRPr="00646589">
            <w:rPr>
              <w:rStyle w:val="Tekstvantijdelijkeaanduiding"/>
            </w:rPr>
            <w:t>Klik of tik om tekst in te voeren.</w:t>
          </w:r>
        </w:p>
      </w:docPartBody>
    </w:docPart>
    <w:docPart>
      <w:docPartPr>
        <w:name w:val="0C9AB704A50F4189A4632AB9C245145B"/>
        <w:category>
          <w:name w:val="Algemeen"/>
          <w:gallery w:val="placeholder"/>
        </w:category>
        <w:types>
          <w:type w:val="bbPlcHdr"/>
        </w:types>
        <w:behaviors>
          <w:behavior w:val="content"/>
        </w:behaviors>
        <w:guid w:val="{000BF155-9C65-4245-A36A-6E6E87E4A027}"/>
      </w:docPartPr>
      <w:docPartBody>
        <w:p w:rsidR="004205E0" w:rsidRDefault="00B75583" w:rsidP="00B75583">
          <w:pPr>
            <w:pStyle w:val="0C9AB704A50F4189A4632AB9C245145B"/>
          </w:pPr>
          <w:r w:rsidRPr="00646589">
            <w:rPr>
              <w:rStyle w:val="Tekstvantijdelijkeaanduiding"/>
            </w:rPr>
            <w:t>Kies een item.</w:t>
          </w:r>
        </w:p>
      </w:docPartBody>
    </w:docPart>
    <w:docPart>
      <w:docPartPr>
        <w:name w:val="FCDA1102540F499BBEA20E4068BC9529"/>
        <w:category>
          <w:name w:val="Algemeen"/>
          <w:gallery w:val="placeholder"/>
        </w:category>
        <w:types>
          <w:type w:val="bbPlcHdr"/>
        </w:types>
        <w:behaviors>
          <w:behavior w:val="content"/>
        </w:behaviors>
        <w:guid w:val="{862B3D4E-AAE0-4969-99C8-F4560BF241FD}"/>
      </w:docPartPr>
      <w:docPartBody>
        <w:p w:rsidR="004205E0" w:rsidRDefault="00B75583" w:rsidP="00B75583">
          <w:pPr>
            <w:pStyle w:val="FCDA1102540F499BBEA20E4068BC9529"/>
          </w:pPr>
          <w:r w:rsidRPr="00646589">
            <w:rPr>
              <w:rStyle w:val="Tekstvantijdelijkeaanduiding"/>
            </w:rPr>
            <w:t>Kies een item.</w:t>
          </w:r>
        </w:p>
      </w:docPartBody>
    </w:docPart>
    <w:docPart>
      <w:docPartPr>
        <w:name w:val="586D6346AEE3430F8F0ABB1BFC8B3562"/>
        <w:category>
          <w:name w:val="Algemeen"/>
          <w:gallery w:val="placeholder"/>
        </w:category>
        <w:types>
          <w:type w:val="bbPlcHdr"/>
        </w:types>
        <w:behaviors>
          <w:behavior w:val="content"/>
        </w:behaviors>
        <w:guid w:val="{1F7B581C-0F32-4B9D-B040-DDBD4055D816}"/>
      </w:docPartPr>
      <w:docPartBody>
        <w:p w:rsidR="004205E0" w:rsidRDefault="00B75583" w:rsidP="00B75583">
          <w:pPr>
            <w:pStyle w:val="586D6346AEE3430F8F0ABB1BFC8B3562"/>
          </w:pPr>
          <w:r w:rsidRPr="00646589">
            <w:rPr>
              <w:rStyle w:val="Tekstvantijdelijkeaanduiding"/>
            </w:rPr>
            <w:t>Klik of tik om tekst in te voeren.</w:t>
          </w:r>
        </w:p>
      </w:docPartBody>
    </w:docPart>
    <w:docPart>
      <w:docPartPr>
        <w:name w:val="2B9EBEBAAEF141C3B2E075B3EA930D90"/>
        <w:category>
          <w:name w:val="Algemeen"/>
          <w:gallery w:val="placeholder"/>
        </w:category>
        <w:types>
          <w:type w:val="bbPlcHdr"/>
        </w:types>
        <w:behaviors>
          <w:behavior w:val="content"/>
        </w:behaviors>
        <w:guid w:val="{F9E0EB5B-6762-4624-A0EB-A6486A4AA1FD}"/>
      </w:docPartPr>
      <w:docPartBody>
        <w:p w:rsidR="004205E0" w:rsidRDefault="00B75583" w:rsidP="00B75583">
          <w:pPr>
            <w:pStyle w:val="2B9EBEBAAEF141C3B2E075B3EA930D90"/>
          </w:pPr>
          <w:r w:rsidRPr="00646589">
            <w:rPr>
              <w:rStyle w:val="Tekstvantijdelijkeaanduiding"/>
            </w:rPr>
            <w:t>Klik of tik om tekst in te voeren.</w:t>
          </w:r>
        </w:p>
      </w:docPartBody>
    </w:docPart>
    <w:docPart>
      <w:docPartPr>
        <w:name w:val="15C290E53153415C9BE0696DAE656649"/>
        <w:category>
          <w:name w:val="Algemeen"/>
          <w:gallery w:val="placeholder"/>
        </w:category>
        <w:types>
          <w:type w:val="bbPlcHdr"/>
        </w:types>
        <w:behaviors>
          <w:behavior w:val="content"/>
        </w:behaviors>
        <w:guid w:val="{2A230B52-FFF9-457E-A071-7AAB3264599E}"/>
      </w:docPartPr>
      <w:docPartBody>
        <w:p w:rsidR="004205E0" w:rsidRDefault="00B75583" w:rsidP="00B75583">
          <w:pPr>
            <w:pStyle w:val="15C290E53153415C9BE0696DAE656649"/>
          </w:pPr>
          <w:r w:rsidRPr="00646589">
            <w:rPr>
              <w:rStyle w:val="Tekstvantijdelijkeaanduiding"/>
            </w:rPr>
            <w:t>Klik of tik om tekst in te voeren.</w:t>
          </w:r>
        </w:p>
      </w:docPartBody>
    </w:docPart>
    <w:docPart>
      <w:docPartPr>
        <w:name w:val="DAAC1200D2A241D8B88AF865D7D829EB"/>
        <w:category>
          <w:name w:val="Algemeen"/>
          <w:gallery w:val="placeholder"/>
        </w:category>
        <w:types>
          <w:type w:val="bbPlcHdr"/>
        </w:types>
        <w:behaviors>
          <w:behavior w:val="content"/>
        </w:behaviors>
        <w:guid w:val="{51A9B8EE-71EC-4DA0-AA78-266CF37E2B43}"/>
      </w:docPartPr>
      <w:docPartBody>
        <w:p w:rsidR="004205E0" w:rsidRDefault="00B75583" w:rsidP="00B75583">
          <w:pPr>
            <w:pStyle w:val="DAAC1200D2A241D8B88AF865D7D829EB"/>
          </w:pPr>
          <w:r w:rsidRPr="00646589">
            <w:rPr>
              <w:rStyle w:val="Tekstvantijdelijkeaanduiding"/>
            </w:rPr>
            <w:t>Kies een item.</w:t>
          </w:r>
        </w:p>
      </w:docPartBody>
    </w:docPart>
    <w:docPart>
      <w:docPartPr>
        <w:name w:val="4610A7DD99354FBC93FDE2002B490C3B"/>
        <w:category>
          <w:name w:val="Algemeen"/>
          <w:gallery w:val="placeholder"/>
        </w:category>
        <w:types>
          <w:type w:val="bbPlcHdr"/>
        </w:types>
        <w:behaviors>
          <w:behavior w:val="content"/>
        </w:behaviors>
        <w:guid w:val="{227C6832-F6EB-4FBB-8FA6-3605BF674AB3}"/>
      </w:docPartPr>
      <w:docPartBody>
        <w:p w:rsidR="004205E0" w:rsidRDefault="00B75583" w:rsidP="00B75583">
          <w:pPr>
            <w:pStyle w:val="4610A7DD99354FBC93FDE2002B490C3B"/>
          </w:pPr>
          <w:r w:rsidRPr="00646589">
            <w:rPr>
              <w:rStyle w:val="Tekstvantijdelijkeaanduiding"/>
            </w:rPr>
            <w:t>Kies een item.</w:t>
          </w:r>
        </w:p>
      </w:docPartBody>
    </w:docPart>
    <w:docPart>
      <w:docPartPr>
        <w:name w:val="3156E99E0B6E4CB5BF54FCB641169B46"/>
        <w:category>
          <w:name w:val="Algemeen"/>
          <w:gallery w:val="placeholder"/>
        </w:category>
        <w:types>
          <w:type w:val="bbPlcHdr"/>
        </w:types>
        <w:behaviors>
          <w:behavior w:val="content"/>
        </w:behaviors>
        <w:guid w:val="{EB7EB975-1F33-4D1F-9DB1-F8E9B93666A7}"/>
      </w:docPartPr>
      <w:docPartBody>
        <w:p w:rsidR="004205E0" w:rsidRDefault="00B75583" w:rsidP="00B75583">
          <w:pPr>
            <w:pStyle w:val="3156E99E0B6E4CB5BF54FCB641169B46"/>
          </w:pPr>
          <w:r w:rsidRPr="00646589">
            <w:rPr>
              <w:rStyle w:val="Tekstvantijdelijkeaanduiding"/>
            </w:rPr>
            <w:t>Klik of tik om tekst in te voeren.</w:t>
          </w:r>
        </w:p>
      </w:docPartBody>
    </w:docPart>
    <w:docPart>
      <w:docPartPr>
        <w:name w:val="14579DD9708942D1A54C0BB10364C3B6"/>
        <w:category>
          <w:name w:val="Algemeen"/>
          <w:gallery w:val="placeholder"/>
        </w:category>
        <w:types>
          <w:type w:val="bbPlcHdr"/>
        </w:types>
        <w:behaviors>
          <w:behavior w:val="content"/>
        </w:behaviors>
        <w:guid w:val="{C9E4A812-8926-4232-83A3-418B1C0EBE43}"/>
      </w:docPartPr>
      <w:docPartBody>
        <w:p w:rsidR="004205E0" w:rsidRDefault="00B75583" w:rsidP="00B75583">
          <w:pPr>
            <w:pStyle w:val="14579DD9708942D1A54C0BB10364C3B6"/>
          </w:pPr>
          <w:r w:rsidRPr="00646589">
            <w:rPr>
              <w:rStyle w:val="Tekstvantijdelijkeaanduiding"/>
            </w:rPr>
            <w:t>Klik of tik om tekst in te voeren.</w:t>
          </w:r>
        </w:p>
      </w:docPartBody>
    </w:docPart>
    <w:docPart>
      <w:docPartPr>
        <w:name w:val="34F8DE09DE9F4720A788946B9DC56206"/>
        <w:category>
          <w:name w:val="Algemeen"/>
          <w:gallery w:val="placeholder"/>
        </w:category>
        <w:types>
          <w:type w:val="bbPlcHdr"/>
        </w:types>
        <w:behaviors>
          <w:behavior w:val="content"/>
        </w:behaviors>
        <w:guid w:val="{1227E4C0-C5A6-4EAF-A5F5-FF88D8D1F716}"/>
      </w:docPartPr>
      <w:docPartBody>
        <w:p w:rsidR="004205E0" w:rsidRDefault="00B75583" w:rsidP="00B75583">
          <w:pPr>
            <w:pStyle w:val="34F8DE09DE9F4720A788946B9DC56206"/>
          </w:pPr>
          <w:r w:rsidRPr="00646589">
            <w:rPr>
              <w:rStyle w:val="Tekstvantijdelijkeaanduiding"/>
            </w:rPr>
            <w:t>Klik of tik om tekst in te voeren.</w:t>
          </w:r>
        </w:p>
      </w:docPartBody>
    </w:docPart>
    <w:docPart>
      <w:docPartPr>
        <w:name w:val="E20CA314B8674E1A90F09012E873570D"/>
        <w:category>
          <w:name w:val="Algemeen"/>
          <w:gallery w:val="placeholder"/>
        </w:category>
        <w:types>
          <w:type w:val="bbPlcHdr"/>
        </w:types>
        <w:behaviors>
          <w:behavior w:val="content"/>
        </w:behaviors>
        <w:guid w:val="{57B1E23A-06F1-4F5A-A1FB-6F6AA9D76F6D}"/>
      </w:docPartPr>
      <w:docPartBody>
        <w:p w:rsidR="004205E0" w:rsidRDefault="00B75583" w:rsidP="00B75583">
          <w:pPr>
            <w:pStyle w:val="E20CA314B8674E1A90F09012E873570D"/>
          </w:pPr>
          <w:r w:rsidRPr="00646589">
            <w:rPr>
              <w:rStyle w:val="Tekstvantijdelijkeaanduiding"/>
            </w:rPr>
            <w:t>Kies een item.</w:t>
          </w:r>
        </w:p>
      </w:docPartBody>
    </w:docPart>
    <w:docPart>
      <w:docPartPr>
        <w:name w:val="08ED836F119643748B57CC5C1BC5CA85"/>
        <w:category>
          <w:name w:val="Algemeen"/>
          <w:gallery w:val="placeholder"/>
        </w:category>
        <w:types>
          <w:type w:val="bbPlcHdr"/>
        </w:types>
        <w:behaviors>
          <w:behavior w:val="content"/>
        </w:behaviors>
        <w:guid w:val="{F4283B06-F685-4CCC-BD42-39F6CA7DA2DC}"/>
      </w:docPartPr>
      <w:docPartBody>
        <w:p w:rsidR="004205E0" w:rsidRDefault="00B75583" w:rsidP="00B75583">
          <w:pPr>
            <w:pStyle w:val="08ED836F119643748B57CC5C1BC5CA85"/>
          </w:pPr>
          <w:r w:rsidRPr="00646589">
            <w:rPr>
              <w:rStyle w:val="Tekstvantijdelijkeaanduiding"/>
            </w:rPr>
            <w:t>Kies een item.</w:t>
          </w:r>
        </w:p>
      </w:docPartBody>
    </w:docPart>
    <w:docPart>
      <w:docPartPr>
        <w:name w:val="08DE1D651BDF4A45B1879441493F60D2"/>
        <w:category>
          <w:name w:val="Algemeen"/>
          <w:gallery w:val="placeholder"/>
        </w:category>
        <w:types>
          <w:type w:val="bbPlcHdr"/>
        </w:types>
        <w:behaviors>
          <w:behavior w:val="content"/>
        </w:behaviors>
        <w:guid w:val="{BA2BB0AC-90C5-452F-B04A-C0A1434E75B7}"/>
      </w:docPartPr>
      <w:docPartBody>
        <w:p w:rsidR="004205E0" w:rsidRDefault="00B75583" w:rsidP="00B75583">
          <w:pPr>
            <w:pStyle w:val="08DE1D651BDF4A45B1879441493F60D2"/>
          </w:pPr>
          <w:r w:rsidRPr="00646589">
            <w:rPr>
              <w:rStyle w:val="Tekstvantijdelijkeaanduiding"/>
            </w:rPr>
            <w:t>Klik of tik om tekst in te voeren.</w:t>
          </w:r>
        </w:p>
      </w:docPartBody>
    </w:docPart>
    <w:docPart>
      <w:docPartPr>
        <w:name w:val="71392E0D32D24245840D43CC23C1C8D7"/>
        <w:category>
          <w:name w:val="Algemeen"/>
          <w:gallery w:val="placeholder"/>
        </w:category>
        <w:types>
          <w:type w:val="bbPlcHdr"/>
        </w:types>
        <w:behaviors>
          <w:behavior w:val="content"/>
        </w:behaviors>
        <w:guid w:val="{85FAC43F-7CBE-4057-8A74-15FBC1A9E179}"/>
      </w:docPartPr>
      <w:docPartBody>
        <w:p w:rsidR="004205E0" w:rsidRDefault="00B75583" w:rsidP="00B75583">
          <w:pPr>
            <w:pStyle w:val="71392E0D32D24245840D43CC23C1C8D7"/>
          </w:pPr>
          <w:r w:rsidRPr="00646589">
            <w:rPr>
              <w:rStyle w:val="Tekstvantijdelijkeaanduiding"/>
            </w:rPr>
            <w:t>Klik of tik om tekst in te voeren.</w:t>
          </w:r>
        </w:p>
      </w:docPartBody>
    </w:docPart>
    <w:docPart>
      <w:docPartPr>
        <w:name w:val="403466058D2F41BF88257F4FD423E206"/>
        <w:category>
          <w:name w:val="Algemeen"/>
          <w:gallery w:val="placeholder"/>
        </w:category>
        <w:types>
          <w:type w:val="bbPlcHdr"/>
        </w:types>
        <w:behaviors>
          <w:behavior w:val="content"/>
        </w:behaviors>
        <w:guid w:val="{120B22BD-6FD8-4020-B18C-16B4351A9CFD}"/>
      </w:docPartPr>
      <w:docPartBody>
        <w:p w:rsidR="004205E0" w:rsidRDefault="00B75583" w:rsidP="00B75583">
          <w:pPr>
            <w:pStyle w:val="403466058D2F41BF88257F4FD423E206"/>
          </w:pPr>
          <w:r w:rsidRPr="00646589">
            <w:rPr>
              <w:rStyle w:val="Tekstvantijdelijkeaanduiding"/>
            </w:rPr>
            <w:t>Klik of tik om tekst in te voeren.</w:t>
          </w:r>
        </w:p>
      </w:docPartBody>
    </w:docPart>
    <w:docPart>
      <w:docPartPr>
        <w:name w:val="F3EB60662CB04F2C9803E2E6E28F6D03"/>
        <w:category>
          <w:name w:val="Algemeen"/>
          <w:gallery w:val="placeholder"/>
        </w:category>
        <w:types>
          <w:type w:val="bbPlcHdr"/>
        </w:types>
        <w:behaviors>
          <w:behavior w:val="content"/>
        </w:behaviors>
        <w:guid w:val="{9881793F-84D3-4355-8EBC-7D3649067163}"/>
      </w:docPartPr>
      <w:docPartBody>
        <w:p w:rsidR="004205E0" w:rsidRDefault="00B75583" w:rsidP="00B75583">
          <w:pPr>
            <w:pStyle w:val="F3EB60662CB04F2C9803E2E6E28F6D03"/>
          </w:pPr>
          <w:r w:rsidRPr="00646589">
            <w:rPr>
              <w:rStyle w:val="Tekstvantijdelijkeaanduiding"/>
            </w:rPr>
            <w:t>Kies een item.</w:t>
          </w:r>
        </w:p>
      </w:docPartBody>
    </w:docPart>
    <w:docPart>
      <w:docPartPr>
        <w:name w:val="0A5233D8040B437DAD7DE7FC0B1CBA3B"/>
        <w:category>
          <w:name w:val="Algemeen"/>
          <w:gallery w:val="placeholder"/>
        </w:category>
        <w:types>
          <w:type w:val="bbPlcHdr"/>
        </w:types>
        <w:behaviors>
          <w:behavior w:val="content"/>
        </w:behaviors>
        <w:guid w:val="{1BDFC92F-AD8F-48AE-801D-6ED6F2BEA8CD}"/>
      </w:docPartPr>
      <w:docPartBody>
        <w:p w:rsidR="004205E0" w:rsidRDefault="00B75583" w:rsidP="00B75583">
          <w:pPr>
            <w:pStyle w:val="0A5233D8040B437DAD7DE7FC0B1CBA3B"/>
          </w:pPr>
          <w:r w:rsidRPr="00646589">
            <w:rPr>
              <w:rStyle w:val="Tekstvantijdelijkeaanduiding"/>
            </w:rPr>
            <w:t>Kies een item.</w:t>
          </w:r>
        </w:p>
      </w:docPartBody>
    </w:docPart>
    <w:docPart>
      <w:docPartPr>
        <w:name w:val="C4A4D9967F8548B28F47672DFB1C8D9A"/>
        <w:category>
          <w:name w:val="Algemeen"/>
          <w:gallery w:val="placeholder"/>
        </w:category>
        <w:types>
          <w:type w:val="bbPlcHdr"/>
        </w:types>
        <w:behaviors>
          <w:behavior w:val="content"/>
        </w:behaviors>
        <w:guid w:val="{ABEB66E2-1F38-4F46-8677-3678413A76AB}"/>
      </w:docPartPr>
      <w:docPartBody>
        <w:p w:rsidR="004205E0" w:rsidRDefault="00B75583" w:rsidP="00B75583">
          <w:pPr>
            <w:pStyle w:val="C4A4D9967F8548B28F47672DFB1C8D9A"/>
          </w:pPr>
          <w:r w:rsidRPr="00646589">
            <w:rPr>
              <w:rStyle w:val="Tekstvantijdelijkeaanduiding"/>
            </w:rPr>
            <w:t>Klik of tik om tekst in te voeren.</w:t>
          </w:r>
        </w:p>
      </w:docPartBody>
    </w:docPart>
    <w:docPart>
      <w:docPartPr>
        <w:name w:val="4C8CDB16647C4DB9B3905C3D02289347"/>
        <w:category>
          <w:name w:val="Algemeen"/>
          <w:gallery w:val="placeholder"/>
        </w:category>
        <w:types>
          <w:type w:val="bbPlcHdr"/>
        </w:types>
        <w:behaviors>
          <w:behavior w:val="content"/>
        </w:behaviors>
        <w:guid w:val="{A327E21B-0000-4BFE-83FF-89EF61939C9E}"/>
      </w:docPartPr>
      <w:docPartBody>
        <w:p w:rsidR="004205E0" w:rsidRDefault="00B75583" w:rsidP="00B75583">
          <w:pPr>
            <w:pStyle w:val="4C8CDB16647C4DB9B3905C3D02289347"/>
          </w:pPr>
          <w:r w:rsidRPr="00646589">
            <w:rPr>
              <w:rStyle w:val="Tekstvantijdelijkeaanduiding"/>
            </w:rPr>
            <w:t>Klik of tik om tekst in te voeren.</w:t>
          </w:r>
        </w:p>
      </w:docPartBody>
    </w:docPart>
    <w:docPart>
      <w:docPartPr>
        <w:name w:val="80555A4BA68744D59869E7F7B64198B9"/>
        <w:category>
          <w:name w:val="Algemeen"/>
          <w:gallery w:val="placeholder"/>
        </w:category>
        <w:types>
          <w:type w:val="bbPlcHdr"/>
        </w:types>
        <w:behaviors>
          <w:behavior w:val="content"/>
        </w:behaviors>
        <w:guid w:val="{F8030251-FD01-45C1-91BD-23F54112F2EB}"/>
      </w:docPartPr>
      <w:docPartBody>
        <w:p w:rsidR="004205E0" w:rsidRDefault="00B75583" w:rsidP="00B75583">
          <w:pPr>
            <w:pStyle w:val="80555A4BA68744D59869E7F7B64198B9"/>
          </w:pPr>
          <w:r w:rsidRPr="00646589">
            <w:rPr>
              <w:rStyle w:val="Tekstvantijdelijkeaanduiding"/>
            </w:rPr>
            <w:t>Klik of tik om tekst in te voeren.</w:t>
          </w:r>
        </w:p>
      </w:docPartBody>
    </w:docPart>
    <w:docPart>
      <w:docPartPr>
        <w:name w:val="A0A8C96A86A848679E0711A6E18007D1"/>
        <w:category>
          <w:name w:val="Algemeen"/>
          <w:gallery w:val="placeholder"/>
        </w:category>
        <w:types>
          <w:type w:val="bbPlcHdr"/>
        </w:types>
        <w:behaviors>
          <w:behavior w:val="content"/>
        </w:behaviors>
        <w:guid w:val="{73F7D8B7-7564-4E55-B4A5-4E3C8D003812}"/>
      </w:docPartPr>
      <w:docPartBody>
        <w:p w:rsidR="004205E0" w:rsidRDefault="00B75583" w:rsidP="00B75583">
          <w:pPr>
            <w:pStyle w:val="A0A8C96A86A848679E0711A6E18007D1"/>
          </w:pPr>
          <w:r w:rsidRPr="00646589">
            <w:rPr>
              <w:rStyle w:val="Tekstvantijdelijkeaanduiding"/>
            </w:rPr>
            <w:t>Kies een item.</w:t>
          </w:r>
        </w:p>
      </w:docPartBody>
    </w:docPart>
    <w:docPart>
      <w:docPartPr>
        <w:name w:val="7B7B98410355447EB672C4460A120C11"/>
        <w:category>
          <w:name w:val="Algemeen"/>
          <w:gallery w:val="placeholder"/>
        </w:category>
        <w:types>
          <w:type w:val="bbPlcHdr"/>
        </w:types>
        <w:behaviors>
          <w:behavior w:val="content"/>
        </w:behaviors>
        <w:guid w:val="{F07A64C4-8654-4517-8571-78E693D09F50}"/>
      </w:docPartPr>
      <w:docPartBody>
        <w:p w:rsidR="004205E0" w:rsidRDefault="00B75583" w:rsidP="00B75583">
          <w:pPr>
            <w:pStyle w:val="7B7B98410355447EB672C4460A120C11"/>
          </w:pPr>
          <w:r w:rsidRPr="00646589">
            <w:rPr>
              <w:rStyle w:val="Tekstvantijdelijkeaanduiding"/>
            </w:rPr>
            <w:t>Kies een item.</w:t>
          </w:r>
        </w:p>
      </w:docPartBody>
    </w:docPart>
    <w:docPart>
      <w:docPartPr>
        <w:name w:val="098C7BF5A04D448E9ADE2643BCE1C24B"/>
        <w:category>
          <w:name w:val="Algemeen"/>
          <w:gallery w:val="placeholder"/>
        </w:category>
        <w:types>
          <w:type w:val="bbPlcHdr"/>
        </w:types>
        <w:behaviors>
          <w:behavior w:val="content"/>
        </w:behaviors>
        <w:guid w:val="{1924C582-42F9-46DB-8195-94526935A371}"/>
      </w:docPartPr>
      <w:docPartBody>
        <w:p w:rsidR="004205E0" w:rsidRDefault="00B75583" w:rsidP="00B75583">
          <w:pPr>
            <w:pStyle w:val="098C7BF5A04D448E9ADE2643BCE1C24B"/>
          </w:pPr>
          <w:r w:rsidRPr="00646589">
            <w:rPr>
              <w:rStyle w:val="Tekstvantijdelijkeaanduiding"/>
            </w:rPr>
            <w:t>Klik of tik om tekst in te voeren.</w:t>
          </w:r>
        </w:p>
      </w:docPartBody>
    </w:docPart>
    <w:docPart>
      <w:docPartPr>
        <w:name w:val="C6712F56CAC546218D6FC531D0BFBAB9"/>
        <w:category>
          <w:name w:val="Algemeen"/>
          <w:gallery w:val="placeholder"/>
        </w:category>
        <w:types>
          <w:type w:val="bbPlcHdr"/>
        </w:types>
        <w:behaviors>
          <w:behavior w:val="content"/>
        </w:behaviors>
        <w:guid w:val="{EA7DFF50-97D3-4E8E-82AC-13786FE7F33A}"/>
      </w:docPartPr>
      <w:docPartBody>
        <w:p w:rsidR="004205E0" w:rsidRDefault="00B75583" w:rsidP="00B75583">
          <w:pPr>
            <w:pStyle w:val="C6712F56CAC546218D6FC531D0BFBAB9"/>
          </w:pPr>
          <w:r w:rsidRPr="00646589">
            <w:rPr>
              <w:rStyle w:val="Tekstvantijdelijkeaanduiding"/>
            </w:rPr>
            <w:t>Klik of tik om tekst in te voeren.</w:t>
          </w:r>
        </w:p>
      </w:docPartBody>
    </w:docPart>
    <w:docPart>
      <w:docPartPr>
        <w:name w:val="EE57F9A7E7384BE39611447DBF2A3A0F"/>
        <w:category>
          <w:name w:val="Algemeen"/>
          <w:gallery w:val="placeholder"/>
        </w:category>
        <w:types>
          <w:type w:val="bbPlcHdr"/>
        </w:types>
        <w:behaviors>
          <w:behavior w:val="content"/>
        </w:behaviors>
        <w:guid w:val="{78EEBE8C-65AE-41F1-9D2C-D06C875EA2CA}"/>
      </w:docPartPr>
      <w:docPartBody>
        <w:p w:rsidR="004205E0" w:rsidRDefault="00B75583" w:rsidP="00B75583">
          <w:pPr>
            <w:pStyle w:val="EE57F9A7E7384BE39611447DBF2A3A0F"/>
          </w:pPr>
          <w:r w:rsidRPr="00646589">
            <w:rPr>
              <w:rStyle w:val="Tekstvantijdelijkeaanduiding"/>
            </w:rPr>
            <w:t>Klik of tik om tekst in te voeren.</w:t>
          </w:r>
        </w:p>
      </w:docPartBody>
    </w:docPart>
    <w:docPart>
      <w:docPartPr>
        <w:name w:val="E1D29311FD16429A885856416A9DB62A"/>
        <w:category>
          <w:name w:val="Algemeen"/>
          <w:gallery w:val="placeholder"/>
        </w:category>
        <w:types>
          <w:type w:val="bbPlcHdr"/>
        </w:types>
        <w:behaviors>
          <w:behavior w:val="content"/>
        </w:behaviors>
        <w:guid w:val="{BD30B67D-A322-46F6-9EE2-1AB2EEC2D22B}"/>
      </w:docPartPr>
      <w:docPartBody>
        <w:p w:rsidR="004205E0" w:rsidRDefault="00B75583" w:rsidP="00B75583">
          <w:pPr>
            <w:pStyle w:val="E1D29311FD16429A885856416A9DB62A"/>
          </w:pPr>
          <w:r w:rsidRPr="00646589">
            <w:rPr>
              <w:rStyle w:val="Tekstvantijdelijkeaanduiding"/>
            </w:rPr>
            <w:t>Kies een item.</w:t>
          </w:r>
        </w:p>
      </w:docPartBody>
    </w:docPart>
    <w:docPart>
      <w:docPartPr>
        <w:name w:val="8F63D7CF6D734EF28786546E53A982D8"/>
        <w:category>
          <w:name w:val="Algemeen"/>
          <w:gallery w:val="placeholder"/>
        </w:category>
        <w:types>
          <w:type w:val="bbPlcHdr"/>
        </w:types>
        <w:behaviors>
          <w:behavior w:val="content"/>
        </w:behaviors>
        <w:guid w:val="{A11F2DB8-5531-433E-9A50-BB35D9352B10}"/>
      </w:docPartPr>
      <w:docPartBody>
        <w:p w:rsidR="004205E0" w:rsidRDefault="00B75583" w:rsidP="00B75583">
          <w:pPr>
            <w:pStyle w:val="8F63D7CF6D734EF28786546E53A982D8"/>
          </w:pPr>
          <w:r w:rsidRPr="00646589">
            <w:rPr>
              <w:rStyle w:val="Tekstvantijdelijkeaanduiding"/>
            </w:rPr>
            <w:t>Kies een item.</w:t>
          </w:r>
        </w:p>
      </w:docPartBody>
    </w:docPart>
    <w:docPart>
      <w:docPartPr>
        <w:name w:val="3F7D5AFAF7B849B799F0CEB4B371060E"/>
        <w:category>
          <w:name w:val="Algemeen"/>
          <w:gallery w:val="placeholder"/>
        </w:category>
        <w:types>
          <w:type w:val="bbPlcHdr"/>
        </w:types>
        <w:behaviors>
          <w:behavior w:val="content"/>
        </w:behaviors>
        <w:guid w:val="{1ACF79C1-1CA4-486A-8A54-9B269E2810B2}"/>
      </w:docPartPr>
      <w:docPartBody>
        <w:p w:rsidR="004205E0" w:rsidRDefault="00B75583" w:rsidP="00B75583">
          <w:pPr>
            <w:pStyle w:val="3F7D5AFAF7B849B799F0CEB4B371060E"/>
          </w:pPr>
          <w:r w:rsidRPr="00646589">
            <w:rPr>
              <w:rStyle w:val="Tekstvantijdelijkeaanduiding"/>
            </w:rPr>
            <w:t>Klik of tik om tekst in te voeren.</w:t>
          </w:r>
        </w:p>
      </w:docPartBody>
    </w:docPart>
    <w:docPart>
      <w:docPartPr>
        <w:name w:val="5649140CB40447F08AD171F5BA31AAC9"/>
        <w:category>
          <w:name w:val="Algemeen"/>
          <w:gallery w:val="placeholder"/>
        </w:category>
        <w:types>
          <w:type w:val="bbPlcHdr"/>
        </w:types>
        <w:behaviors>
          <w:behavior w:val="content"/>
        </w:behaviors>
        <w:guid w:val="{AB2A601F-E5B7-40A7-B230-5C071111AC66}"/>
      </w:docPartPr>
      <w:docPartBody>
        <w:p w:rsidR="004205E0" w:rsidRDefault="00B75583" w:rsidP="00B75583">
          <w:pPr>
            <w:pStyle w:val="5649140CB40447F08AD171F5BA31AAC9"/>
          </w:pPr>
          <w:r w:rsidRPr="00646589">
            <w:rPr>
              <w:rStyle w:val="Tekstvantijdelijkeaanduiding"/>
            </w:rPr>
            <w:t>Klik of tik om tekst in te voeren.</w:t>
          </w:r>
        </w:p>
      </w:docPartBody>
    </w:docPart>
    <w:docPart>
      <w:docPartPr>
        <w:name w:val="5CBA1C9DE9734D23831DAB94E798A229"/>
        <w:category>
          <w:name w:val="Algemeen"/>
          <w:gallery w:val="placeholder"/>
        </w:category>
        <w:types>
          <w:type w:val="bbPlcHdr"/>
        </w:types>
        <w:behaviors>
          <w:behavior w:val="content"/>
        </w:behaviors>
        <w:guid w:val="{1F9108CE-FD49-4226-92F3-634563819AEC}"/>
      </w:docPartPr>
      <w:docPartBody>
        <w:p w:rsidR="004205E0" w:rsidRDefault="00B75583" w:rsidP="00B75583">
          <w:pPr>
            <w:pStyle w:val="5CBA1C9DE9734D23831DAB94E798A229"/>
          </w:pPr>
          <w:r w:rsidRPr="00646589">
            <w:rPr>
              <w:rStyle w:val="Tekstvantijdelijkeaanduiding"/>
            </w:rPr>
            <w:t>Klik of tik om tekst in te voeren.</w:t>
          </w:r>
        </w:p>
      </w:docPartBody>
    </w:docPart>
    <w:docPart>
      <w:docPartPr>
        <w:name w:val="A34A61BEF79D4300A370E325A0A45624"/>
        <w:category>
          <w:name w:val="Algemeen"/>
          <w:gallery w:val="placeholder"/>
        </w:category>
        <w:types>
          <w:type w:val="bbPlcHdr"/>
        </w:types>
        <w:behaviors>
          <w:behavior w:val="content"/>
        </w:behaviors>
        <w:guid w:val="{613D26C5-3314-41BD-8F14-F2D8091889F7}"/>
      </w:docPartPr>
      <w:docPartBody>
        <w:p w:rsidR="004205E0" w:rsidRDefault="00B75583" w:rsidP="00B75583">
          <w:pPr>
            <w:pStyle w:val="A34A61BEF79D4300A370E325A0A45624"/>
          </w:pPr>
          <w:r w:rsidRPr="00646589">
            <w:rPr>
              <w:rStyle w:val="Tekstvantijdelijkeaanduiding"/>
            </w:rPr>
            <w:t>Kies een item.</w:t>
          </w:r>
        </w:p>
      </w:docPartBody>
    </w:docPart>
    <w:docPart>
      <w:docPartPr>
        <w:name w:val="FCD7676701F94FF589F53AA1BE07C8DB"/>
        <w:category>
          <w:name w:val="Algemeen"/>
          <w:gallery w:val="placeholder"/>
        </w:category>
        <w:types>
          <w:type w:val="bbPlcHdr"/>
        </w:types>
        <w:behaviors>
          <w:behavior w:val="content"/>
        </w:behaviors>
        <w:guid w:val="{CE2F23C9-1D9D-4937-A181-7EFB6B306D22}"/>
      </w:docPartPr>
      <w:docPartBody>
        <w:p w:rsidR="004205E0" w:rsidRDefault="00B75583" w:rsidP="00B75583">
          <w:pPr>
            <w:pStyle w:val="FCD7676701F94FF589F53AA1BE07C8DB"/>
          </w:pPr>
          <w:r w:rsidRPr="00646589">
            <w:rPr>
              <w:rStyle w:val="Tekstvantijdelijkeaanduiding"/>
            </w:rPr>
            <w:t>Kies een item.</w:t>
          </w:r>
        </w:p>
      </w:docPartBody>
    </w:docPart>
    <w:docPart>
      <w:docPartPr>
        <w:name w:val="F658D3143F3E4502956E730EF74B3387"/>
        <w:category>
          <w:name w:val="Algemeen"/>
          <w:gallery w:val="placeholder"/>
        </w:category>
        <w:types>
          <w:type w:val="bbPlcHdr"/>
        </w:types>
        <w:behaviors>
          <w:behavior w:val="content"/>
        </w:behaviors>
        <w:guid w:val="{0588735E-AA9B-4E55-8D53-64A3FF19291D}"/>
      </w:docPartPr>
      <w:docPartBody>
        <w:p w:rsidR="004205E0" w:rsidRDefault="00B75583" w:rsidP="00B75583">
          <w:pPr>
            <w:pStyle w:val="F658D3143F3E4502956E730EF74B3387"/>
          </w:pPr>
          <w:r w:rsidRPr="00646589">
            <w:rPr>
              <w:rStyle w:val="Tekstvantijdelijkeaanduiding"/>
            </w:rPr>
            <w:t>Klik of tik om tekst in te voeren.</w:t>
          </w:r>
        </w:p>
      </w:docPartBody>
    </w:docPart>
    <w:docPart>
      <w:docPartPr>
        <w:name w:val="1D65DC76ECB247EE9D38DB4D6D74C5CC"/>
        <w:category>
          <w:name w:val="Algemeen"/>
          <w:gallery w:val="placeholder"/>
        </w:category>
        <w:types>
          <w:type w:val="bbPlcHdr"/>
        </w:types>
        <w:behaviors>
          <w:behavior w:val="content"/>
        </w:behaviors>
        <w:guid w:val="{9D599E97-79F3-4915-9D05-09DC149A847F}"/>
      </w:docPartPr>
      <w:docPartBody>
        <w:p w:rsidR="004205E0" w:rsidRDefault="00B75583" w:rsidP="00B75583">
          <w:pPr>
            <w:pStyle w:val="1D65DC76ECB247EE9D38DB4D6D74C5CC"/>
          </w:pPr>
          <w:r w:rsidRPr="00646589">
            <w:rPr>
              <w:rStyle w:val="Tekstvantijdelijkeaanduiding"/>
            </w:rPr>
            <w:t>Klik of tik om tekst in te voeren.</w:t>
          </w:r>
        </w:p>
      </w:docPartBody>
    </w:docPart>
    <w:docPart>
      <w:docPartPr>
        <w:name w:val="E9EED5BE8B91449AB93B89E9789CB425"/>
        <w:category>
          <w:name w:val="Algemeen"/>
          <w:gallery w:val="placeholder"/>
        </w:category>
        <w:types>
          <w:type w:val="bbPlcHdr"/>
        </w:types>
        <w:behaviors>
          <w:behavior w:val="content"/>
        </w:behaviors>
        <w:guid w:val="{4145A32A-5D80-4C02-AAA0-C40077804C04}"/>
      </w:docPartPr>
      <w:docPartBody>
        <w:p w:rsidR="004205E0" w:rsidRDefault="00B75583" w:rsidP="00B75583">
          <w:pPr>
            <w:pStyle w:val="E9EED5BE8B91449AB93B89E9789CB425"/>
          </w:pPr>
          <w:r w:rsidRPr="00646589">
            <w:rPr>
              <w:rStyle w:val="Tekstvantijdelijkeaanduiding"/>
            </w:rPr>
            <w:t>Klik of tik om tekst in te voeren.</w:t>
          </w:r>
        </w:p>
      </w:docPartBody>
    </w:docPart>
    <w:docPart>
      <w:docPartPr>
        <w:name w:val="972CCBD05B5142398851C721F3BFF767"/>
        <w:category>
          <w:name w:val="Algemeen"/>
          <w:gallery w:val="placeholder"/>
        </w:category>
        <w:types>
          <w:type w:val="bbPlcHdr"/>
        </w:types>
        <w:behaviors>
          <w:behavior w:val="content"/>
        </w:behaviors>
        <w:guid w:val="{D267E42B-1DF9-457C-AD61-9CC83DE50AE0}"/>
      </w:docPartPr>
      <w:docPartBody>
        <w:p w:rsidR="004205E0" w:rsidRDefault="00B75583" w:rsidP="00B75583">
          <w:pPr>
            <w:pStyle w:val="972CCBD05B5142398851C721F3BFF767"/>
          </w:pPr>
          <w:r w:rsidRPr="00646589">
            <w:rPr>
              <w:rStyle w:val="Tekstvantijdelijkeaanduiding"/>
            </w:rPr>
            <w:t>Kies een item.</w:t>
          </w:r>
        </w:p>
      </w:docPartBody>
    </w:docPart>
    <w:docPart>
      <w:docPartPr>
        <w:name w:val="7392EB23A55A49E7BF1C09D77A952C07"/>
        <w:category>
          <w:name w:val="Algemeen"/>
          <w:gallery w:val="placeholder"/>
        </w:category>
        <w:types>
          <w:type w:val="bbPlcHdr"/>
        </w:types>
        <w:behaviors>
          <w:behavior w:val="content"/>
        </w:behaviors>
        <w:guid w:val="{B1235549-DF2E-4296-8604-83974AE8B3DA}"/>
      </w:docPartPr>
      <w:docPartBody>
        <w:p w:rsidR="004205E0" w:rsidRDefault="00B75583" w:rsidP="00B75583">
          <w:pPr>
            <w:pStyle w:val="7392EB23A55A49E7BF1C09D77A952C07"/>
          </w:pPr>
          <w:r w:rsidRPr="00646589">
            <w:rPr>
              <w:rStyle w:val="Tekstvantijdelijkeaanduiding"/>
            </w:rPr>
            <w:t>Kies een item.</w:t>
          </w:r>
        </w:p>
      </w:docPartBody>
    </w:docPart>
    <w:docPart>
      <w:docPartPr>
        <w:name w:val="0B712C0F1995448DAA9A7999739231E9"/>
        <w:category>
          <w:name w:val="Algemeen"/>
          <w:gallery w:val="placeholder"/>
        </w:category>
        <w:types>
          <w:type w:val="bbPlcHdr"/>
        </w:types>
        <w:behaviors>
          <w:behavior w:val="content"/>
        </w:behaviors>
        <w:guid w:val="{06890441-4043-4B87-8A1D-FD81342B7C58}"/>
      </w:docPartPr>
      <w:docPartBody>
        <w:p w:rsidR="004205E0" w:rsidRDefault="00B75583" w:rsidP="00B75583">
          <w:pPr>
            <w:pStyle w:val="0B712C0F1995448DAA9A7999739231E9"/>
          </w:pPr>
          <w:r w:rsidRPr="00646589">
            <w:rPr>
              <w:rStyle w:val="Tekstvantijdelijkeaanduiding"/>
            </w:rPr>
            <w:t>Klik of tik om tekst in te voeren.</w:t>
          </w:r>
        </w:p>
      </w:docPartBody>
    </w:docPart>
    <w:docPart>
      <w:docPartPr>
        <w:name w:val="01600B5419914A749A101A9DA96B9F01"/>
        <w:category>
          <w:name w:val="Algemeen"/>
          <w:gallery w:val="placeholder"/>
        </w:category>
        <w:types>
          <w:type w:val="bbPlcHdr"/>
        </w:types>
        <w:behaviors>
          <w:behavior w:val="content"/>
        </w:behaviors>
        <w:guid w:val="{6AE706F5-4A27-4471-ABD7-4A1A8BCAA5F6}"/>
      </w:docPartPr>
      <w:docPartBody>
        <w:p w:rsidR="004205E0" w:rsidRDefault="00B75583" w:rsidP="00B75583">
          <w:pPr>
            <w:pStyle w:val="01600B5419914A749A101A9DA96B9F01"/>
          </w:pPr>
          <w:r w:rsidRPr="00646589">
            <w:rPr>
              <w:rStyle w:val="Tekstvantijdelijkeaanduiding"/>
            </w:rPr>
            <w:t>Klik of tik om tekst in te voeren.</w:t>
          </w:r>
        </w:p>
      </w:docPartBody>
    </w:docPart>
    <w:docPart>
      <w:docPartPr>
        <w:name w:val="834EE720BA4C47CC9A906EFFEEE8F813"/>
        <w:category>
          <w:name w:val="Algemeen"/>
          <w:gallery w:val="placeholder"/>
        </w:category>
        <w:types>
          <w:type w:val="bbPlcHdr"/>
        </w:types>
        <w:behaviors>
          <w:behavior w:val="content"/>
        </w:behaviors>
        <w:guid w:val="{9491ED72-1C4E-46CB-AB09-8EAF9DC47005}"/>
      </w:docPartPr>
      <w:docPartBody>
        <w:p w:rsidR="004205E0" w:rsidRDefault="00B75583" w:rsidP="00B75583">
          <w:pPr>
            <w:pStyle w:val="834EE720BA4C47CC9A906EFFEEE8F813"/>
          </w:pPr>
          <w:r w:rsidRPr="00646589">
            <w:rPr>
              <w:rStyle w:val="Tekstvantijdelijkeaanduiding"/>
            </w:rPr>
            <w:t>Klik of tik om tekst in te voeren.</w:t>
          </w:r>
        </w:p>
      </w:docPartBody>
    </w:docPart>
    <w:docPart>
      <w:docPartPr>
        <w:name w:val="F058E7FD77384B0AA4AB43FBFA5DC55D"/>
        <w:category>
          <w:name w:val="Algemeen"/>
          <w:gallery w:val="placeholder"/>
        </w:category>
        <w:types>
          <w:type w:val="bbPlcHdr"/>
        </w:types>
        <w:behaviors>
          <w:behavior w:val="content"/>
        </w:behaviors>
        <w:guid w:val="{0EEB5A62-1FA8-4EFF-A096-FAF704C0B9CD}"/>
      </w:docPartPr>
      <w:docPartBody>
        <w:p w:rsidR="004205E0" w:rsidRDefault="00B75583" w:rsidP="00B75583">
          <w:pPr>
            <w:pStyle w:val="F058E7FD77384B0AA4AB43FBFA5DC55D"/>
          </w:pPr>
          <w:r w:rsidRPr="00646589">
            <w:rPr>
              <w:rStyle w:val="Tekstvantijdelijkeaanduiding"/>
            </w:rPr>
            <w:t>Kies een item.</w:t>
          </w:r>
        </w:p>
      </w:docPartBody>
    </w:docPart>
    <w:docPart>
      <w:docPartPr>
        <w:name w:val="9E7AF15A0E2C49DEA55BD79823C2B4D4"/>
        <w:category>
          <w:name w:val="Algemeen"/>
          <w:gallery w:val="placeholder"/>
        </w:category>
        <w:types>
          <w:type w:val="bbPlcHdr"/>
        </w:types>
        <w:behaviors>
          <w:behavior w:val="content"/>
        </w:behaviors>
        <w:guid w:val="{CFDE7434-7643-4ED5-9F06-E5F76A6E9A33}"/>
      </w:docPartPr>
      <w:docPartBody>
        <w:p w:rsidR="004205E0" w:rsidRDefault="00B75583" w:rsidP="00B75583">
          <w:pPr>
            <w:pStyle w:val="9E7AF15A0E2C49DEA55BD79823C2B4D4"/>
          </w:pPr>
          <w:r w:rsidRPr="00646589">
            <w:rPr>
              <w:rStyle w:val="Tekstvantijdelijkeaanduiding"/>
            </w:rPr>
            <w:t>Kies een item.</w:t>
          </w:r>
        </w:p>
      </w:docPartBody>
    </w:docPart>
    <w:docPart>
      <w:docPartPr>
        <w:name w:val="46B97F4D79404F31B522A93F8854BC15"/>
        <w:category>
          <w:name w:val="Algemeen"/>
          <w:gallery w:val="placeholder"/>
        </w:category>
        <w:types>
          <w:type w:val="bbPlcHdr"/>
        </w:types>
        <w:behaviors>
          <w:behavior w:val="content"/>
        </w:behaviors>
        <w:guid w:val="{94655252-5A3C-401B-8B33-444A71F723F4}"/>
      </w:docPartPr>
      <w:docPartBody>
        <w:p w:rsidR="004205E0" w:rsidRDefault="00B75583" w:rsidP="00B75583">
          <w:pPr>
            <w:pStyle w:val="46B97F4D79404F31B522A93F8854BC15"/>
          </w:pPr>
          <w:r w:rsidRPr="00646589">
            <w:rPr>
              <w:rStyle w:val="Tekstvantijdelijkeaanduiding"/>
            </w:rPr>
            <w:t>Klik of tik om tekst in te voeren.</w:t>
          </w:r>
        </w:p>
      </w:docPartBody>
    </w:docPart>
    <w:docPart>
      <w:docPartPr>
        <w:name w:val="FEC6753DA36C4360B61D2318D62D0C44"/>
        <w:category>
          <w:name w:val="Algemeen"/>
          <w:gallery w:val="placeholder"/>
        </w:category>
        <w:types>
          <w:type w:val="bbPlcHdr"/>
        </w:types>
        <w:behaviors>
          <w:behavior w:val="content"/>
        </w:behaviors>
        <w:guid w:val="{46BAC57A-1893-48C8-9A59-71F2F86A7E40}"/>
      </w:docPartPr>
      <w:docPartBody>
        <w:p w:rsidR="004205E0" w:rsidRDefault="00B75583" w:rsidP="00B75583">
          <w:pPr>
            <w:pStyle w:val="FEC6753DA36C4360B61D2318D62D0C44"/>
          </w:pPr>
          <w:r w:rsidRPr="00646589">
            <w:rPr>
              <w:rStyle w:val="Tekstvantijdelijkeaanduiding"/>
            </w:rPr>
            <w:t>Klik of tik om tekst in te voeren.</w:t>
          </w:r>
        </w:p>
      </w:docPartBody>
    </w:docPart>
    <w:docPart>
      <w:docPartPr>
        <w:name w:val="010EAE1EB48242248EA5ED36C0921E56"/>
        <w:category>
          <w:name w:val="Algemeen"/>
          <w:gallery w:val="placeholder"/>
        </w:category>
        <w:types>
          <w:type w:val="bbPlcHdr"/>
        </w:types>
        <w:behaviors>
          <w:behavior w:val="content"/>
        </w:behaviors>
        <w:guid w:val="{44787CA7-F0D3-4DC0-970C-FDB448EB3790}"/>
      </w:docPartPr>
      <w:docPartBody>
        <w:p w:rsidR="004205E0" w:rsidRDefault="00B75583" w:rsidP="00B75583">
          <w:pPr>
            <w:pStyle w:val="010EAE1EB48242248EA5ED36C0921E56"/>
          </w:pPr>
          <w:r w:rsidRPr="00646589">
            <w:rPr>
              <w:rStyle w:val="Tekstvantijdelijkeaanduiding"/>
            </w:rPr>
            <w:t>Klik of tik om tekst in te voeren.</w:t>
          </w:r>
        </w:p>
      </w:docPartBody>
    </w:docPart>
    <w:docPart>
      <w:docPartPr>
        <w:name w:val="1ADE5A10F6D54B74A5117670F449E355"/>
        <w:category>
          <w:name w:val="Algemeen"/>
          <w:gallery w:val="placeholder"/>
        </w:category>
        <w:types>
          <w:type w:val="bbPlcHdr"/>
        </w:types>
        <w:behaviors>
          <w:behavior w:val="content"/>
        </w:behaviors>
        <w:guid w:val="{A8CE8A12-2DD5-4B9F-A6CD-D8039B31ACB7}"/>
      </w:docPartPr>
      <w:docPartBody>
        <w:p w:rsidR="004205E0" w:rsidRDefault="00B75583" w:rsidP="00B75583">
          <w:pPr>
            <w:pStyle w:val="1ADE5A10F6D54B74A5117670F449E355"/>
          </w:pPr>
          <w:r w:rsidRPr="00646589">
            <w:rPr>
              <w:rStyle w:val="Tekstvantijdelijkeaanduiding"/>
            </w:rPr>
            <w:t>Kies een item.</w:t>
          </w:r>
        </w:p>
      </w:docPartBody>
    </w:docPart>
    <w:docPart>
      <w:docPartPr>
        <w:name w:val="85AC5FF43C2149AF85BA80DCCC61E67E"/>
        <w:category>
          <w:name w:val="Algemeen"/>
          <w:gallery w:val="placeholder"/>
        </w:category>
        <w:types>
          <w:type w:val="bbPlcHdr"/>
        </w:types>
        <w:behaviors>
          <w:behavior w:val="content"/>
        </w:behaviors>
        <w:guid w:val="{4BD5776A-A222-4AC9-8607-6AFC66EB5FF7}"/>
      </w:docPartPr>
      <w:docPartBody>
        <w:p w:rsidR="006E6C1B" w:rsidRDefault="006E6C1B" w:rsidP="006E6C1B">
          <w:pPr>
            <w:pStyle w:val="85AC5FF43C2149AF85BA80DCCC61E67E"/>
          </w:pPr>
          <w:r w:rsidRPr="008257EA">
            <w:rPr>
              <w:rStyle w:val="Tekstvantijdelijkeaanduiding"/>
            </w:rPr>
            <w:t>Klik of tik om een datum in te voeren.</w:t>
          </w:r>
        </w:p>
      </w:docPartBody>
    </w:docPart>
    <w:docPart>
      <w:docPartPr>
        <w:name w:val="19C5960D45144354BD8070C10BC899AA"/>
        <w:category>
          <w:name w:val="Algemeen"/>
          <w:gallery w:val="placeholder"/>
        </w:category>
        <w:types>
          <w:type w:val="bbPlcHdr"/>
        </w:types>
        <w:behaviors>
          <w:behavior w:val="content"/>
        </w:behaviors>
        <w:guid w:val="{1AE62DF4-B134-4B12-BEFA-062376A2B1B4}"/>
      </w:docPartPr>
      <w:docPartBody>
        <w:p w:rsidR="006E6C1B" w:rsidRDefault="006E6C1B" w:rsidP="006E6C1B">
          <w:pPr>
            <w:pStyle w:val="19C5960D45144354BD8070C10BC899AA"/>
          </w:pPr>
          <w:r w:rsidRPr="00646589">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anchez">
    <w:panose1 w:val="02000000000000000000"/>
    <w:charset w:val="4D"/>
    <w:family w:val="auto"/>
    <w:pitch w:val="variable"/>
    <w:sig w:usb0="A000002F" w:usb1="5000005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0" w:usb2="00000000" w:usb3="00000000" w:csb0="0000009F" w:csb1="00000000"/>
  </w:font>
  <w:font w:name="Novecento Wide Book">
    <w:altName w:val="Cambria"/>
    <w:panose1 w:val="020B0604020202020204"/>
    <w:charset w:val="00"/>
    <w:family w:val="roman"/>
    <w:notTrueType/>
    <w:pitch w:val="default"/>
  </w:font>
  <w:font w:name="MinionPro-Regular">
    <w:altName w:val="Calibri"/>
    <w:panose1 w:val="02040503050306020203"/>
    <w:charset w:val="00"/>
    <w:family w:val="auto"/>
    <w:notTrueType/>
    <w:pitch w:val="default"/>
    <w:sig w:usb0="00000003" w:usb1="00000000" w:usb2="00000000" w:usb3="00000000" w:csb0="00000001" w:csb1="00000000"/>
  </w:font>
  <w:font w:name="Novecento Wide Light">
    <w:altName w:val="Calibri"/>
    <w:panose1 w:val="020B0604020202020204"/>
    <w:charset w:val="4D"/>
    <w:family w:val="auto"/>
    <w:notTrueType/>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43EA"/>
    <w:rsid w:val="001A3C6C"/>
    <w:rsid w:val="002A7C24"/>
    <w:rsid w:val="003517BC"/>
    <w:rsid w:val="003843EA"/>
    <w:rsid w:val="003D00E0"/>
    <w:rsid w:val="004205E0"/>
    <w:rsid w:val="004459B5"/>
    <w:rsid w:val="00462D40"/>
    <w:rsid w:val="005748CB"/>
    <w:rsid w:val="005B3810"/>
    <w:rsid w:val="00626429"/>
    <w:rsid w:val="006D4B0C"/>
    <w:rsid w:val="006E6C1B"/>
    <w:rsid w:val="007074BC"/>
    <w:rsid w:val="00715425"/>
    <w:rsid w:val="00725E12"/>
    <w:rsid w:val="007804D9"/>
    <w:rsid w:val="009F3714"/>
    <w:rsid w:val="00A11CA1"/>
    <w:rsid w:val="00B518AF"/>
    <w:rsid w:val="00B75583"/>
    <w:rsid w:val="00BE103B"/>
    <w:rsid w:val="00CF59A2"/>
    <w:rsid w:val="00D261B8"/>
    <w:rsid w:val="00D4119F"/>
    <w:rsid w:val="00DD38C8"/>
    <w:rsid w:val="00F60460"/>
    <w:rsid w:val="00F66303"/>
    <w:rsid w:val="00FD2DE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F60460"/>
    <w:rPr>
      <w:color w:val="666666"/>
    </w:rPr>
  </w:style>
  <w:style w:type="paragraph" w:customStyle="1" w:styleId="C9E3455478914E9A98F3501CF3D14B83">
    <w:name w:val="C9E3455478914E9A98F3501CF3D14B83"/>
    <w:rsid w:val="00DD38C8"/>
  </w:style>
  <w:style w:type="paragraph" w:customStyle="1" w:styleId="28350BBF1624423CADB752F68E615ED3">
    <w:name w:val="28350BBF1624423CADB752F68E615ED3"/>
    <w:rsid w:val="00DD38C8"/>
  </w:style>
  <w:style w:type="paragraph" w:customStyle="1" w:styleId="9C951497FE004FDE8B24516A9CDBF957">
    <w:name w:val="9C951497FE004FDE8B24516A9CDBF957"/>
    <w:rsid w:val="00DD38C8"/>
  </w:style>
  <w:style w:type="paragraph" w:customStyle="1" w:styleId="746DF7AC1AED4CC289B8365773425660">
    <w:name w:val="746DF7AC1AED4CC289B8365773425660"/>
    <w:rsid w:val="00DD38C8"/>
  </w:style>
  <w:style w:type="paragraph" w:customStyle="1" w:styleId="8014F3A34E314585917E23251BF1F614">
    <w:name w:val="8014F3A34E314585917E23251BF1F614"/>
    <w:rsid w:val="00DD38C8"/>
  </w:style>
  <w:style w:type="paragraph" w:customStyle="1" w:styleId="8B40B1B04A4A4AD79BFE638F1D861C321">
    <w:name w:val="8B40B1B04A4A4AD79BFE638F1D861C321"/>
    <w:rsid w:val="00DD38C8"/>
    <w:pPr>
      <w:autoSpaceDE w:val="0"/>
      <w:autoSpaceDN w:val="0"/>
      <w:adjustRightInd w:val="0"/>
      <w:spacing w:after="0" w:line="300" w:lineRule="auto"/>
      <w:textAlignment w:val="center"/>
    </w:pPr>
    <w:rPr>
      <w:rFonts w:ascii="Sanchez" w:eastAsiaTheme="minorHAnsi" w:hAnsi="Sanchez" w:cs="Trebuchet MS"/>
      <w:color w:val="000000" w:themeColor="text1"/>
      <w:kern w:val="0"/>
      <w:sz w:val="20"/>
      <w:szCs w:val="20"/>
      <w:lang w:val="en-GB" w:eastAsia="en-US"/>
      <w14:ligatures w14:val="none"/>
    </w:rPr>
  </w:style>
  <w:style w:type="paragraph" w:customStyle="1" w:styleId="DBA3D5DB4ED241DEA4D594CABD974209">
    <w:name w:val="DBA3D5DB4ED241DEA4D594CABD974209"/>
    <w:rsid w:val="00DD38C8"/>
    <w:pPr>
      <w:keepNext/>
      <w:keepLines/>
      <w:spacing w:before="240"/>
      <w:outlineLvl w:val="0"/>
    </w:pPr>
    <w:rPr>
      <w:rFonts w:ascii="Novecento Wide Book" w:eastAsiaTheme="majorEastAsia" w:hAnsi="Novecento Wide Book" w:cstheme="majorBidi"/>
      <w:b/>
      <w:bCs/>
      <w:noProof/>
      <w:color w:val="0F5031"/>
      <w:kern w:val="0"/>
      <w:sz w:val="48"/>
      <w:szCs w:val="48"/>
      <w:lang w:eastAsia="en-US"/>
      <w14:ligatures w14:val="none"/>
    </w:rPr>
  </w:style>
  <w:style w:type="paragraph" w:customStyle="1" w:styleId="1F2F059F26344BA4887076AAB2AE13BF">
    <w:name w:val="1F2F059F26344BA4887076AAB2AE13BF"/>
    <w:rsid w:val="00DD38C8"/>
    <w:pPr>
      <w:keepNext/>
      <w:keepLines/>
      <w:spacing w:before="240"/>
      <w:outlineLvl w:val="0"/>
    </w:pPr>
    <w:rPr>
      <w:rFonts w:ascii="Novecento Wide Book" w:eastAsiaTheme="majorEastAsia" w:hAnsi="Novecento Wide Book" w:cstheme="majorBidi"/>
      <w:b/>
      <w:bCs/>
      <w:noProof/>
      <w:color w:val="0F5031"/>
      <w:kern w:val="0"/>
      <w:sz w:val="48"/>
      <w:szCs w:val="48"/>
      <w:lang w:eastAsia="en-US"/>
      <w14:ligatures w14:val="none"/>
    </w:rPr>
  </w:style>
  <w:style w:type="paragraph" w:customStyle="1" w:styleId="DD9697A4B266416BB10E73A54619C448">
    <w:name w:val="DD9697A4B266416BB10E73A54619C448"/>
    <w:rsid w:val="00DD38C8"/>
  </w:style>
  <w:style w:type="paragraph" w:customStyle="1" w:styleId="E2AA4A462FA2426C898E6408CD5BD3B8">
    <w:name w:val="E2AA4A462FA2426C898E6408CD5BD3B8"/>
    <w:rsid w:val="00DD38C8"/>
  </w:style>
  <w:style w:type="paragraph" w:customStyle="1" w:styleId="4ACDD4022F6047AE9F599E6D468DBAE0">
    <w:name w:val="4ACDD4022F6047AE9F599E6D468DBAE0"/>
    <w:rsid w:val="00DD38C8"/>
  </w:style>
  <w:style w:type="paragraph" w:customStyle="1" w:styleId="77D7AEF903F04AC2BDB4D2905E735187">
    <w:name w:val="77D7AEF903F04AC2BDB4D2905E735187"/>
    <w:rsid w:val="00DD38C8"/>
  </w:style>
  <w:style w:type="paragraph" w:customStyle="1" w:styleId="18FC87BF15E547ABB5E20D3BC6A43F09">
    <w:name w:val="18FC87BF15E547ABB5E20D3BC6A43F09"/>
    <w:rsid w:val="00DD38C8"/>
  </w:style>
  <w:style w:type="paragraph" w:customStyle="1" w:styleId="03B67129573E4587867461102A35B21D">
    <w:name w:val="03B67129573E4587867461102A35B21D"/>
    <w:rsid w:val="00DD38C8"/>
  </w:style>
  <w:style w:type="paragraph" w:customStyle="1" w:styleId="1F63D152963E47F2A6DAB72277509A6C">
    <w:name w:val="1F63D152963E47F2A6DAB72277509A6C"/>
    <w:rsid w:val="00DD38C8"/>
  </w:style>
  <w:style w:type="paragraph" w:customStyle="1" w:styleId="C4A0BDC4B4994AC499F559C98A248684">
    <w:name w:val="C4A0BDC4B4994AC499F559C98A248684"/>
    <w:rsid w:val="00DD38C8"/>
  </w:style>
  <w:style w:type="paragraph" w:customStyle="1" w:styleId="6BA2FAB86EA84CB3A5DB7F15ECE0D0A3">
    <w:name w:val="6BA2FAB86EA84CB3A5DB7F15ECE0D0A3"/>
    <w:rsid w:val="00DD38C8"/>
  </w:style>
  <w:style w:type="paragraph" w:customStyle="1" w:styleId="E375957ED05D4E9D8D31AAC1E3D2DBEC">
    <w:name w:val="E375957ED05D4E9D8D31AAC1E3D2DBEC"/>
    <w:rsid w:val="00DD38C8"/>
  </w:style>
  <w:style w:type="paragraph" w:customStyle="1" w:styleId="952D151A954B416CA40E46D648717DD0">
    <w:name w:val="952D151A954B416CA40E46D648717DD0"/>
    <w:rsid w:val="00DD38C8"/>
  </w:style>
  <w:style w:type="paragraph" w:customStyle="1" w:styleId="5C44620D97794AEAB5B166607ED39A75">
    <w:name w:val="5C44620D97794AEAB5B166607ED39A75"/>
    <w:rsid w:val="00DD38C8"/>
  </w:style>
  <w:style w:type="paragraph" w:customStyle="1" w:styleId="6351E3172F0B493A878F365F6480983E">
    <w:name w:val="6351E3172F0B493A878F365F6480983E"/>
    <w:rsid w:val="00DD38C8"/>
  </w:style>
  <w:style w:type="paragraph" w:customStyle="1" w:styleId="FD6CAC36405C4C6A9B66E413B4E9FD48">
    <w:name w:val="FD6CAC36405C4C6A9B66E413B4E9FD48"/>
    <w:rsid w:val="00DD38C8"/>
  </w:style>
  <w:style w:type="paragraph" w:customStyle="1" w:styleId="E8C0E18F0039469FA0A4946D850C425D">
    <w:name w:val="E8C0E18F0039469FA0A4946D850C425D"/>
    <w:rsid w:val="00DD38C8"/>
  </w:style>
  <w:style w:type="paragraph" w:customStyle="1" w:styleId="619E05208AD2478D8F57C16A48606233">
    <w:name w:val="619E05208AD2478D8F57C16A48606233"/>
    <w:rsid w:val="00DD38C8"/>
  </w:style>
  <w:style w:type="paragraph" w:customStyle="1" w:styleId="593F9AAAA3074CDC95A52F6F3C0708E4">
    <w:name w:val="593F9AAAA3074CDC95A52F6F3C0708E4"/>
    <w:rsid w:val="00DD38C8"/>
  </w:style>
  <w:style w:type="paragraph" w:customStyle="1" w:styleId="B5127877E9DF4728A5CDDAA57CF7C4E1">
    <w:name w:val="B5127877E9DF4728A5CDDAA57CF7C4E1"/>
    <w:rsid w:val="00DD38C8"/>
  </w:style>
  <w:style w:type="paragraph" w:customStyle="1" w:styleId="754E831F3D2548819419CAB5ADEC1C21">
    <w:name w:val="754E831F3D2548819419CAB5ADEC1C21"/>
    <w:rsid w:val="00DD38C8"/>
  </w:style>
  <w:style w:type="paragraph" w:customStyle="1" w:styleId="4BD312F7E0EA4F84A8BB0E6A54CB30AD">
    <w:name w:val="4BD312F7E0EA4F84A8BB0E6A54CB30AD"/>
    <w:rsid w:val="00DD38C8"/>
  </w:style>
  <w:style w:type="paragraph" w:customStyle="1" w:styleId="90FD1172FCE447E3AB66AAFDF9A83370">
    <w:name w:val="90FD1172FCE447E3AB66AAFDF9A83370"/>
    <w:rsid w:val="00DD38C8"/>
  </w:style>
  <w:style w:type="paragraph" w:customStyle="1" w:styleId="27D615552D074FC0A6D7D0777B55204C">
    <w:name w:val="27D615552D074FC0A6D7D0777B55204C"/>
    <w:rsid w:val="00DD38C8"/>
  </w:style>
  <w:style w:type="paragraph" w:customStyle="1" w:styleId="4FA1476513CD4A71BDDD41BED92BAA61">
    <w:name w:val="4FA1476513CD4A71BDDD41BED92BAA61"/>
    <w:rsid w:val="00DD38C8"/>
  </w:style>
  <w:style w:type="paragraph" w:customStyle="1" w:styleId="477690862B93400590835D7DEC64C4A3">
    <w:name w:val="477690862B93400590835D7DEC64C4A3"/>
    <w:rsid w:val="00DD38C8"/>
  </w:style>
  <w:style w:type="paragraph" w:customStyle="1" w:styleId="3906FBF803A24ED79A2AAA69D64EF172">
    <w:name w:val="3906FBF803A24ED79A2AAA69D64EF172"/>
    <w:rsid w:val="00DD38C8"/>
  </w:style>
  <w:style w:type="paragraph" w:customStyle="1" w:styleId="3CD0AA531D354911B17A0FF552693DC5">
    <w:name w:val="3CD0AA531D354911B17A0FF552693DC5"/>
    <w:rsid w:val="00DD38C8"/>
  </w:style>
  <w:style w:type="paragraph" w:customStyle="1" w:styleId="77BF86FBA83140AC87EDF88A11A537C4">
    <w:name w:val="77BF86FBA83140AC87EDF88A11A537C4"/>
    <w:rsid w:val="00DD38C8"/>
  </w:style>
  <w:style w:type="paragraph" w:customStyle="1" w:styleId="FABC76E74A0A45A48F6EA2EFAA67DF6C">
    <w:name w:val="FABC76E74A0A45A48F6EA2EFAA67DF6C"/>
    <w:rsid w:val="00DD38C8"/>
  </w:style>
  <w:style w:type="paragraph" w:customStyle="1" w:styleId="76AAD1D48B8C466DA6C0C8F4809164A1">
    <w:name w:val="76AAD1D48B8C466DA6C0C8F4809164A1"/>
    <w:rsid w:val="00DD38C8"/>
  </w:style>
  <w:style w:type="paragraph" w:customStyle="1" w:styleId="D4BE636F4D584507B473F88F153A29C5">
    <w:name w:val="D4BE636F4D584507B473F88F153A29C5"/>
    <w:rsid w:val="00DD38C8"/>
  </w:style>
  <w:style w:type="paragraph" w:customStyle="1" w:styleId="5BFE884255234047948220B382519E90">
    <w:name w:val="5BFE884255234047948220B382519E90"/>
    <w:rsid w:val="00DD38C8"/>
  </w:style>
  <w:style w:type="paragraph" w:customStyle="1" w:styleId="B654BB6BC0184A5EBEBD80CF58123567">
    <w:name w:val="B654BB6BC0184A5EBEBD80CF58123567"/>
    <w:rsid w:val="00DD38C8"/>
  </w:style>
  <w:style w:type="paragraph" w:customStyle="1" w:styleId="44400B921BB64C9A8F38F739A873318A">
    <w:name w:val="44400B921BB64C9A8F38F739A873318A"/>
    <w:rsid w:val="00DD38C8"/>
  </w:style>
  <w:style w:type="paragraph" w:customStyle="1" w:styleId="1C739E6E70E44745923349EAF6E8B48A">
    <w:name w:val="1C739E6E70E44745923349EAF6E8B48A"/>
    <w:rsid w:val="00DD38C8"/>
  </w:style>
  <w:style w:type="paragraph" w:customStyle="1" w:styleId="90D2796017CC45F79FAA4FA3D0C41EBD">
    <w:name w:val="90D2796017CC45F79FAA4FA3D0C41EBD"/>
    <w:rsid w:val="00DD38C8"/>
  </w:style>
  <w:style w:type="paragraph" w:customStyle="1" w:styleId="D9C36D393FF24DBB88D7D24426947C89">
    <w:name w:val="D9C36D393FF24DBB88D7D24426947C89"/>
    <w:rsid w:val="00DD38C8"/>
  </w:style>
  <w:style w:type="paragraph" w:customStyle="1" w:styleId="78FC0C57B1DF400B88F17B4B88940529">
    <w:name w:val="78FC0C57B1DF400B88F17B4B88940529"/>
    <w:rsid w:val="00DD38C8"/>
  </w:style>
  <w:style w:type="paragraph" w:customStyle="1" w:styleId="54210ACDCF864D3DAFDB93655F9A0D02">
    <w:name w:val="54210ACDCF864D3DAFDB93655F9A0D02"/>
    <w:rsid w:val="00DD38C8"/>
  </w:style>
  <w:style w:type="paragraph" w:customStyle="1" w:styleId="BBD8CF3E65FC4478806BD93BD07B66DA">
    <w:name w:val="BBD8CF3E65FC4478806BD93BD07B66DA"/>
    <w:rsid w:val="00DD38C8"/>
  </w:style>
  <w:style w:type="paragraph" w:customStyle="1" w:styleId="DB7C37E669C34293A9CAA8CE4419EF17">
    <w:name w:val="DB7C37E669C34293A9CAA8CE4419EF17"/>
    <w:rsid w:val="00DD38C8"/>
  </w:style>
  <w:style w:type="paragraph" w:customStyle="1" w:styleId="DACEAA29BF5C40DF8E0FB567818D4189">
    <w:name w:val="DACEAA29BF5C40DF8E0FB567818D4189"/>
    <w:rsid w:val="00DD38C8"/>
  </w:style>
  <w:style w:type="paragraph" w:customStyle="1" w:styleId="C88F6A29BCF147B191B11EF6AF57F111">
    <w:name w:val="C88F6A29BCF147B191B11EF6AF57F111"/>
    <w:rsid w:val="00DD38C8"/>
  </w:style>
  <w:style w:type="paragraph" w:customStyle="1" w:styleId="91DDDE41E1124BCB99A226D8C2D2107C">
    <w:name w:val="91DDDE41E1124BCB99A226D8C2D2107C"/>
    <w:rsid w:val="00DD38C8"/>
  </w:style>
  <w:style w:type="paragraph" w:customStyle="1" w:styleId="34E4E50ACC0A49ECA3F1E53C75285680">
    <w:name w:val="34E4E50ACC0A49ECA3F1E53C75285680"/>
    <w:rsid w:val="00DD38C8"/>
  </w:style>
  <w:style w:type="paragraph" w:customStyle="1" w:styleId="B56C77552A9643B2A7D22ACD6A85BA66">
    <w:name w:val="B56C77552A9643B2A7D22ACD6A85BA66"/>
    <w:rsid w:val="00DD38C8"/>
  </w:style>
  <w:style w:type="paragraph" w:customStyle="1" w:styleId="EAE301A9C05E47F190B6DE4583F99443">
    <w:name w:val="EAE301A9C05E47F190B6DE4583F99443"/>
    <w:rsid w:val="00DD38C8"/>
  </w:style>
  <w:style w:type="paragraph" w:customStyle="1" w:styleId="2628FC5E60014F29B677575005FBEE75">
    <w:name w:val="2628FC5E60014F29B677575005FBEE75"/>
    <w:rsid w:val="00DD38C8"/>
  </w:style>
  <w:style w:type="paragraph" w:customStyle="1" w:styleId="FF8B2CEA5C224A9094550307980A0FBF">
    <w:name w:val="FF8B2CEA5C224A9094550307980A0FBF"/>
    <w:rsid w:val="00DD38C8"/>
  </w:style>
  <w:style w:type="paragraph" w:customStyle="1" w:styleId="EA604DE82A6A45BAA6A3950F6F723133">
    <w:name w:val="EA604DE82A6A45BAA6A3950F6F723133"/>
    <w:rsid w:val="00DD38C8"/>
  </w:style>
  <w:style w:type="paragraph" w:customStyle="1" w:styleId="CEA3F5327E5846E29B5C614499C4CC32">
    <w:name w:val="CEA3F5327E5846E29B5C614499C4CC32"/>
    <w:rsid w:val="00DD38C8"/>
  </w:style>
  <w:style w:type="paragraph" w:customStyle="1" w:styleId="C29219466E354F1DB101D162CA9CE6EC">
    <w:name w:val="C29219466E354F1DB101D162CA9CE6EC"/>
    <w:rsid w:val="00DD38C8"/>
  </w:style>
  <w:style w:type="paragraph" w:customStyle="1" w:styleId="B0CBDB9345AE440EB0F14652A438089A">
    <w:name w:val="B0CBDB9345AE440EB0F14652A438089A"/>
    <w:rsid w:val="00DD38C8"/>
  </w:style>
  <w:style w:type="paragraph" w:customStyle="1" w:styleId="7AA09131266E42DB8FF172F8F7811209">
    <w:name w:val="7AA09131266E42DB8FF172F8F7811209"/>
    <w:rsid w:val="00DD38C8"/>
  </w:style>
  <w:style w:type="paragraph" w:customStyle="1" w:styleId="C0E38F9509E54E31A2B6C522B1F9C367">
    <w:name w:val="C0E38F9509E54E31A2B6C522B1F9C367"/>
    <w:rsid w:val="00DD38C8"/>
  </w:style>
  <w:style w:type="paragraph" w:customStyle="1" w:styleId="8C4359F1CB7648F59B9416FBEACFEBE4">
    <w:name w:val="8C4359F1CB7648F59B9416FBEACFEBE4"/>
    <w:rsid w:val="00DD38C8"/>
  </w:style>
  <w:style w:type="paragraph" w:customStyle="1" w:styleId="8CBA6AC150F74251A68E952D5F57E521">
    <w:name w:val="8CBA6AC150F74251A68E952D5F57E521"/>
    <w:rsid w:val="00DD38C8"/>
  </w:style>
  <w:style w:type="paragraph" w:customStyle="1" w:styleId="0C4AE58D7EA044FBB20E8C0CFA06214E">
    <w:name w:val="0C4AE58D7EA044FBB20E8C0CFA06214E"/>
    <w:rsid w:val="00DD38C8"/>
  </w:style>
  <w:style w:type="paragraph" w:customStyle="1" w:styleId="8EF5AF274BC04BEA86911A90AF364D00">
    <w:name w:val="8EF5AF274BC04BEA86911A90AF364D00"/>
    <w:rsid w:val="00DD38C8"/>
  </w:style>
  <w:style w:type="paragraph" w:customStyle="1" w:styleId="D7059554D08F4E6F934687E256A887A7">
    <w:name w:val="D7059554D08F4E6F934687E256A887A7"/>
    <w:rsid w:val="00DD38C8"/>
  </w:style>
  <w:style w:type="paragraph" w:customStyle="1" w:styleId="D0AE0F9A46774823B66F65F848267912">
    <w:name w:val="D0AE0F9A46774823B66F65F848267912"/>
    <w:rsid w:val="00DD38C8"/>
  </w:style>
  <w:style w:type="paragraph" w:customStyle="1" w:styleId="C341898512554119AF5499A35AB6688F">
    <w:name w:val="C341898512554119AF5499A35AB6688F"/>
    <w:rsid w:val="00DD38C8"/>
  </w:style>
  <w:style w:type="paragraph" w:customStyle="1" w:styleId="C94F0857239947659FE0572928C55CAA">
    <w:name w:val="C94F0857239947659FE0572928C55CAA"/>
    <w:rsid w:val="00DD38C8"/>
  </w:style>
  <w:style w:type="paragraph" w:customStyle="1" w:styleId="E842017F4F504D1782DB7F0DF8545651">
    <w:name w:val="E842017F4F504D1782DB7F0DF8545651"/>
    <w:rsid w:val="00DD38C8"/>
  </w:style>
  <w:style w:type="paragraph" w:customStyle="1" w:styleId="D1FBE71F595A470D8E6785B96E77BCAE">
    <w:name w:val="D1FBE71F595A470D8E6785B96E77BCAE"/>
    <w:rsid w:val="00DD38C8"/>
  </w:style>
  <w:style w:type="paragraph" w:customStyle="1" w:styleId="7981598302C941F79FD95BFDE803776C">
    <w:name w:val="7981598302C941F79FD95BFDE803776C"/>
    <w:rsid w:val="00DD38C8"/>
  </w:style>
  <w:style w:type="paragraph" w:customStyle="1" w:styleId="FFF7851ECF5D4A079356A275AF03EFBC">
    <w:name w:val="FFF7851ECF5D4A079356A275AF03EFBC"/>
    <w:rsid w:val="00DD38C8"/>
  </w:style>
  <w:style w:type="paragraph" w:customStyle="1" w:styleId="8520F9618AA544CAA5576557DE6526AD">
    <w:name w:val="8520F9618AA544CAA5576557DE6526AD"/>
    <w:rsid w:val="00DD38C8"/>
  </w:style>
  <w:style w:type="paragraph" w:customStyle="1" w:styleId="F8DD0B85CB4C4CB5BC0EAEB9C8789672">
    <w:name w:val="F8DD0B85CB4C4CB5BC0EAEB9C8789672"/>
    <w:rsid w:val="00DD38C8"/>
  </w:style>
  <w:style w:type="paragraph" w:customStyle="1" w:styleId="172BEEE9D60E404AAAD4FB01462E4528">
    <w:name w:val="172BEEE9D60E404AAAD4FB01462E4528"/>
    <w:rsid w:val="00DD38C8"/>
  </w:style>
  <w:style w:type="paragraph" w:customStyle="1" w:styleId="4C102D1BDB6A42EC816C43377862A270">
    <w:name w:val="4C102D1BDB6A42EC816C43377862A270"/>
    <w:rsid w:val="00DD38C8"/>
  </w:style>
  <w:style w:type="paragraph" w:customStyle="1" w:styleId="1A9EA350644A42218BE93E598D4C8603">
    <w:name w:val="1A9EA350644A42218BE93E598D4C8603"/>
    <w:rsid w:val="00DD38C8"/>
  </w:style>
  <w:style w:type="paragraph" w:customStyle="1" w:styleId="AEABE396431A494DB0039279D113746E">
    <w:name w:val="AEABE396431A494DB0039279D113746E"/>
    <w:rsid w:val="00DD38C8"/>
  </w:style>
  <w:style w:type="paragraph" w:customStyle="1" w:styleId="79C5B73F181548EC89E9AD55AA45F5E7">
    <w:name w:val="79C5B73F181548EC89E9AD55AA45F5E7"/>
    <w:rsid w:val="00DD38C8"/>
  </w:style>
  <w:style w:type="paragraph" w:customStyle="1" w:styleId="67C2FFD15B7F4520869E1E22C351E5B5">
    <w:name w:val="67C2FFD15B7F4520869E1E22C351E5B5"/>
    <w:rsid w:val="00DD38C8"/>
  </w:style>
  <w:style w:type="paragraph" w:customStyle="1" w:styleId="3101ABB64B76485F96A7C17B22C32C81">
    <w:name w:val="3101ABB64B76485F96A7C17B22C32C81"/>
    <w:rsid w:val="00DD38C8"/>
  </w:style>
  <w:style w:type="paragraph" w:customStyle="1" w:styleId="1B8A489209D64B8C94E74198A5DDAC50">
    <w:name w:val="1B8A489209D64B8C94E74198A5DDAC50"/>
    <w:rsid w:val="00DD38C8"/>
  </w:style>
  <w:style w:type="paragraph" w:customStyle="1" w:styleId="711B99D170CC46248CA19EEDF3BF0B6F">
    <w:name w:val="711B99D170CC46248CA19EEDF3BF0B6F"/>
    <w:rsid w:val="00DD38C8"/>
  </w:style>
  <w:style w:type="paragraph" w:customStyle="1" w:styleId="8A662EA806F145D79621BA8D75C856CC">
    <w:name w:val="8A662EA806F145D79621BA8D75C856CC"/>
    <w:rsid w:val="00DD38C8"/>
  </w:style>
  <w:style w:type="paragraph" w:customStyle="1" w:styleId="1767B4D86F494F689B1BA958B27B046F">
    <w:name w:val="1767B4D86F494F689B1BA958B27B046F"/>
    <w:rsid w:val="00DD38C8"/>
  </w:style>
  <w:style w:type="paragraph" w:customStyle="1" w:styleId="35FADCBB94EF4D58AE99EB4E44508416">
    <w:name w:val="35FADCBB94EF4D58AE99EB4E44508416"/>
    <w:rsid w:val="00DD38C8"/>
  </w:style>
  <w:style w:type="paragraph" w:customStyle="1" w:styleId="D8C4DE83D19E4ED1BC31D0CAB55EEE0E">
    <w:name w:val="D8C4DE83D19E4ED1BC31D0CAB55EEE0E"/>
    <w:rsid w:val="00DD38C8"/>
  </w:style>
  <w:style w:type="paragraph" w:customStyle="1" w:styleId="DDD953908EE3442CB7E67773D4B8DC82">
    <w:name w:val="DDD953908EE3442CB7E67773D4B8DC82"/>
    <w:rsid w:val="00DD38C8"/>
  </w:style>
  <w:style w:type="paragraph" w:customStyle="1" w:styleId="A84C8FB2CE9F4306B6A239CFD13C1092">
    <w:name w:val="A84C8FB2CE9F4306B6A239CFD13C1092"/>
    <w:rsid w:val="00DD38C8"/>
  </w:style>
  <w:style w:type="paragraph" w:customStyle="1" w:styleId="9859A20232534A5798A216CF50809430">
    <w:name w:val="9859A20232534A5798A216CF50809430"/>
    <w:rsid w:val="00DD38C8"/>
  </w:style>
  <w:style w:type="paragraph" w:customStyle="1" w:styleId="3EDE0A4E3CB94D5F8A26A2D3382CCDD3">
    <w:name w:val="3EDE0A4E3CB94D5F8A26A2D3382CCDD3"/>
    <w:rsid w:val="00DD38C8"/>
  </w:style>
  <w:style w:type="paragraph" w:customStyle="1" w:styleId="8031A7E9BC93473BA07C2FE973A325D2">
    <w:name w:val="8031A7E9BC93473BA07C2FE973A325D2"/>
    <w:rsid w:val="00DD38C8"/>
  </w:style>
  <w:style w:type="paragraph" w:customStyle="1" w:styleId="414236F390194E758E682DC44BB27F56">
    <w:name w:val="414236F390194E758E682DC44BB27F56"/>
    <w:rsid w:val="00DD38C8"/>
  </w:style>
  <w:style w:type="paragraph" w:customStyle="1" w:styleId="9573281FF6A54AE78DF09FF1D9DC6932">
    <w:name w:val="9573281FF6A54AE78DF09FF1D9DC6932"/>
    <w:rsid w:val="00DD38C8"/>
  </w:style>
  <w:style w:type="paragraph" w:customStyle="1" w:styleId="E361AA4712EA43E88FEA689773964F84">
    <w:name w:val="E361AA4712EA43E88FEA689773964F84"/>
    <w:rsid w:val="00DD38C8"/>
  </w:style>
  <w:style w:type="paragraph" w:customStyle="1" w:styleId="6CD197C0C5E54398AB6B411657EF1DE9">
    <w:name w:val="6CD197C0C5E54398AB6B411657EF1DE9"/>
    <w:rsid w:val="00DD38C8"/>
  </w:style>
  <w:style w:type="paragraph" w:customStyle="1" w:styleId="D7BDD096B40C49B9A670223A458E10F4">
    <w:name w:val="D7BDD096B40C49B9A670223A458E10F4"/>
    <w:rsid w:val="00DD38C8"/>
  </w:style>
  <w:style w:type="paragraph" w:customStyle="1" w:styleId="F2886436A23945D6B226494F3335D3DA">
    <w:name w:val="F2886436A23945D6B226494F3335D3DA"/>
    <w:rsid w:val="00DD38C8"/>
  </w:style>
  <w:style w:type="paragraph" w:customStyle="1" w:styleId="FC5E146EE43549F5A0BFD48EC8B6F8FD">
    <w:name w:val="FC5E146EE43549F5A0BFD48EC8B6F8FD"/>
    <w:rsid w:val="00DD38C8"/>
  </w:style>
  <w:style w:type="paragraph" w:customStyle="1" w:styleId="ED10CEDEA2EC483CBD74C4EABCDCA556">
    <w:name w:val="ED10CEDEA2EC483CBD74C4EABCDCA556"/>
    <w:rsid w:val="00DD38C8"/>
  </w:style>
  <w:style w:type="paragraph" w:customStyle="1" w:styleId="289C986EE3F34DF5A510AC261BBD8AB8">
    <w:name w:val="289C986EE3F34DF5A510AC261BBD8AB8"/>
    <w:rsid w:val="00DD38C8"/>
  </w:style>
  <w:style w:type="paragraph" w:customStyle="1" w:styleId="2F88F74D757D4D5CBEC0AD34CF87B7F1">
    <w:name w:val="2F88F74D757D4D5CBEC0AD34CF87B7F1"/>
    <w:rsid w:val="00DD38C8"/>
  </w:style>
  <w:style w:type="paragraph" w:customStyle="1" w:styleId="958B4D67829349D687B56DAFB8E38609">
    <w:name w:val="958B4D67829349D687B56DAFB8E38609"/>
    <w:rsid w:val="00DD38C8"/>
  </w:style>
  <w:style w:type="paragraph" w:customStyle="1" w:styleId="B8B6E0DF8EDB4AA9BE0E03A45CCE15F2">
    <w:name w:val="B8B6E0DF8EDB4AA9BE0E03A45CCE15F2"/>
    <w:rsid w:val="00DD38C8"/>
  </w:style>
  <w:style w:type="paragraph" w:customStyle="1" w:styleId="DDBCDC0CD44649489C95CF1F20B06A13">
    <w:name w:val="DDBCDC0CD44649489C95CF1F20B06A13"/>
    <w:rsid w:val="00DD38C8"/>
  </w:style>
  <w:style w:type="paragraph" w:customStyle="1" w:styleId="87AE8389DB6F42B6BDEDA0A4463861F4">
    <w:name w:val="87AE8389DB6F42B6BDEDA0A4463861F4"/>
    <w:rsid w:val="00DD38C8"/>
  </w:style>
  <w:style w:type="paragraph" w:customStyle="1" w:styleId="3BADA0896A5740E7B31397BE955D6981">
    <w:name w:val="3BADA0896A5740E7B31397BE955D6981"/>
    <w:rsid w:val="00DD38C8"/>
  </w:style>
  <w:style w:type="paragraph" w:customStyle="1" w:styleId="A6161A7537284F17B0070FF691D0E98E">
    <w:name w:val="A6161A7537284F17B0070FF691D0E98E"/>
    <w:rsid w:val="00DD38C8"/>
  </w:style>
  <w:style w:type="paragraph" w:customStyle="1" w:styleId="391FE20258134544A4FCC8212233EBEF">
    <w:name w:val="391FE20258134544A4FCC8212233EBEF"/>
    <w:rsid w:val="00DD38C8"/>
  </w:style>
  <w:style w:type="paragraph" w:customStyle="1" w:styleId="1368E0C381B14C43813CF19EDE7E23F7">
    <w:name w:val="1368E0C381B14C43813CF19EDE7E23F7"/>
    <w:rsid w:val="00DD38C8"/>
  </w:style>
  <w:style w:type="paragraph" w:customStyle="1" w:styleId="D0DA8C3A2C8D4CEC818B49A83435CCEF">
    <w:name w:val="D0DA8C3A2C8D4CEC818B49A83435CCEF"/>
    <w:rsid w:val="00DD38C8"/>
  </w:style>
  <w:style w:type="paragraph" w:customStyle="1" w:styleId="99E7B9E11A3A4978BBD5113466031CE5">
    <w:name w:val="99E7B9E11A3A4978BBD5113466031CE5"/>
    <w:rsid w:val="00DD38C8"/>
  </w:style>
  <w:style w:type="paragraph" w:customStyle="1" w:styleId="EF501F0EE6454DBAB425D86D8CD020C8">
    <w:name w:val="EF501F0EE6454DBAB425D86D8CD020C8"/>
    <w:rsid w:val="00DD38C8"/>
  </w:style>
  <w:style w:type="paragraph" w:customStyle="1" w:styleId="9BA3D1213D004858A8000364B3241D00">
    <w:name w:val="9BA3D1213D004858A8000364B3241D00"/>
    <w:rsid w:val="00DD38C8"/>
  </w:style>
  <w:style w:type="paragraph" w:customStyle="1" w:styleId="2BC6CF2E1A5D4F4EAC90A8DDEC672597">
    <w:name w:val="2BC6CF2E1A5D4F4EAC90A8DDEC672597"/>
    <w:rsid w:val="00DD38C8"/>
  </w:style>
  <w:style w:type="paragraph" w:customStyle="1" w:styleId="2F566B9CE18E4FA6AD57C41F67D24D3D">
    <w:name w:val="2F566B9CE18E4FA6AD57C41F67D24D3D"/>
    <w:rsid w:val="00DD38C8"/>
  </w:style>
  <w:style w:type="paragraph" w:customStyle="1" w:styleId="5F6CB4063BBC4CCE82A9F21D096C9D1E">
    <w:name w:val="5F6CB4063BBC4CCE82A9F21D096C9D1E"/>
    <w:rsid w:val="00DD38C8"/>
  </w:style>
  <w:style w:type="paragraph" w:customStyle="1" w:styleId="3F76956DEA7C4DFEA902BCB3AA92D6B9">
    <w:name w:val="3F76956DEA7C4DFEA902BCB3AA92D6B9"/>
    <w:rsid w:val="00B75583"/>
  </w:style>
  <w:style w:type="paragraph" w:customStyle="1" w:styleId="AA8947534AF8446C824AFD45B3B1E1D9">
    <w:name w:val="AA8947534AF8446C824AFD45B3B1E1D9"/>
    <w:rsid w:val="00B75583"/>
  </w:style>
  <w:style w:type="paragraph" w:customStyle="1" w:styleId="7224262E951E4876ABF4E6B2B6301F5F">
    <w:name w:val="7224262E951E4876ABF4E6B2B6301F5F"/>
    <w:rsid w:val="00B75583"/>
  </w:style>
  <w:style w:type="paragraph" w:customStyle="1" w:styleId="4B4F3E0F94F54EE1A4D8D8CD25CEFB2D">
    <w:name w:val="4B4F3E0F94F54EE1A4D8D8CD25CEFB2D"/>
    <w:rsid w:val="00B75583"/>
  </w:style>
  <w:style w:type="paragraph" w:customStyle="1" w:styleId="041E6CB367974D989720BDAC2590C6B0">
    <w:name w:val="041E6CB367974D989720BDAC2590C6B0"/>
    <w:rsid w:val="00B75583"/>
  </w:style>
  <w:style w:type="paragraph" w:customStyle="1" w:styleId="D0576FF17B8D42D1BEE29FE5C80C8604">
    <w:name w:val="D0576FF17B8D42D1BEE29FE5C80C8604"/>
    <w:rsid w:val="00B75583"/>
  </w:style>
  <w:style w:type="paragraph" w:customStyle="1" w:styleId="2B38367D905248F89DAF2D84121239CE">
    <w:name w:val="2B38367D905248F89DAF2D84121239CE"/>
    <w:rsid w:val="00B75583"/>
  </w:style>
  <w:style w:type="paragraph" w:customStyle="1" w:styleId="EE01303B878946AABFD1BBEE4104F402">
    <w:name w:val="EE01303B878946AABFD1BBEE4104F402"/>
    <w:rsid w:val="00B75583"/>
  </w:style>
  <w:style w:type="paragraph" w:customStyle="1" w:styleId="595068D43D7943749BBDE0189AA894C9">
    <w:name w:val="595068D43D7943749BBDE0189AA894C9"/>
    <w:rsid w:val="00B75583"/>
  </w:style>
  <w:style w:type="paragraph" w:customStyle="1" w:styleId="C2B60710BE614E96BC95AD3E2B53F71F">
    <w:name w:val="C2B60710BE614E96BC95AD3E2B53F71F"/>
    <w:rsid w:val="00B75583"/>
  </w:style>
  <w:style w:type="paragraph" w:customStyle="1" w:styleId="05A66458EAB8498EA28BE69999EC1E87">
    <w:name w:val="05A66458EAB8498EA28BE69999EC1E87"/>
    <w:rsid w:val="00B75583"/>
  </w:style>
  <w:style w:type="paragraph" w:customStyle="1" w:styleId="583C2467D8E84780B2457C020C307C88">
    <w:name w:val="583C2467D8E84780B2457C020C307C88"/>
    <w:rsid w:val="00B75583"/>
  </w:style>
  <w:style w:type="paragraph" w:customStyle="1" w:styleId="CF0E2F94BFB1486C8432B5516013BB19">
    <w:name w:val="CF0E2F94BFB1486C8432B5516013BB19"/>
    <w:rsid w:val="00B75583"/>
  </w:style>
  <w:style w:type="paragraph" w:customStyle="1" w:styleId="3E8E9367FF5648F98417558070F1373C">
    <w:name w:val="3E8E9367FF5648F98417558070F1373C"/>
    <w:rsid w:val="00B75583"/>
  </w:style>
  <w:style w:type="paragraph" w:customStyle="1" w:styleId="C8FD110AB45D40158B8940145838CFA0">
    <w:name w:val="C8FD110AB45D40158B8940145838CFA0"/>
    <w:rsid w:val="00B75583"/>
  </w:style>
  <w:style w:type="paragraph" w:customStyle="1" w:styleId="E0E2BC7101ED44E29DFD0B8CB81E7602">
    <w:name w:val="E0E2BC7101ED44E29DFD0B8CB81E7602"/>
    <w:rsid w:val="00B75583"/>
  </w:style>
  <w:style w:type="paragraph" w:customStyle="1" w:styleId="4FCDF74BECD3442B9D1A507558B4CE5F">
    <w:name w:val="4FCDF74BECD3442B9D1A507558B4CE5F"/>
    <w:rsid w:val="00B75583"/>
  </w:style>
  <w:style w:type="paragraph" w:customStyle="1" w:styleId="A091BE3F31C44CABB94170E384DF9B89">
    <w:name w:val="A091BE3F31C44CABB94170E384DF9B89"/>
    <w:rsid w:val="00B75583"/>
  </w:style>
  <w:style w:type="paragraph" w:customStyle="1" w:styleId="8F801355D65D42D69AEAAA03099E6AC2">
    <w:name w:val="8F801355D65D42D69AEAAA03099E6AC2"/>
    <w:rsid w:val="00B75583"/>
  </w:style>
  <w:style w:type="paragraph" w:customStyle="1" w:styleId="6AAA8D2029AD417CB8BC3FBEF46C690D">
    <w:name w:val="6AAA8D2029AD417CB8BC3FBEF46C690D"/>
    <w:rsid w:val="00B75583"/>
  </w:style>
  <w:style w:type="paragraph" w:customStyle="1" w:styleId="CD15E58669D84FB4BC1CA689C53F0436">
    <w:name w:val="CD15E58669D84FB4BC1CA689C53F0436"/>
    <w:rsid w:val="00B75583"/>
  </w:style>
  <w:style w:type="paragraph" w:customStyle="1" w:styleId="1FA31F38F3C64DF3BBC39EAE443DFEB4">
    <w:name w:val="1FA31F38F3C64DF3BBC39EAE443DFEB4"/>
    <w:rsid w:val="00B75583"/>
  </w:style>
  <w:style w:type="paragraph" w:customStyle="1" w:styleId="30DF6F70DAFC42DC8D186F11D1E20F0A">
    <w:name w:val="30DF6F70DAFC42DC8D186F11D1E20F0A"/>
    <w:rsid w:val="00B75583"/>
  </w:style>
  <w:style w:type="paragraph" w:customStyle="1" w:styleId="971E545D94C84B35859A28A811ABB66F">
    <w:name w:val="971E545D94C84B35859A28A811ABB66F"/>
    <w:rsid w:val="00B75583"/>
  </w:style>
  <w:style w:type="paragraph" w:customStyle="1" w:styleId="0268AF6EF143478E8A5C2198814E7CF5">
    <w:name w:val="0268AF6EF143478E8A5C2198814E7CF5"/>
    <w:rsid w:val="00B75583"/>
  </w:style>
  <w:style w:type="paragraph" w:customStyle="1" w:styleId="2329AF6B108449E2829D2F5D4283F020">
    <w:name w:val="2329AF6B108449E2829D2F5D4283F020"/>
    <w:rsid w:val="00B75583"/>
  </w:style>
  <w:style w:type="paragraph" w:customStyle="1" w:styleId="5370110EDCAE4671BDFAA26B20082C8B">
    <w:name w:val="5370110EDCAE4671BDFAA26B20082C8B"/>
    <w:rsid w:val="00B75583"/>
  </w:style>
  <w:style w:type="paragraph" w:customStyle="1" w:styleId="36B751D0372F4B10934B3BE1C1C68442">
    <w:name w:val="36B751D0372F4B10934B3BE1C1C68442"/>
    <w:rsid w:val="00B75583"/>
  </w:style>
  <w:style w:type="paragraph" w:customStyle="1" w:styleId="B360C070F68E407C90F67E8037B9FD51">
    <w:name w:val="B360C070F68E407C90F67E8037B9FD51"/>
    <w:rsid w:val="00B75583"/>
  </w:style>
  <w:style w:type="paragraph" w:customStyle="1" w:styleId="0C9AB704A50F4189A4632AB9C245145B">
    <w:name w:val="0C9AB704A50F4189A4632AB9C245145B"/>
    <w:rsid w:val="00B75583"/>
  </w:style>
  <w:style w:type="paragraph" w:customStyle="1" w:styleId="FCDA1102540F499BBEA20E4068BC9529">
    <w:name w:val="FCDA1102540F499BBEA20E4068BC9529"/>
    <w:rsid w:val="00B75583"/>
  </w:style>
  <w:style w:type="paragraph" w:customStyle="1" w:styleId="586D6346AEE3430F8F0ABB1BFC8B3562">
    <w:name w:val="586D6346AEE3430F8F0ABB1BFC8B3562"/>
    <w:rsid w:val="00B75583"/>
  </w:style>
  <w:style w:type="paragraph" w:customStyle="1" w:styleId="2B9EBEBAAEF141C3B2E075B3EA930D90">
    <w:name w:val="2B9EBEBAAEF141C3B2E075B3EA930D90"/>
    <w:rsid w:val="00B75583"/>
  </w:style>
  <w:style w:type="paragraph" w:customStyle="1" w:styleId="15C290E53153415C9BE0696DAE656649">
    <w:name w:val="15C290E53153415C9BE0696DAE656649"/>
    <w:rsid w:val="00B75583"/>
  </w:style>
  <w:style w:type="paragraph" w:customStyle="1" w:styleId="DAAC1200D2A241D8B88AF865D7D829EB">
    <w:name w:val="DAAC1200D2A241D8B88AF865D7D829EB"/>
    <w:rsid w:val="00B75583"/>
  </w:style>
  <w:style w:type="paragraph" w:customStyle="1" w:styleId="4610A7DD99354FBC93FDE2002B490C3B">
    <w:name w:val="4610A7DD99354FBC93FDE2002B490C3B"/>
    <w:rsid w:val="00B75583"/>
  </w:style>
  <w:style w:type="paragraph" w:customStyle="1" w:styleId="3156E99E0B6E4CB5BF54FCB641169B46">
    <w:name w:val="3156E99E0B6E4CB5BF54FCB641169B46"/>
    <w:rsid w:val="00B75583"/>
  </w:style>
  <w:style w:type="paragraph" w:customStyle="1" w:styleId="14579DD9708942D1A54C0BB10364C3B6">
    <w:name w:val="14579DD9708942D1A54C0BB10364C3B6"/>
    <w:rsid w:val="00B75583"/>
  </w:style>
  <w:style w:type="paragraph" w:customStyle="1" w:styleId="34F8DE09DE9F4720A788946B9DC56206">
    <w:name w:val="34F8DE09DE9F4720A788946B9DC56206"/>
    <w:rsid w:val="00B75583"/>
  </w:style>
  <w:style w:type="paragraph" w:customStyle="1" w:styleId="E20CA314B8674E1A90F09012E873570D">
    <w:name w:val="E20CA314B8674E1A90F09012E873570D"/>
    <w:rsid w:val="00B75583"/>
  </w:style>
  <w:style w:type="paragraph" w:customStyle="1" w:styleId="08ED836F119643748B57CC5C1BC5CA85">
    <w:name w:val="08ED836F119643748B57CC5C1BC5CA85"/>
    <w:rsid w:val="00B75583"/>
  </w:style>
  <w:style w:type="paragraph" w:customStyle="1" w:styleId="08DE1D651BDF4A45B1879441493F60D2">
    <w:name w:val="08DE1D651BDF4A45B1879441493F60D2"/>
    <w:rsid w:val="00B75583"/>
  </w:style>
  <w:style w:type="paragraph" w:customStyle="1" w:styleId="71392E0D32D24245840D43CC23C1C8D7">
    <w:name w:val="71392E0D32D24245840D43CC23C1C8D7"/>
    <w:rsid w:val="00B75583"/>
  </w:style>
  <w:style w:type="paragraph" w:customStyle="1" w:styleId="403466058D2F41BF88257F4FD423E206">
    <w:name w:val="403466058D2F41BF88257F4FD423E206"/>
    <w:rsid w:val="00B75583"/>
  </w:style>
  <w:style w:type="paragraph" w:customStyle="1" w:styleId="F3EB60662CB04F2C9803E2E6E28F6D03">
    <w:name w:val="F3EB60662CB04F2C9803E2E6E28F6D03"/>
    <w:rsid w:val="00B75583"/>
  </w:style>
  <w:style w:type="paragraph" w:customStyle="1" w:styleId="0A5233D8040B437DAD7DE7FC0B1CBA3B">
    <w:name w:val="0A5233D8040B437DAD7DE7FC0B1CBA3B"/>
    <w:rsid w:val="00B75583"/>
  </w:style>
  <w:style w:type="paragraph" w:customStyle="1" w:styleId="C4A4D9967F8548B28F47672DFB1C8D9A">
    <w:name w:val="C4A4D9967F8548B28F47672DFB1C8D9A"/>
    <w:rsid w:val="00B75583"/>
  </w:style>
  <w:style w:type="paragraph" w:customStyle="1" w:styleId="4C8CDB16647C4DB9B3905C3D02289347">
    <w:name w:val="4C8CDB16647C4DB9B3905C3D02289347"/>
    <w:rsid w:val="00B75583"/>
  </w:style>
  <w:style w:type="paragraph" w:customStyle="1" w:styleId="80555A4BA68744D59869E7F7B64198B9">
    <w:name w:val="80555A4BA68744D59869E7F7B64198B9"/>
    <w:rsid w:val="00B75583"/>
  </w:style>
  <w:style w:type="paragraph" w:customStyle="1" w:styleId="A0A8C96A86A848679E0711A6E18007D1">
    <w:name w:val="A0A8C96A86A848679E0711A6E18007D1"/>
    <w:rsid w:val="00B75583"/>
  </w:style>
  <w:style w:type="paragraph" w:customStyle="1" w:styleId="7B7B98410355447EB672C4460A120C11">
    <w:name w:val="7B7B98410355447EB672C4460A120C11"/>
    <w:rsid w:val="00B75583"/>
  </w:style>
  <w:style w:type="paragraph" w:customStyle="1" w:styleId="098C7BF5A04D448E9ADE2643BCE1C24B">
    <w:name w:val="098C7BF5A04D448E9ADE2643BCE1C24B"/>
    <w:rsid w:val="00B75583"/>
  </w:style>
  <w:style w:type="paragraph" w:customStyle="1" w:styleId="C6712F56CAC546218D6FC531D0BFBAB9">
    <w:name w:val="C6712F56CAC546218D6FC531D0BFBAB9"/>
    <w:rsid w:val="00B75583"/>
  </w:style>
  <w:style w:type="paragraph" w:customStyle="1" w:styleId="EE57F9A7E7384BE39611447DBF2A3A0F">
    <w:name w:val="EE57F9A7E7384BE39611447DBF2A3A0F"/>
    <w:rsid w:val="00B75583"/>
  </w:style>
  <w:style w:type="paragraph" w:customStyle="1" w:styleId="E1D29311FD16429A885856416A9DB62A">
    <w:name w:val="E1D29311FD16429A885856416A9DB62A"/>
    <w:rsid w:val="00B75583"/>
  </w:style>
  <w:style w:type="paragraph" w:customStyle="1" w:styleId="8F63D7CF6D734EF28786546E53A982D8">
    <w:name w:val="8F63D7CF6D734EF28786546E53A982D8"/>
    <w:rsid w:val="00B75583"/>
  </w:style>
  <w:style w:type="paragraph" w:customStyle="1" w:styleId="3F7D5AFAF7B849B799F0CEB4B371060E">
    <w:name w:val="3F7D5AFAF7B849B799F0CEB4B371060E"/>
    <w:rsid w:val="00B75583"/>
  </w:style>
  <w:style w:type="paragraph" w:customStyle="1" w:styleId="5649140CB40447F08AD171F5BA31AAC9">
    <w:name w:val="5649140CB40447F08AD171F5BA31AAC9"/>
    <w:rsid w:val="00B75583"/>
  </w:style>
  <w:style w:type="paragraph" w:customStyle="1" w:styleId="5CBA1C9DE9734D23831DAB94E798A229">
    <w:name w:val="5CBA1C9DE9734D23831DAB94E798A229"/>
    <w:rsid w:val="00B75583"/>
  </w:style>
  <w:style w:type="paragraph" w:customStyle="1" w:styleId="A34A61BEF79D4300A370E325A0A45624">
    <w:name w:val="A34A61BEF79D4300A370E325A0A45624"/>
    <w:rsid w:val="00B75583"/>
  </w:style>
  <w:style w:type="paragraph" w:customStyle="1" w:styleId="FCD7676701F94FF589F53AA1BE07C8DB">
    <w:name w:val="FCD7676701F94FF589F53AA1BE07C8DB"/>
    <w:rsid w:val="00B75583"/>
  </w:style>
  <w:style w:type="paragraph" w:customStyle="1" w:styleId="F658D3143F3E4502956E730EF74B3387">
    <w:name w:val="F658D3143F3E4502956E730EF74B3387"/>
    <w:rsid w:val="00B75583"/>
  </w:style>
  <w:style w:type="paragraph" w:customStyle="1" w:styleId="1D65DC76ECB247EE9D38DB4D6D74C5CC">
    <w:name w:val="1D65DC76ECB247EE9D38DB4D6D74C5CC"/>
    <w:rsid w:val="00B75583"/>
  </w:style>
  <w:style w:type="paragraph" w:customStyle="1" w:styleId="E9EED5BE8B91449AB93B89E9789CB425">
    <w:name w:val="E9EED5BE8B91449AB93B89E9789CB425"/>
    <w:rsid w:val="00B75583"/>
  </w:style>
  <w:style w:type="paragraph" w:customStyle="1" w:styleId="972CCBD05B5142398851C721F3BFF767">
    <w:name w:val="972CCBD05B5142398851C721F3BFF767"/>
    <w:rsid w:val="00B75583"/>
  </w:style>
  <w:style w:type="paragraph" w:customStyle="1" w:styleId="7392EB23A55A49E7BF1C09D77A952C07">
    <w:name w:val="7392EB23A55A49E7BF1C09D77A952C07"/>
    <w:rsid w:val="00B75583"/>
  </w:style>
  <w:style w:type="paragraph" w:customStyle="1" w:styleId="0B712C0F1995448DAA9A7999739231E9">
    <w:name w:val="0B712C0F1995448DAA9A7999739231E9"/>
    <w:rsid w:val="00B75583"/>
  </w:style>
  <w:style w:type="paragraph" w:customStyle="1" w:styleId="01600B5419914A749A101A9DA96B9F01">
    <w:name w:val="01600B5419914A749A101A9DA96B9F01"/>
    <w:rsid w:val="00B75583"/>
  </w:style>
  <w:style w:type="paragraph" w:customStyle="1" w:styleId="834EE720BA4C47CC9A906EFFEEE8F813">
    <w:name w:val="834EE720BA4C47CC9A906EFFEEE8F813"/>
    <w:rsid w:val="00B75583"/>
  </w:style>
  <w:style w:type="paragraph" w:customStyle="1" w:styleId="F058E7FD77384B0AA4AB43FBFA5DC55D">
    <w:name w:val="F058E7FD77384B0AA4AB43FBFA5DC55D"/>
    <w:rsid w:val="00B75583"/>
  </w:style>
  <w:style w:type="paragraph" w:customStyle="1" w:styleId="9E7AF15A0E2C49DEA55BD79823C2B4D4">
    <w:name w:val="9E7AF15A0E2C49DEA55BD79823C2B4D4"/>
    <w:rsid w:val="00B75583"/>
  </w:style>
  <w:style w:type="paragraph" w:customStyle="1" w:styleId="46B97F4D79404F31B522A93F8854BC15">
    <w:name w:val="46B97F4D79404F31B522A93F8854BC15"/>
    <w:rsid w:val="00B75583"/>
  </w:style>
  <w:style w:type="paragraph" w:customStyle="1" w:styleId="FEC6753DA36C4360B61D2318D62D0C44">
    <w:name w:val="FEC6753DA36C4360B61D2318D62D0C44"/>
    <w:rsid w:val="00B75583"/>
  </w:style>
  <w:style w:type="paragraph" w:customStyle="1" w:styleId="010EAE1EB48242248EA5ED36C0921E56">
    <w:name w:val="010EAE1EB48242248EA5ED36C0921E56"/>
    <w:rsid w:val="00B75583"/>
  </w:style>
  <w:style w:type="paragraph" w:customStyle="1" w:styleId="1ADE5A10F6D54B74A5117670F449E355">
    <w:name w:val="1ADE5A10F6D54B74A5117670F449E355"/>
    <w:rsid w:val="00B75583"/>
  </w:style>
  <w:style w:type="paragraph" w:customStyle="1" w:styleId="85AC5FF43C2149AF85BA80DCCC61E67E">
    <w:name w:val="85AC5FF43C2149AF85BA80DCCC61E67E"/>
    <w:rsid w:val="006E6C1B"/>
    <w:pPr>
      <w:spacing w:line="278" w:lineRule="auto"/>
    </w:pPr>
    <w:rPr>
      <w:sz w:val="24"/>
      <w:szCs w:val="24"/>
    </w:rPr>
  </w:style>
  <w:style w:type="paragraph" w:customStyle="1" w:styleId="19C5960D45144354BD8070C10BC899AA">
    <w:name w:val="19C5960D45144354BD8070C10BC899AA"/>
    <w:rsid w:val="006E6C1B"/>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XIS Keurmerk">
  <a:themeElements>
    <a:clrScheme name="Stichting Legio">
      <a:dk1>
        <a:sysClr val="windowText" lastClr="000000"/>
      </a:dk1>
      <a:lt1>
        <a:sysClr val="window" lastClr="FFFFFF"/>
      </a:lt1>
      <a:dk2>
        <a:srgbClr val="004D2D"/>
      </a:dk2>
      <a:lt2>
        <a:srgbClr val="F2F2F2"/>
      </a:lt2>
      <a:accent1>
        <a:srgbClr val="4472C4"/>
      </a:accent1>
      <a:accent2>
        <a:srgbClr val="ED7D31"/>
      </a:accent2>
      <a:accent3>
        <a:srgbClr val="A5A5A5"/>
      </a:accent3>
      <a:accent4>
        <a:srgbClr val="FFC000"/>
      </a:accent4>
      <a:accent5>
        <a:srgbClr val="5B9BD5"/>
      </a:accent5>
      <a:accent6>
        <a:srgbClr val="40AD56"/>
      </a:accent6>
      <a:hlink>
        <a:srgbClr val="0563C1"/>
      </a:hlink>
      <a:folHlink>
        <a:srgbClr val="954F72"/>
      </a:folHlink>
    </a:clrScheme>
    <a:fontScheme name="Stichting Legio">
      <a:majorFont>
        <a:latin typeface="Novecento Wide Book"/>
        <a:ea typeface=""/>
        <a:cs typeface=""/>
      </a:majorFont>
      <a:minorFont>
        <a:latin typeface="Sanchez"/>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XIS Keurmerk" id="{7965846F-A0CF-4C7C-B3F5-B19284E43F3B}" vid="{91915E59-FDCB-451B-9DD6-8F103DEB48B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D6F33A08834FA4AAB0F0B58DE835894" ma:contentTypeVersion="14" ma:contentTypeDescription="Een nieuw document maken." ma:contentTypeScope="" ma:versionID="94bb9b96e83b9d94e61e1312571a10bf">
  <xsd:schema xmlns:xsd="http://www.w3.org/2001/XMLSchema" xmlns:xs="http://www.w3.org/2001/XMLSchema" xmlns:p="http://schemas.microsoft.com/office/2006/metadata/properties" xmlns:ns2="0c1fd21c-0ba0-4e2b-a793-37f0cd0b450a" xmlns:ns3="0451f965-8628-4ec7-aac4-14985b23ca15" targetNamespace="http://schemas.microsoft.com/office/2006/metadata/properties" ma:root="true" ma:fieldsID="c2e98f0eb2f25d0a461445a5a07fc8cb" ns2:_="" ns3:_="">
    <xsd:import namespace="0c1fd21c-0ba0-4e2b-a793-37f0cd0b450a"/>
    <xsd:import namespace="0451f965-8628-4ec7-aac4-14985b23ca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fd21c-0ba0-4e2b-a793-37f0cd0b45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fb515523-5361-4800-abbf-e33f84f95f44"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451f965-8628-4ec7-aac4-14985b23ca15"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4" nillable="true" ma:displayName="Taxonomy Catch All Column" ma:hidden="true" ma:list="{432624ed-43c8-4da9-a0fd-9fc2b475c71c}" ma:internalName="TaxCatchAll" ma:showField="CatchAllData" ma:web="0451f965-8628-4ec7-aac4-14985b23c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c1fd21c-0ba0-4e2b-a793-37f0cd0b450a">
      <Terms xmlns="http://schemas.microsoft.com/office/infopath/2007/PartnerControls"/>
    </lcf76f155ced4ddcb4097134ff3c332f>
    <TaxCatchAll xmlns="0451f965-8628-4ec7-aac4-14985b23ca15" xsi:nil="true"/>
  </documentManagement>
</p:properties>
</file>

<file path=customXml/itemProps1.xml><?xml version="1.0" encoding="utf-8"?>
<ds:datastoreItem xmlns:ds="http://schemas.openxmlformats.org/officeDocument/2006/customXml" ds:itemID="{DE8E0A5B-93F6-4F1E-84CE-18D64C443268}">
  <ds:schemaRefs>
    <ds:schemaRef ds:uri="http://schemas.microsoft.com/sharepoint/v3/contenttype/forms"/>
  </ds:schemaRefs>
</ds:datastoreItem>
</file>

<file path=customXml/itemProps2.xml><?xml version="1.0" encoding="utf-8"?>
<ds:datastoreItem xmlns:ds="http://schemas.openxmlformats.org/officeDocument/2006/customXml" ds:itemID="{B50340DC-9BD0-614D-912F-3C6C9EB21099}">
  <ds:schemaRefs>
    <ds:schemaRef ds:uri="http://schemas.openxmlformats.org/officeDocument/2006/bibliography"/>
  </ds:schemaRefs>
</ds:datastoreItem>
</file>

<file path=customXml/itemProps3.xml><?xml version="1.0" encoding="utf-8"?>
<ds:datastoreItem xmlns:ds="http://schemas.openxmlformats.org/officeDocument/2006/customXml" ds:itemID="{38FE0022-C40C-4F45-A6AE-BE7CBC0FA8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fd21c-0ba0-4e2b-a793-37f0cd0b450a"/>
    <ds:schemaRef ds:uri="0451f965-8628-4ec7-aac4-14985b23c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B77F48C-40CF-4A67-8763-19E3E533A065}">
  <ds:schemaRefs>
    <ds:schemaRef ds:uri="http://schemas.microsoft.com/office/2006/metadata/properties"/>
    <ds:schemaRef ds:uri="http://schemas.microsoft.com/office/infopath/2007/PartnerControls"/>
    <ds:schemaRef ds:uri="0c1fd21c-0ba0-4e2b-a793-37f0cd0b450a"/>
    <ds:schemaRef ds:uri="0451f965-8628-4ec7-aac4-14985b23ca15"/>
  </ds:schemaRefs>
</ds:datastoreItem>
</file>

<file path=docProps/app.xml><?xml version="1.0" encoding="utf-8"?>
<Properties xmlns="http://schemas.openxmlformats.org/officeDocument/2006/extended-properties" xmlns:vt="http://schemas.openxmlformats.org/officeDocument/2006/docPropsVTypes">
  <Template>C:\Users\DaimyBach\Downloads\XIS - Word template uitgebreid rapport V1 NIEUW (2).dotx</Template>
  <TotalTime>0</TotalTime>
  <Pages>55</Pages>
  <Words>5839</Words>
  <Characters>32120</Characters>
  <Application>Microsoft Office Word</Application>
  <DocSecurity>0</DocSecurity>
  <Lines>267</Lines>
  <Paragraphs>75</Paragraphs>
  <ScaleCrop>false</ScaleCrop>
  <Company/>
  <LinksUpToDate>false</LinksUpToDate>
  <CharactersWithSpaces>37884</CharactersWithSpaces>
  <SharedDoc>false</SharedDoc>
  <HLinks>
    <vt:vector size="24" baseType="variant">
      <vt:variant>
        <vt:i4>1114123</vt:i4>
      </vt:variant>
      <vt:variant>
        <vt:i4>9</vt:i4>
      </vt:variant>
      <vt:variant>
        <vt:i4>0</vt:i4>
      </vt:variant>
      <vt:variant>
        <vt:i4>5</vt:i4>
      </vt:variant>
      <vt:variant>
        <vt:lpwstr>https://www.nhg.org/praktijkvoering/gegevensuitwisseling/praktijkvoering-samenwerken-online-inzage-hepd-door-patient/</vt:lpwstr>
      </vt:variant>
      <vt:variant>
        <vt:lpwstr/>
      </vt:variant>
      <vt:variant>
        <vt:i4>5963900</vt:i4>
      </vt:variant>
      <vt:variant>
        <vt:i4>6</vt:i4>
      </vt:variant>
      <vt:variant>
        <vt:i4>0</vt:i4>
      </vt:variant>
      <vt:variant>
        <vt:i4>5</vt:i4>
      </vt:variant>
      <vt:variant>
        <vt:lpwstr>mailto:leveranciersmanager@stichtinglegio.nl</vt:lpwstr>
      </vt:variant>
      <vt:variant>
        <vt:lpwstr/>
      </vt:variant>
      <vt:variant>
        <vt:i4>7864355</vt:i4>
      </vt:variant>
      <vt:variant>
        <vt:i4>3</vt:i4>
      </vt:variant>
      <vt:variant>
        <vt:i4>0</vt:i4>
      </vt:variant>
      <vt:variant>
        <vt:i4>5</vt:i4>
      </vt:variant>
      <vt:variant>
        <vt:lpwstr>http://xiskeurmerk.nl/</vt:lpwstr>
      </vt:variant>
      <vt:variant>
        <vt:lpwstr/>
      </vt:variant>
      <vt:variant>
        <vt:i4>7864355</vt:i4>
      </vt:variant>
      <vt:variant>
        <vt:i4>0</vt:i4>
      </vt:variant>
      <vt:variant>
        <vt:i4>0</vt:i4>
      </vt:variant>
      <vt:variant>
        <vt:i4>5</vt:i4>
      </vt:variant>
      <vt:variant>
        <vt:lpwstr>http://xiskeurmerk.nl/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Titel van he document</dc:title>
  <dc:subject>Ondertitel van het documen</dc:subject>
  <dc:creator>Daimy Bach</dc:creator>
  <cp:keywords/>
  <dc:description/>
  <cp:lastModifiedBy>Liza Leijenhorst</cp:lastModifiedBy>
  <cp:revision>2</cp:revision>
  <cp:lastPrinted>2024-11-27T17:46:00Z</cp:lastPrinted>
  <dcterms:created xsi:type="dcterms:W3CDTF">2025-02-21T12:15:00Z</dcterms:created>
  <dcterms:modified xsi:type="dcterms:W3CDTF">2025-02-21T12:15:00Z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0x010100FD6F33A08834FA4AAB0F0B58DE835894</vt:lpwstr>
  </property>
  <property fmtid="{D5CDD505-2E9C-101B-9397-08002B2CF9AE}" pid="3" name="MSIP_Label_95225633-f92c-4cc3-8039-da610ec32b8c_Enabled">
    <vt:lpwstr>true</vt:lpwstr>
  </property>
  <property fmtid="{D5CDD505-2E9C-101B-9397-08002B2CF9AE}" pid="4" name="MSIP_Label_95225633-f92c-4cc3-8039-da610ec32b8c_SetDate">
    <vt:lpwstr>2024-11-25T11:09:53Z</vt:lpwstr>
  </property>
  <property fmtid="{D5CDD505-2E9C-101B-9397-08002B2CF9AE}" pid="5" name="MSIP_Label_95225633-f92c-4cc3-8039-da610ec32b8c_Method">
    <vt:lpwstr>Standard</vt:lpwstr>
  </property>
  <property fmtid="{D5CDD505-2E9C-101B-9397-08002B2CF9AE}" pid="6" name="MSIP_Label_95225633-f92c-4cc3-8039-da610ec32b8c_Name">
    <vt:lpwstr>95225633-f92c-4cc3-8039-da610ec32b8c</vt:lpwstr>
  </property>
  <property fmtid="{D5CDD505-2E9C-101B-9397-08002B2CF9AE}" pid="7" name="MSIP_Label_95225633-f92c-4cc3-8039-da610ec32b8c_SiteId">
    <vt:lpwstr>039901df-31e4-4a23-b00c-1f9800e5961c</vt:lpwstr>
  </property>
  <property fmtid="{D5CDD505-2E9C-101B-9397-08002B2CF9AE}" pid="8" name="MSIP_Label_95225633-f92c-4cc3-8039-da610ec32b8c_ActionId">
    <vt:lpwstr>fe8f95c7-cfa9-4bc9-930a-b79250932869</vt:lpwstr>
  </property>
  <property fmtid="{D5CDD505-2E9C-101B-9397-08002B2CF9AE}" pid="9" name="MSIP_Label_95225633-f92c-4cc3-8039-da610ec32b8c_ContentBits">
    <vt:lpwstr>0</vt:lpwstr>
  </property>
  <property fmtid="{D5CDD505-2E9C-101B-9397-08002B2CF9AE}" pid="10" name="MediaServiceImageTags">
    <vt:lpwstr/>
  </property>
</Properties>
</file>